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7E945B" w14:textId="66D0F8DA" w:rsidR="000650BA" w:rsidRPr="00504F3C" w:rsidRDefault="0087045F" w:rsidP="000650B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EA2AB4" wp14:editId="0B75013A">
                <wp:simplePos x="0" y="0"/>
                <wp:positionH relativeFrom="column">
                  <wp:posOffset>-67310</wp:posOffset>
                </wp:positionH>
                <wp:positionV relativeFrom="paragraph">
                  <wp:posOffset>52705</wp:posOffset>
                </wp:positionV>
                <wp:extent cx="2186940" cy="11074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6940" cy="1107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0DD4E3" w14:textId="77777777" w:rsidR="00EE7D88" w:rsidRDefault="00EE7D88"/>
                          <w:p w14:paraId="60ACFAF4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7245175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55E824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B7A9D6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1FB3ADA" w14:textId="77777777" w:rsidR="00F038FC" w:rsidRDefault="00F038F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E0D9B4D" w14:textId="77777777" w:rsidR="000650BA" w:rsidRDefault="000650B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B0BDE91" w14:textId="4AFD7CF7" w:rsidR="00EE7D88" w:rsidRDefault="00EE7D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</w:t>
                            </w:r>
                            <w:r w:rsidR="00377F23">
                              <w:rPr>
                                <w:rFonts w:ascii="Tahoma" w:hAnsi="Tahoma" w:cs="Tahoma"/>
                                <w:sz w:val="16"/>
                              </w:rPr>
                              <w:t>ątka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</w:t>
                            </w:r>
                            <w:r w:rsidR="00377F2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41665BC9" w14:textId="77777777" w:rsidR="00EE7D88" w:rsidRDefault="00EE7D8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EA2AB4" id="AutoShape 2" o:spid="_x0000_s1026" style="position:absolute;left:0;text-align:left;margin-left:-5.3pt;margin-top:4.15pt;width:172.2pt;height:8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" filled="f" strokeweight=".25pt">
                <v:textbox inset="1pt,1pt,1pt,1pt">
                  <w:txbxContent>
                    <w:p w14:paraId="4F0DD4E3" w14:textId="77777777" w:rsidR="00EE7D88" w:rsidRDefault="00EE7D88"/>
                    <w:p w14:paraId="60ACFAF4" w14:textId="77777777" w:rsidR="00EE7D88" w:rsidRDefault="00EE7D88">
                      <w:pPr>
                        <w:rPr>
                          <w:sz w:val="12"/>
                        </w:rPr>
                      </w:pPr>
                    </w:p>
                    <w:p w14:paraId="67245175" w14:textId="77777777" w:rsidR="00EE7D88" w:rsidRDefault="00EE7D88">
                      <w:pPr>
                        <w:rPr>
                          <w:sz w:val="12"/>
                        </w:rPr>
                      </w:pPr>
                    </w:p>
                    <w:p w14:paraId="7755E824" w14:textId="77777777" w:rsidR="00EE7D88" w:rsidRDefault="00EE7D88">
                      <w:pPr>
                        <w:rPr>
                          <w:sz w:val="12"/>
                        </w:rPr>
                      </w:pPr>
                    </w:p>
                    <w:p w14:paraId="35B7A9D6" w14:textId="77777777" w:rsidR="00EE7D88" w:rsidRDefault="00EE7D88">
                      <w:pPr>
                        <w:rPr>
                          <w:sz w:val="12"/>
                        </w:rPr>
                      </w:pPr>
                    </w:p>
                    <w:p w14:paraId="61FB3ADA" w14:textId="77777777" w:rsidR="00F038FC" w:rsidRDefault="00F038F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E0D9B4D" w14:textId="77777777" w:rsidR="000650BA" w:rsidRDefault="000650B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B0BDE91" w14:textId="4AFD7CF7" w:rsidR="00EE7D88" w:rsidRDefault="00EE7D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</w:t>
                      </w:r>
                      <w:r w:rsidR="00377F23">
                        <w:rPr>
                          <w:rFonts w:ascii="Tahoma" w:hAnsi="Tahoma" w:cs="Tahoma"/>
                          <w:sz w:val="16"/>
                        </w:rPr>
                        <w:t>ątka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 xml:space="preserve"> </w:t>
                      </w:r>
                      <w:r w:rsidR="00377F2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41665BC9" w14:textId="77777777" w:rsidR="00EE7D88" w:rsidRDefault="00EE7D88"/>
                  </w:txbxContent>
                </v:textbox>
              </v:roundrect>
            </w:pict>
          </mc:Fallback>
        </mc:AlternateContent>
      </w:r>
      <w:r w:rsidR="000650BA" w:rsidRPr="00504F3C">
        <w:rPr>
          <w:b/>
          <w:sz w:val="24"/>
          <w:szCs w:val="24"/>
        </w:rPr>
        <w:t xml:space="preserve">Załącznik </w:t>
      </w:r>
      <w:r w:rsidR="004A753B">
        <w:rPr>
          <w:b/>
          <w:sz w:val="24"/>
          <w:szCs w:val="24"/>
        </w:rPr>
        <w:t>N</w:t>
      </w:r>
      <w:r w:rsidR="000650BA" w:rsidRPr="00504F3C">
        <w:rPr>
          <w:b/>
          <w:sz w:val="24"/>
          <w:szCs w:val="24"/>
        </w:rPr>
        <w:t xml:space="preserve">r </w:t>
      </w:r>
      <w:r w:rsidR="00F33A0F">
        <w:rPr>
          <w:b/>
          <w:sz w:val="24"/>
          <w:szCs w:val="24"/>
        </w:rPr>
        <w:t>1</w:t>
      </w:r>
      <w:r w:rsidR="00845F00">
        <w:rPr>
          <w:b/>
          <w:sz w:val="24"/>
          <w:szCs w:val="24"/>
        </w:rPr>
        <w:t xml:space="preserve"> do SIWZ</w:t>
      </w:r>
    </w:p>
    <w:p w14:paraId="080E62FE" w14:textId="77777777" w:rsidR="00EE7D88" w:rsidRPr="00E83939" w:rsidRDefault="00EE7D88" w:rsidP="000650BA">
      <w:pPr>
        <w:spacing w:line="360" w:lineRule="auto"/>
        <w:ind w:left="709" w:hanging="425"/>
        <w:jc w:val="center"/>
        <w:rPr>
          <w:sz w:val="24"/>
          <w:szCs w:val="24"/>
        </w:rPr>
      </w:pPr>
    </w:p>
    <w:p w14:paraId="2AF86E89" w14:textId="77777777"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14:paraId="17B54375" w14:textId="77777777"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14:paraId="1FE99022" w14:textId="77777777" w:rsidR="000650BA" w:rsidRPr="00E83939" w:rsidRDefault="000650BA">
      <w:pPr>
        <w:ind w:firstLine="3969"/>
        <w:rPr>
          <w:b/>
          <w:sz w:val="24"/>
          <w:szCs w:val="24"/>
        </w:rPr>
      </w:pPr>
    </w:p>
    <w:p w14:paraId="5E4B3DC5" w14:textId="77777777" w:rsidR="00813D7B" w:rsidRPr="00E83939" w:rsidRDefault="00813D7B" w:rsidP="00813D7B">
      <w:pPr>
        <w:ind w:left="3969"/>
        <w:rPr>
          <w:b/>
          <w:sz w:val="24"/>
          <w:szCs w:val="24"/>
        </w:rPr>
      </w:pPr>
    </w:p>
    <w:p w14:paraId="078D8B1B" w14:textId="0F4ECA87" w:rsidR="00500814" w:rsidRDefault="00E43B44" w:rsidP="00500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</w:t>
      </w:r>
    </w:p>
    <w:p w14:paraId="5C1E4ACC" w14:textId="77777777" w:rsidR="00500814" w:rsidRDefault="00500814" w:rsidP="00813D7B">
      <w:pPr>
        <w:ind w:left="3969"/>
        <w:rPr>
          <w:b/>
          <w:sz w:val="24"/>
          <w:szCs w:val="24"/>
        </w:rPr>
      </w:pPr>
    </w:p>
    <w:p w14:paraId="2C60CCE4" w14:textId="77777777" w:rsidR="00500814" w:rsidRDefault="00500814" w:rsidP="00813D7B">
      <w:pPr>
        <w:ind w:left="3969"/>
        <w:rPr>
          <w:b/>
          <w:sz w:val="24"/>
          <w:szCs w:val="24"/>
        </w:rPr>
      </w:pPr>
    </w:p>
    <w:p w14:paraId="1C7A683D" w14:textId="5201B145" w:rsidR="004A753B" w:rsidRPr="004A753B" w:rsidRDefault="004A753B" w:rsidP="004A753B">
      <w:pPr>
        <w:ind w:left="4248"/>
        <w:jc w:val="both"/>
        <w:rPr>
          <w:b/>
          <w:sz w:val="24"/>
          <w:szCs w:val="24"/>
        </w:rPr>
      </w:pPr>
      <w:r w:rsidRPr="004A753B">
        <w:rPr>
          <w:b/>
          <w:sz w:val="24"/>
          <w:szCs w:val="24"/>
        </w:rPr>
        <w:t xml:space="preserve">Zamawiający </w:t>
      </w:r>
    </w:p>
    <w:p w14:paraId="1EFD9C57" w14:textId="77777777" w:rsidR="004A753B" w:rsidRPr="004A753B" w:rsidRDefault="004A753B" w:rsidP="004A753B">
      <w:pPr>
        <w:ind w:left="4248"/>
        <w:jc w:val="both"/>
        <w:rPr>
          <w:bCs/>
          <w:sz w:val="24"/>
          <w:szCs w:val="24"/>
        </w:rPr>
      </w:pPr>
      <w:r w:rsidRPr="004A753B">
        <w:rPr>
          <w:bCs/>
          <w:sz w:val="24"/>
          <w:szCs w:val="24"/>
        </w:rPr>
        <w:t xml:space="preserve">Powiatowe Centrum Usług Wspólnych </w:t>
      </w:r>
    </w:p>
    <w:p w14:paraId="02638795" w14:textId="77777777" w:rsidR="004A753B" w:rsidRPr="004A753B" w:rsidRDefault="004A753B" w:rsidP="004A753B">
      <w:pPr>
        <w:ind w:left="4248"/>
        <w:jc w:val="both"/>
        <w:rPr>
          <w:bCs/>
          <w:sz w:val="24"/>
          <w:szCs w:val="24"/>
        </w:rPr>
      </w:pPr>
      <w:r w:rsidRPr="004A753B">
        <w:rPr>
          <w:bCs/>
          <w:sz w:val="24"/>
          <w:szCs w:val="24"/>
        </w:rPr>
        <w:t xml:space="preserve">w Rawiczu </w:t>
      </w:r>
    </w:p>
    <w:p w14:paraId="3F5507AA" w14:textId="77777777" w:rsidR="004A753B" w:rsidRPr="004A753B" w:rsidRDefault="004A753B" w:rsidP="004A753B">
      <w:pPr>
        <w:ind w:left="4248"/>
        <w:jc w:val="both"/>
        <w:rPr>
          <w:bCs/>
          <w:sz w:val="24"/>
          <w:szCs w:val="24"/>
        </w:rPr>
      </w:pPr>
      <w:r w:rsidRPr="004A753B">
        <w:rPr>
          <w:bCs/>
          <w:sz w:val="24"/>
          <w:szCs w:val="24"/>
        </w:rPr>
        <w:t>ul. Mikołaja Kopernika 4</w:t>
      </w:r>
    </w:p>
    <w:p w14:paraId="3C13E8DD" w14:textId="77777777" w:rsidR="004A753B" w:rsidRPr="004A753B" w:rsidRDefault="004A753B" w:rsidP="004A753B">
      <w:pPr>
        <w:ind w:left="4248"/>
        <w:jc w:val="both"/>
        <w:rPr>
          <w:bCs/>
          <w:sz w:val="24"/>
          <w:szCs w:val="24"/>
        </w:rPr>
      </w:pPr>
      <w:r w:rsidRPr="004A753B">
        <w:rPr>
          <w:bCs/>
          <w:sz w:val="24"/>
          <w:szCs w:val="24"/>
        </w:rPr>
        <w:t>63-900 Rawicz</w:t>
      </w:r>
    </w:p>
    <w:p w14:paraId="62D94A8A" w14:textId="77777777" w:rsidR="004A753B" w:rsidRPr="004A753B" w:rsidRDefault="004A753B" w:rsidP="004A753B">
      <w:pPr>
        <w:ind w:left="4248"/>
        <w:jc w:val="both"/>
        <w:rPr>
          <w:bCs/>
          <w:sz w:val="24"/>
          <w:szCs w:val="24"/>
        </w:rPr>
      </w:pPr>
    </w:p>
    <w:p w14:paraId="450D6B52" w14:textId="77777777" w:rsidR="004A753B" w:rsidRPr="004A753B" w:rsidRDefault="004A753B" w:rsidP="004A753B">
      <w:pPr>
        <w:ind w:left="4248"/>
        <w:jc w:val="both"/>
        <w:rPr>
          <w:bCs/>
          <w:sz w:val="24"/>
          <w:szCs w:val="24"/>
        </w:rPr>
      </w:pPr>
      <w:r w:rsidRPr="004A753B">
        <w:rPr>
          <w:bCs/>
          <w:sz w:val="24"/>
          <w:szCs w:val="24"/>
        </w:rPr>
        <w:t xml:space="preserve">działający w imieniu i na rzecz </w:t>
      </w:r>
    </w:p>
    <w:p w14:paraId="2EDB04CD" w14:textId="3BE24501" w:rsidR="004A753B" w:rsidRPr="004A753B" w:rsidRDefault="004A753B" w:rsidP="004A753B">
      <w:pPr>
        <w:ind w:left="4248"/>
        <w:jc w:val="both"/>
        <w:rPr>
          <w:bCs/>
          <w:sz w:val="24"/>
          <w:szCs w:val="24"/>
        </w:rPr>
      </w:pPr>
      <w:r w:rsidRPr="004A753B">
        <w:rPr>
          <w:bCs/>
          <w:sz w:val="24"/>
          <w:szCs w:val="24"/>
        </w:rPr>
        <w:t>Zesp</w:t>
      </w:r>
      <w:r w:rsidR="00F33A0F">
        <w:rPr>
          <w:bCs/>
          <w:sz w:val="24"/>
          <w:szCs w:val="24"/>
        </w:rPr>
        <w:t>ołu Szkół Specjalnych</w:t>
      </w:r>
      <w:r w:rsidRPr="004A753B">
        <w:rPr>
          <w:bCs/>
          <w:sz w:val="24"/>
          <w:szCs w:val="24"/>
        </w:rPr>
        <w:t xml:space="preserve"> </w:t>
      </w:r>
    </w:p>
    <w:p w14:paraId="23540869" w14:textId="32EB68DC" w:rsidR="004A753B" w:rsidRPr="004A753B" w:rsidRDefault="00F33A0F" w:rsidP="004A753B">
      <w:pPr>
        <w:ind w:left="424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im. Jana Pawła II w Rawiczu</w:t>
      </w:r>
    </w:p>
    <w:p w14:paraId="69D3791C" w14:textId="681547DC" w:rsidR="004A753B" w:rsidRPr="004A753B" w:rsidRDefault="004A753B" w:rsidP="004A753B">
      <w:pPr>
        <w:ind w:left="4248"/>
        <w:jc w:val="both"/>
        <w:rPr>
          <w:bCs/>
          <w:sz w:val="24"/>
          <w:szCs w:val="24"/>
        </w:rPr>
      </w:pPr>
      <w:r w:rsidRPr="004A753B">
        <w:rPr>
          <w:bCs/>
          <w:sz w:val="24"/>
          <w:szCs w:val="24"/>
        </w:rPr>
        <w:t xml:space="preserve">ul. </w:t>
      </w:r>
      <w:r w:rsidR="00F33A0F">
        <w:rPr>
          <w:bCs/>
          <w:sz w:val="24"/>
          <w:szCs w:val="24"/>
        </w:rPr>
        <w:t>Gen. Grota – Roweckiego 9F</w:t>
      </w:r>
    </w:p>
    <w:p w14:paraId="272379B7" w14:textId="1DC69C33" w:rsidR="00813D7B" w:rsidRPr="004A753B" w:rsidRDefault="004A753B" w:rsidP="004A753B">
      <w:pPr>
        <w:ind w:left="4248"/>
        <w:jc w:val="both"/>
        <w:rPr>
          <w:bCs/>
          <w:sz w:val="24"/>
          <w:szCs w:val="24"/>
        </w:rPr>
      </w:pPr>
      <w:r w:rsidRPr="004A753B">
        <w:rPr>
          <w:bCs/>
          <w:sz w:val="24"/>
          <w:szCs w:val="24"/>
        </w:rPr>
        <w:t>63-9</w:t>
      </w:r>
      <w:r w:rsidR="00F33A0F">
        <w:rPr>
          <w:bCs/>
          <w:sz w:val="24"/>
          <w:szCs w:val="24"/>
        </w:rPr>
        <w:t>00 Rawicz</w:t>
      </w:r>
    </w:p>
    <w:p w14:paraId="170131CE" w14:textId="77777777" w:rsidR="00813D7B" w:rsidRPr="000140B0" w:rsidRDefault="00813D7B" w:rsidP="00813D7B">
      <w:pPr>
        <w:jc w:val="both"/>
        <w:rPr>
          <w:sz w:val="24"/>
          <w:szCs w:val="24"/>
        </w:rPr>
      </w:pPr>
    </w:p>
    <w:p w14:paraId="65477395" w14:textId="77777777" w:rsidR="000140B0" w:rsidRDefault="000140B0" w:rsidP="00813D7B">
      <w:pPr>
        <w:jc w:val="both"/>
        <w:rPr>
          <w:sz w:val="24"/>
          <w:szCs w:val="24"/>
        </w:rPr>
      </w:pPr>
    </w:p>
    <w:p w14:paraId="44D51B2B" w14:textId="77777777" w:rsidR="000140B0" w:rsidRDefault="000140B0" w:rsidP="00813D7B">
      <w:pPr>
        <w:jc w:val="both"/>
        <w:rPr>
          <w:sz w:val="24"/>
          <w:szCs w:val="24"/>
        </w:rPr>
      </w:pPr>
    </w:p>
    <w:p w14:paraId="23E07AE3" w14:textId="28957E8E" w:rsidR="00813D7B" w:rsidRPr="000D6AD3" w:rsidRDefault="00813D7B" w:rsidP="00813D7B">
      <w:pPr>
        <w:jc w:val="both"/>
        <w:rPr>
          <w:sz w:val="24"/>
          <w:szCs w:val="24"/>
        </w:rPr>
      </w:pPr>
      <w:r w:rsidRPr="000D6AD3">
        <w:rPr>
          <w:sz w:val="24"/>
          <w:szCs w:val="24"/>
        </w:rPr>
        <w:t xml:space="preserve">Nawiązując do ogłoszonego </w:t>
      </w:r>
      <w:r w:rsidR="000140B0" w:rsidRPr="000D6AD3">
        <w:rPr>
          <w:sz w:val="24"/>
          <w:szCs w:val="24"/>
        </w:rPr>
        <w:t xml:space="preserve">postępowania </w:t>
      </w:r>
      <w:r w:rsidR="00377F23" w:rsidRPr="000D6AD3">
        <w:rPr>
          <w:sz w:val="24"/>
          <w:szCs w:val="24"/>
        </w:rPr>
        <w:t xml:space="preserve">o udzielenie zamówienia publicznego, prowadzonego </w:t>
      </w:r>
      <w:r w:rsidRPr="000D6AD3">
        <w:rPr>
          <w:sz w:val="24"/>
          <w:szCs w:val="24"/>
        </w:rPr>
        <w:t xml:space="preserve">w trybie </w:t>
      </w:r>
      <w:r w:rsidRPr="000D6AD3">
        <w:rPr>
          <w:b/>
          <w:sz w:val="24"/>
          <w:szCs w:val="24"/>
        </w:rPr>
        <w:t>przetargu nieograniczonego</w:t>
      </w:r>
      <w:r w:rsidRPr="000D6AD3">
        <w:rPr>
          <w:sz w:val="24"/>
          <w:szCs w:val="24"/>
        </w:rPr>
        <w:t xml:space="preserve"> na zadanie pn.:</w:t>
      </w:r>
    </w:p>
    <w:p w14:paraId="56A9565B" w14:textId="77777777" w:rsidR="00FF13D7" w:rsidRPr="000D6AD3" w:rsidRDefault="00FF13D7" w:rsidP="00813D7B">
      <w:pPr>
        <w:jc w:val="both"/>
        <w:rPr>
          <w:sz w:val="24"/>
          <w:szCs w:val="24"/>
        </w:rPr>
      </w:pPr>
    </w:p>
    <w:p w14:paraId="1FBF2C27" w14:textId="4ACD9B38" w:rsidR="00FF13D7" w:rsidRPr="000D6AD3" w:rsidRDefault="000140B0" w:rsidP="000140B0">
      <w:pPr>
        <w:jc w:val="both"/>
        <w:rPr>
          <w:b/>
          <w:sz w:val="24"/>
          <w:szCs w:val="24"/>
        </w:rPr>
      </w:pPr>
      <w:r w:rsidRPr="000D6AD3">
        <w:rPr>
          <w:b/>
          <w:sz w:val="24"/>
          <w:szCs w:val="24"/>
        </w:rPr>
        <w:t>Przebudowa budynku dydaktycznego i zaplecza sali gimnastycznej Zespołu Szkół Specjalnych im. Jana Pawła II w Rawiczu</w:t>
      </w:r>
    </w:p>
    <w:p w14:paraId="14C36C26" w14:textId="77777777" w:rsidR="00075B9E" w:rsidRPr="000D6AD3" w:rsidRDefault="00075B9E" w:rsidP="00AB4345">
      <w:pPr>
        <w:rPr>
          <w:sz w:val="24"/>
          <w:szCs w:val="24"/>
        </w:rPr>
      </w:pPr>
    </w:p>
    <w:p w14:paraId="60A8E2DB" w14:textId="7D30967C" w:rsidR="00813D7B" w:rsidRPr="000D6AD3" w:rsidRDefault="00E83939" w:rsidP="00377F23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0D6AD3">
        <w:rPr>
          <w:rFonts w:ascii="Times New Roman" w:hAnsi="Times New Roman"/>
          <w:sz w:val="24"/>
          <w:szCs w:val="24"/>
        </w:rPr>
        <w:t>O</w:t>
      </w:r>
      <w:r w:rsidR="00813D7B" w:rsidRPr="000D6AD3">
        <w:rPr>
          <w:rFonts w:ascii="Times New Roman" w:hAnsi="Times New Roman"/>
          <w:sz w:val="24"/>
          <w:szCs w:val="24"/>
        </w:rPr>
        <w:t>ferujemy wykonanie robót budowlanych objętych przedmiotowym zamówieniem</w:t>
      </w:r>
      <w:r w:rsidR="000140B0" w:rsidRPr="000D6AD3">
        <w:rPr>
          <w:rFonts w:ascii="Times New Roman" w:hAnsi="Times New Roman"/>
          <w:sz w:val="24"/>
          <w:szCs w:val="24"/>
        </w:rPr>
        <w:t xml:space="preserve"> </w:t>
      </w:r>
      <w:r w:rsidR="00377F23" w:rsidRPr="000D6AD3">
        <w:rPr>
          <w:rFonts w:ascii="Times New Roman" w:hAnsi="Times New Roman"/>
          <w:sz w:val="24"/>
          <w:szCs w:val="24"/>
        </w:rPr>
        <w:br/>
      </w:r>
      <w:r w:rsidR="000140B0" w:rsidRPr="000D6AD3">
        <w:rPr>
          <w:rFonts w:ascii="Times New Roman" w:hAnsi="Times New Roman"/>
          <w:sz w:val="24"/>
          <w:szCs w:val="24"/>
        </w:rPr>
        <w:t>w</w:t>
      </w:r>
      <w:r w:rsidR="00377F23" w:rsidRPr="000D6AD3">
        <w:rPr>
          <w:rFonts w:ascii="Times New Roman" w:hAnsi="Times New Roman"/>
          <w:sz w:val="24"/>
          <w:szCs w:val="24"/>
        </w:rPr>
        <w:t xml:space="preserve"> </w:t>
      </w:r>
      <w:r w:rsidR="000140B0" w:rsidRPr="000D6AD3">
        <w:rPr>
          <w:rFonts w:ascii="Times New Roman" w:hAnsi="Times New Roman"/>
          <w:sz w:val="24"/>
          <w:szCs w:val="24"/>
        </w:rPr>
        <w:t>zakresie</w:t>
      </w:r>
      <w:r w:rsidR="00813D7B" w:rsidRPr="000D6AD3">
        <w:rPr>
          <w:rFonts w:ascii="Times New Roman" w:hAnsi="Times New Roman"/>
          <w:sz w:val="24"/>
          <w:szCs w:val="24"/>
        </w:rPr>
        <w:t>:</w:t>
      </w:r>
    </w:p>
    <w:p w14:paraId="33D05D14" w14:textId="3B1E436E" w:rsidR="00075B9E" w:rsidRPr="000D6AD3" w:rsidRDefault="000140B0" w:rsidP="000140B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D6AD3">
        <w:rPr>
          <w:rFonts w:ascii="Times New Roman" w:hAnsi="Times New Roman"/>
          <w:sz w:val="24"/>
          <w:szCs w:val="24"/>
        </w:rPr>
        <w:t xml:space="preserve">Części I - „Przebudowa wejścia do piwnicy elewacji zachodniej wraz z montażem platformy </w:t>
      </w:r>
      <w:proofErr w:type="spellStart"/>
      <w:r w:rsidRPr="000D6AD3">
        <w:rPr>
          <w:rFonts w:ascii="Times New Roman" w:hAnsi="Times New Roman"/>
          <w:sz w:val="24"/>
          <w:szCs w:val="24"/>
        </w:rPr>
        <w:t>przyschodowej</w:t>
      </w:r>
      <w:proofErr w:type="spellEnd"/>
      <w:r w:rsidRPr="000D6AD3">
        <w:rPr>
          <w:rFonts w:ascii="Times New Roman" w:hAnsi="Times New Roman"/>
          <w:sz w:val="24"/>
          <w:szCs w:val="24"/>
        </w:rPr>
        <w:t xml:space="preserve"> do transportu osób niepełnosprawnych, w ramach projektu: „Rozbudowa i przebudowa budynku dydaktycznego obejmująca rozbudowę </w:t>
      </w:r>
      <w:r w:rsidRPr="000D6AD3">
        <w:rPr>
          <w:rFonts w:ascii="Times New Roman" w:hAnsi="Times New Roman"/>
          <w:sz w:val="24"/>
          <w:szCs w:val="24"/>
        </w:rPr>
        <w:br/>
        <w:t>i przebudowę piwnicy, zmianę sposobu użytkowania części piwnicy na pomieszczenie do spożywania posiłków (jadalnię) wraz z odwodnieniem terenu oraz awaryjną instalacją elektryczną w szkole i Sali Zespołu Szkół Specjalnych im. Jana Pawła II w Rawiczu””</w:t>
      </w:r>
    </w:p>
    <w:p w14:paraId="68F5D17E" w14:textId="77777777" w:rsidR="005F7021" w:rsidRPr="000D6AD3" w:rsidRDefault="005F7021" w:rsidP="005F7021"/>
    <w:p w14:paraId="26FD4AA2" w14:textId="130DB4D2" w:rsidR="00075B9E" w:rsidRPr="000D6AD3" w:rsidRDefault="00075B9E" w:rsidP="000140B0">
      <w:pPr>
        <w:ind w:firstLine="360"/>
        <w:rPr>
          <w:sz w:val="24"/>
          <w:szCs w:val="24"/>
        </w:rPr>
      </w:pPr>
      <w:bookmarkStart w:id="0" w:name="_Hlk52177298"/>
      <w:r w:rsidRPr="000D6AD3">
        <w:rPr>
          <w:sz w:val="24"/>
          <w:szCs w:val="24"/>
        </w:rPr>
        <w:t xml:space="preserve">za kwotę netto ................... zł </w:t>
      </w:r>
    </w:p>
    <w:p w14:paraId="0FDE984F" w14:textId="77777777" w:rsidR="000140B0" w:rsidRPr="000D6AD3" w:rsidRDefault="000140B0" w:rsidP="000140B0">
      <w:pPr>
        <w:ind w:firstLine="360"/>
        <w:rPr>
          <w:sz w:val="24"/>
          <w:szCs w:val="24"/>
        </w:rPr>
      </w:pPr>
    </w:p>
    <w:p w14:paraId="5E24F042" w14:textId="4EFF71C7" w:rsidR="00075B9E" w:rsidRPr="000D6AD3" w:rsidRDefault="00075B9E" w:rsidP="000140B0">
      <w:pPr>
        <w:ind w:left="360"/>
        <w:rPr>
          <w:sz w:val="24"/>
          <w:szCs w:val="24"/>
        </w:rPr>
      </w:pPr>
      <w:r w:rsidRPr="000D6AD3">
        <w:rPr>
          <w:sz w:val="24"/>
          <w:szCs w:val="24"/>
        </w:rPr>
        <w:t>(słownie: ....................................................................................................................zł)</w:t>
      </w:r>
    </w:p>
    <w:p w14:paraId="38BCC8CB" w14:textId="77777777" w:rsidR="000140B0" w:rsidRPr="000D6AD3" w:rsidRDefault="000140B0" w:rsidP="000140B0">
      <w:pPr>
        <w:ind w:left="360"/>
        <w:rPr>
          <w:sz w:val="24"/>
          <w:szCs w:val="24"/>
        </w:rPr>
      </w:pPr>
    </w:p>
    <w:p w14:paraId="4A21F1C9" w14:textId="3D6FE3FF" w:rsidR="00075B9E" w:rsidRPr="000D6AD3" w:rsidRDefault="00075B9E" w:rsidP="000140B0">
      <w:pPr>
        <w:ind w:firstLine="360"/>
        <w:rPr>
          <w:sz w:val="24"/>
          <w:szCs w:val="24"/>
        </w:rPr>
      </w:pPr>
      <w:r w:rsidRPr="000D6AD3">
        <w:rPr>
          <w:sz w:val="24"/>
          <w:szCs w:val="24"/>
        </w:rPr>
        <w:t>wraz z należnym podatkiem VAT w wysokości ......%</w:t>
      </w:r>
    </w:p>
    <w:p w14:paraId="088A75B9" w14:textId="77777777" w:rsidR="000140B0" w:rsidRPr="000D6AD3" w:rsidRDefault="000140B0" w:rsidP="000140B0">
      <w:pPr>
        <w:ind w:firstLine="360"/>
        <w:rPr>
          <w:sz w:val="24"/>
          <w:szCs w:val="24"/>
        </w:rPr>
      </w:pPr>
    </w:p>
    <w:p w14:paraId="134595BF" w14:textId="42D2E3A4" w:rsidR="00075B9E" w:rsidRPr="000D6AD3" w:rsidRDefault="00075B9E" w:rsidP="000140B0">
      <w:pPr>
        <w:ind w:firstLine="360"/>
        <w:rPr>
          <w:sz w:val="24"/>
          <w:szCs w:val="24"/>
        </w:rPr>
      </w:pPr>
      <w:r w:rsidRPr="000D6AD3">
        <w:rPr>
          <w:sz w:val="24"/>
          <w:szCs w:val="24"/>
        </w:rPr>
        <w:t xml:space="preserve">co stanowi kwotę brutto ..................... zł </w:t>
      </w:r>
    </w:p>
    <w:p w14:paraId="2F73F594" w14:textId="77777777" w:rsidR="000140B0" w:rsidRPr="000D6AD3" w:rsidRDefault="000140B0" w:rsidP="000140B0">
      <w:pPr>
        <w:ind w:firstLine="360"/>
        <w:rPr>
          <w:sz w:val="24"/>
          <w:szCs w:val="24"/>
        </w:rPr>
      </w:pPr>
    </w:p>
    <w:p w14:paraId="6F8E7F2D" w14:textId="1809C1BA" w:rsidR="00075B9E" w:rsidRPr="000D6AD3" w:rsidRDefault="00075B9E" w:rsidP="000140B0">
      <w:pPr>
        <w:ind w:firstLine="360"/>
        <w:rPr>
          <w:sz w:val="24"/>
          <w:szCs w:val="24"/>
        </w:rPr>
      </w:pPr>
      <w:r w:rsidRPr="000D6AD3">
        <w:rPr>
          <w:sz w:val="24"/>
          <w:szCs w:val="24"/>
        </w:rPr>
        <w:t>(słownie: .................................................................................................................... zł)</w:t>
      </w:r>
    </w:p>
    <w:bookmarkEnd w:id="0"/>
    <w:p w14:paraId="02CE726E" w14:textId="77777777" w:rsidR="005F7021" w:rsidRPr="000D6AD3" w:rsidRDefault="005F7021" w:rsidP="005F7021">
      <w:pPr>
        <w:pStyle w:val="Nagwek2"/>
        <w:rPr>
          <w:rFonts w:ascii="Times New Roman" w:hAnsi="Times New Roman" w:cs="Times New Roman"/>
          <w:color w:val="auto"/>
          <w:sz w:val="24"/>
          <w:szCs w:val="24"/>
          <w:u w:val="single"/>
        </w:rPr>
      </w:pPr>
    </w:p>
    <w:p w14:paraId="33DE405A" w14:textId="63D0B08F" w:rsidR="005F7021" w:rsidRPr="000D6AD3" w:rsidRDefault="000140B0" w:rsidP="004D53F4">
      <w:pPr>
        <w:pStyle w:val="Nagwek2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D6AD3">
        <w:rPr>
          <w:rFonts w:ascii="Times New Roman" w:hAnsi="Times New Roman" w:cs="Times New Roman"/>
          <w:color w:val="auto"/>
          <w:sz w:val="24"/>
          <w:szCs w:val="24"/>
        </w:rPr>
        <w:t>Częś</w:t>
      </w:r>
      <w:r w:rsidR="005009B2" w:rsidRPr="000D6AD3">
        <w:rPr>
          <w:rFonts w:ascii="Times New Roman" w:hAnsi="Times New Roman" w:cs="Times New Roman"/>
          <w:color w:val="auto"/>
          <w:sz w:val="24"/>
          <w:szCs w:val="24"/>
        </w:rPr>
        <w:t>ci</w:t>
      </w:r>
      <w:r w:rsidRPr="000D6AD3">
        <w:rPr>
          <w:rFonts w:ascii="Times New Roman" w:hAnsi="Times New Roman" w:cs="Times New Roman"/>
          <w:color w:val="auto"/>
          <w:sz w:val="24"/>
          <w:szCs w:val="24"/>
        </w:rPr>
        <w:t xml:space="preserve"> II - „Przebudowa sanitariatu dla niepełnosprawnych w ramach projektu „Przebudowa zaplecza Sali gimnastycznej Zespołu Szkół Specjalnych im. Jana Pawła II w Rawiczu””</w:t>
      </w:r>
    </w:p>
    <w:p w14:paraId="1B87CF2C" w14:textId="77777777" w:rsidR="000140B0" w:rsidRPr="000D6AD3" w:rsidRDefault="000140B0" w:rsidP="000140B0">
      <w:pPr>
        <w:rPr>
          <w:sz w:val="24"/>
          <w:szCs w:val="24"/>
        </w:rPr>
      </w:pPr>
    </w:p>
    <w:p w14:paraId="642DBAC4" w14:textId="77777777" w:rsidR="000140B0" w:rsidRPr="000D6AD3" w:rsidRDefault="000140B0" w:rsidP="000140B0">
      <w:pPr>
        <w:ind w:firstLine="360"/>
        <w:rPr>
          <w:sz w:val="24"/>
          <w:szCs w:val="24"/>
        </w:rPr>
      </w:pPr>
      <w:r w:rsidRPr="000D6AD3">
        <w:rPr>
          <w:sz w:val="24"/>
          <w:szCs w:val="24"/>
        </w:rPr>
        <w:t xml:space="preserve">za kwotę netto ................... zł </w:t>
      </w:r>
    </w:p>
    <w:p w14:paraId="4962DDD9" w14:textId="77777777" w:rsidR="000140B0" w:rsidRPr="000D6AD3" w:rsidRDefault="000140B0" w:rsidP="000140B0">
      <w:pPr>
        <w:ind w:firstLine="360"/>
        <w:rPr>
          <w:sz w:val="24"/>
          <w:szCs w:val="24"/>
        </w:rPr>
      </w:pPr>
    </w:p>
    <w:p w14:paraId="70E5B634" w14:textId="77777777" w:rsidR="000140B0" w:rsidRPr="000D6AD3" w:rsidRDefault="000140B0" w:rsidP="000140B0">
      <w:pPr>
        <w:ind w:left="360"/>
        <w:rPr>
          <w:sz w:val="24"/>
          <w:szCs w:val="24"/>
        </w:rPr>
      </w:pPr>
      <w:r w:rsidRPr="000D6AD3">
        <w:rPr>
          <w:sz w:val="24"/>
          <w:szCs w:val="24"/>
        </w:rPr>
        <w:t>(słownie: ....................................................................................................................zł)</w:t>
      </w:r>
    </w:p>
    <w:p w14:paraId="378BEA11" w14:textId="77777777" w:rsidR="000140B0" w:rsidRPr="000D6AD3" w:rsidRDefault="000140B0" w:rsidP="000140B0">
      <w:pPr>
        <w:ind w:left="360"/>
        <w:rPr>
          <w:sz w:val="24"/>
          <w:szCs w:val="24"/>
        </w:rPr>
      </w:pPr>
    </w:p>
    <w:p w14:paraId="0D9F6DB6" w14:textId="77777777" w:rsidR="000140B0" w:rsidRPr="000D6AD3" w:rsidRDefault="000140B0" w:rsidP="000140B0">
      <w:pPr>
        <w:ind w:firstLine="360"/>
        <w:rPr>
          <w:sz w:val="24"/>
          <w:szCs w:val="24"/>
        </w:rPr>
      </w:pPr>
      <w:r w:rsidRPr="000D6AD3">
        <w:rPr>
          <w:sz w:val="24"/>
          <w:szCs w:val="24"/>
        </w:rPr>
        <w:t>wraz z należnym podatkiem VAT w wysokości ......%</w:t>
      </w:r>
    </w:p>
    <w:p w14:paraId="3840A94C" w14:textId="77777777" w:rsidR="000140B0" w:rsidRPr="000D6AD3" w:rsidRDefault="000140B0" w:rsidP="000140B0">
      <w:pPr>
        <w:ind w:firstLine="360"/>
        <w:rPr>
          <w:sz w:val="24"/>
          <w:szCs w:val="24"/>
        </w:rPr>
      </w:pPr>
    </w:p>
    <w:p w14:paraId="23AB9BB5" w14:textId="77777777" w:rsidR="000140B0" w:rsidRPr="000D6AD3" w:rsidRDefault="000140B0" w:rsidP="000140B0">
      <w:pPr>
        <w:ind w:firstLine="360"/>
        <w:rPr>
          <w:sz w:val="24"/>
          <w:szCs w:val="24"/>
        </w:rPr>
      </w:pPr>
      <w:r w:rsidRPr="000D6AD3">
        <w:rPr>
          <w:sz w:val="24"/>
          <w:szCs w:val="24"/>
        </w:rPr>
        <w:t xml:space="preserve">co stanowi kwotę brutto ..................... zł </w:t>
      </w:r>
    </w:p>
    <w:p w14:paraId="09813318" w14:textId="77777777" w:rsidR="000140B0" w:rsidRPr="000D6AD3" w:rsidRDefault="000140B0" w:rsidP="000140B0">
      <w:pPr>
        <w:ind w:firstLine="360"/>
        <w:rPr>
          <w:sz w:val="24"/>
          <w:szCs w:val="24"/>
        </w:rPr>
      </w:pPr>
    </w:p>
    <w:p w14:paraId="3C91C602" w14:textId="3145328F" w:rsidR="000140B0" w:rsidRPr="000D6AD3" w:rsidRDefault="000140B0" w:rsidP="000140B0">
      <w:pPr>
        <w:ind w:firstLine="360"/>
        <w:rPr>
          <w:sz w:val="24"/>
          <w:szCs w:val="24"/>
        </w:rPr>
      </w:pPr>
      <w:r w:rsidRPr="000D6AD3">
        <w:rPr>
          <w:sz w:val="24"/>
          <w:szCs w:val="24"/>
        </w:rPr>
        <w:t>(słownie: .................................................................................................................... zł)</w:t>
      </w:r>
    </w:p>
    <w:p w14:paraId="46B153AB" w14:textId="1BE3980C" w:rsidR="000140B0" w:rsidRPr="000D6AD3" w:rsidRDefault="000140B0" w:rsidP="000140B0">
      <w:pPr>
        <w:ind w:firstLine="360"/>
        <w:rPr>
          <w:sz w:val="24"/>
          <w:szCs w:val="24"/>
        </w:rPr>
      </w:pPr>
    </w:p>
    <w:p w14:paraId="054CBE6F" w14:textId="77777777" w:rsidR="000140B0" w:rsidRPr="000D6AD3" w:rsidRDefault="000140B0" w:rsidP="000140B0">
      <w:pPr>
        <w:ind w:firstLine="360"/>
        <w:rPr>
          <w:sz w:val="24"/>
          <w:szCs w:val="24"/>
        </w:rPr>
      </w:pPr>
    </w:p>
    <w:p w14:paraId="3334DF5A" w14:textId="486E8CB1" w:rsidR="00813D7B" w:rsidRPr="000D6AD3" w:rsidRDefault="000140B0" w:rsidP="000140B0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0D6AD3">
        <w:rPr>
          <w:rFonts w:ascii="Times New Roman" w:hAnsi="Times New Roman"/>
          <w:sz w:val="24"/>
          <w:szCs w:val="24"/>
        </w:rPr>
        <w:t>O</w:t>
      </w:r>
      <w:r w:rsidR="00813D7B" w:rsidRPr="000D6AD3">
        <w:rPr>
          <w:rFonts w:ascii="Times New Roman" w:hAnsi="Times New Roman"/>
          <w:sz w:val="24"/>
          <w:szCs w:val="24"/>
        </w:rPr>
        <w:t xml:space="preserve">świadczamy, że zapoznaliśmy się ze </w:t>
      </w:r>
      <w:r w:rsidR="00500814" w:rsidRPr="000D6AD3">
        <w:rPr>
          <w:rFonts w:ascii="Times New Roman" w:hAnsi="Times New Roman"/>
          <w:sz w:val="24"/>
          <w:szCs w:val="24"/>
        </w:rPr>
        <w:t>S</w:t>
      </w:r>
      <w:r w:rsidR="00813D7B" w:rsidRPr="000D6AD3">
        <w:rPr>
          <w:rFonts w:ascii="Times New Roman" w:hAnsi="Times New Roman"/>
          <w:sz w:val="24"/>
          <w:szCs w:val="24"/>
        </w:rPr>
        <w:t xml:space="preserve">pecyfikacją </w:t>
      </w:r>
      <w:r w:rsidR="00500814" w:rsidRPr="000D6AD3">
        <w:rPr>
          <w:rFonts w:ascii="Times New Roman" w:hAnsi="Times New Roman"/>
          <w:sz w:val="24"/>
          <w:szCs w:val="24"/>
        </w:rPr>
        <w:t>I</w:t>
      </w:r>
      <w:r w:rsidR="00813D7B" w:rsidRPr="000D6AD3">
        <w:rPr>
          <w:rFonts w:ascii="Times New Roman" w:hAnsi="Times New Roman"/>
          <w:sz w:val="24"/>
          <w:szCs w:val="24"/>
        </w:rPr>
        <w:t xml:space="preserve">stotnych </w:t>
      </w:r>
      <w:r w:rsidR="00500814" w:rsidRPr="000D6AD3">
        <w:rPr>
          <w:rFonts w:ascii="Times New Roman" w:hAnsi="Times New Roman"/>
          <w:sz w:val="24"/>
          <w:szCs w:val="24"/>
        </w:rPr>
        <w:t>W</w:t>
      </w:r>
      <w:r w:rsidR="00813D7B" w:rsidRPr="000D6AD3">
        <w:rPr>
          <w:rFonts w:ascii="Times New Roman" w:hAnsi="Times New Roman"/>
          <w:sz w:val="24"/>
          <w:szCs w:val="24"/>
        </w:rPr>
        <w:t xml:space="preserve">arunków </w:t>
      </w:r>
      <w:r w:rsidR="00500814" w:rsidRPr="000D6AD3">
        <w:rPr>
          <w:rFonts w:ascii="Times New Roman" w:hAnsi="Times New Roman"/>
          <w:sz w:val="24"/>
          <w:szCs w:val="24"/>
        </w:rPr>
        <w:t>Z</w:t>
      </w:r>
      <w:r w:rsidR="00813D7B" w:rsidRPr="000D6AD3">
        <w:rPr>
          <w:rFonts w:ascii="Times New Roman" w:hAnsi="Times New Roman"/>
          <w:sz w:val="24"/>
          <w:szCs w:val="24"/>
        </w:rPr>
        <w:t>amówienia</w:t>
      </w:r>
      <w:r w:rsidR="00E83939" w:rsidRPr="000D6AD3">
        <w:rPr>
          <w:rFonts w:ascii="Times New Roman" w:hAnsi="Times New Roman"/>
          <w:sz w:val="24"/>
          <w:szCs w:val="24"/>
        </w:rPr>
        <w:t xml:space="preserve"> </w:t>
      </w:r>
      <w:r w:rsidR="00813D7B" w:rsidRPr="000D6AD3">
        <w:rPr>
          <w:rFonts w:ascii="Times New Roman" w:hAnsi="Times New Roman"/>
          <w:sz w:val="24"/>
          <w:szCs w:val="24"/>
        </w:rPr>
        <w:t>i uznajemy się za związanych określonymi w niej zasadami postępowania</w:t>
      </w:r>
    </w:p>
    <w:p w14:paraId="0E694C80" w14:textId="32126160" w:rsidR="00813D7B" w:rsidRPr="000D6AD3" w:rsidRDefault="000140B0" w:rsidP="000140B0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0D6AD3">
        <w:rPr>
          <w:rFonts w:ascii="Times New Roman" w:hAnsi="Times New Roman"/>
          <w:sz w:val="24"/>
          <w:szCs w:val="24"/>
        </w:rPr>
        <w:t>O</w:t>
      </w:r>
      <w:r w:rsidR="00813D7B" w:rsidRPr="000D6AD3">
        <w:rPr>
          <w:rFonts w:ascii="Times New Roman" w:hAnsi="Times New Roman"/>
          <w:sz w:val="24"/>
          <w:szCs w:val="24"/>
        </w:rPr>
        <w:t xml:space="preserve">świadczamy, że udzielamy rękojmi i gwarancji </w:t>
      </w:r>
      <w:r w:rsidR="00813D7B" w:rsidRPr="000D6AD3">
        <w:rPr>
          <w:rFonts w:ascii="Times New Roman" w:hAnsi="Times New Roman"/>
          <w:b/>
          <w:bCs/>
          <w:sz w:val="24"/>
          <w:szCs w:val="24"/>
        </w:rPr>
        <w:t xml:space="preserve">na okres </w:t>
      </w:r>
      <w:r w:rsidR="00845F00" w:rsidRPr="000D6AD3">
        <w:rPr>
          <w:rFonts w:ascii="Times New Roman" w:hAnsi="Times New Roman"/>
          <w:b/>
          <w:bCs/>
          <w:sz w:val="24"/>
          <w:szCs w:val="24"/>
        </w:rPr>
        <w:t>…..</w:t>
      </w:r>
      <w:r w:rsidR="00813D7B" w:rsidRPr="000D6AD3">
        <w:rPr>
          <w:rFonts w:ascii="Times New Roman" w:hAnsi="Times New Roman"/>
          <w:b/>
          <w:bCs/>
          <w:sz w:val="24"/>
          <w:szCs w:val="24"/>
        </w:rPr>
        <w:t>.... lat</w:t>
      </w:r>
      <w:r w:rsidR="00813D7B" w:rsidRPr="000D6AD3">
        <w:rPr>
          <w:rFonts w:ascii="Times New Roman" w:hAnsi="Times New Roman"/>
          <w:sz w:val="24"/>
          <w:szCs w:val="24"/>
        </w:rPr>
        <w:t xml:space="preserve"> licząc od daty odbioru końcowego</w:t>
      </w:r>
      <w:r w:rsidRPr="000D6AD3">
        <w:rPr>
          <w:rFonts w:ascii="Times New Roman" w:hAnsi="Times New Roman"/>
          <w:sz w:val="24"/>
          <w:szCs w:val="24"/>
        </w:rPr>
        <w:t>.</w:t>
      </w:r>
    </w:p>
    <w:p w14:paraId="6F8A44E0" w14:textId="44BA8720" w:rsidR="00E83939" w:rsidRPr="000D6AD3" w:rsidRDefault="000140B0" w:rsidP="000140B0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0D6AD3">
        <w:rPr>
          <w:rFonts w:ascii="Times New Roman" w:hAnsi="Times New Roman"/>
          <w:sz w:val="24"/>
          <w:szCs w:val="24"/>
        </w:rPr>
        <w:t>O</w:t>
      </w:r>
      <w:r w:rsidR="00E83939"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świadczam/y, że akceptuję/my w całości warunki projektu umowy stanowiącego </w:t>
      </w:r>
      <w:r w:rsidR="00E83939" w:rsidRPr="000D6AD3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Załącznik do SIWZ</w:t>
      </w:r>
      <w:r w:rsidRPr="000D6AD3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.</w:t>
      </w:r>
    </w:p>
    <w:p w14:paraId="268135D8" w14:textId="728AF3B6" w:rsidR="00E83939" w:rsidRPr="000140B0" w:rsidRDefault="000140B0" w:rsidP="000140B0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0D6AD3">
        <w:rPr>
          <w:rFonts w:ascii="Times New Roman" w:hAnsi="Times New Roman"/>
          <w:sz w:val="24"/>
          <w:szCs w:val="24"/>
        </w:rPr>
        <w:t>O</w:t>
      </w:r>
      <w:r w:rsidR="00E83939"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świadczam/y, że przedmiot umowy wykonam/y </w:t>
      </w:r>
      <w:r w:rsidR="00E83939" w:rsidRPr="000D6AD3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w terminie </w:t>
      </w:r>
      <w:r w:rsidR="00FF13D7" w:rsidRPr="000D6AD3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do </w:t>
      </w:r>
      <w:r w:rsidRPr="000D6AD3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15 grudnia</w:t>
      </w:r>
      <w:r w:rsidR="00EC59AF" w:rsidRPr="000D6AD3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 </w:t>
      </w:r>
      <w:r w:rsidR="00FF13D7" w:rsidRPr="000D6AD3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2020 r.</w:t>
      </w:r>
      <w:r w:rsidR="00E83939"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oraz </w:t>
      </w:r>
      <w:r w:rsidR="00E83939"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akceptuje/my warunki płatności zawarte w projekcie umowy</w:t>
      </w: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.</w:t>
      </w:r>
    </w:p>
    <w:p w14:paraId="45FB6BAC" w14:textId="42345044" w:rsidR="00E83939" w:rsidRPr="000140B0" w:rsidRDefault="000140B0" w:rsidP="000140B0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S</w:t>
      </w:r>
      <w:r w:rsidR="00E83939"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kładam/y niniejszą ofertę przetargową we własnym imieniu/jako partner konsorcjum zarządzanego przez*.............................................................................................................. </w:t>
      </w:r>
    </w:p>
    <w:p w14:paraId="595E74E8" w14:textId="77777777" w:rsidR="00E83939" w:rsidRPr="000140B0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lang w:eastAsia="zh-CN"/>
        </w:rPr>
      </w:pPr>
      <w:r w:rsidRPr="000140B0">
        <w:rPr>
          <w:rFonts w:eastAsia="Arial"/>
          <w:kern w:val="2"/>
          <w:sz w:val="24"/>
          <w:szCs w:val="24"/>
          <w:lang w:eastAsia="zh-CN"/>
        </w:rPr>
        <w:tab/>
      </w:r>
      <w:r w:rsidRPr="000140B0">
        <w:rPr>
          <w:rFonts w:eastAsia="Arial"/>
          <w:kern w:val="2"/>
          <w:sz w:val="24"/>
          <w:szCs w:val="24"/>
          <w:lang w:eastAsia="zh-CN"/>
        </w:rPr>
        <w:tab/>
      </w:r>
      <w:r w:rsidRPr="000140B0">
        <w:rPr>
          <w:rFonts w:eastAsia="Arial"/>
          <w:kern w:val="2"/>
          <w:sz w:val="24"/>
          <w:szCs w:val="24"/>
          <w:lang w:eastAsia="zh-CN"/>
        </w:rPr>
        <w:tab/>
      </w:r>
      <w:r w:rsidRPr="000140B0">
        <w:rPr>
          <w:rFonts w:eastAsia="Arial"/>
          <w:kern w:val="2"/>
          <w:sz w:val="24"/>
          <w:szCs w:val="24"/>
          <w:lang w:eastAsia="zh-CN"/>
        </w:rPr>
        <w:tab/>
      </w:r>
      <w:r w:rsidRPr="000140B0">
        <w:rPr>
          <w:rFonts w:eastAsia="Arial"/>
          <w:kern w:val="2"/>
          <w:sz w:val="24"/>
          <w:szCs w:val="24"/>
          <w:lang w:eastAsia="zh-CN"/>
        </w:rPr>
        <w:tab/>
      </w:r>
      <w:r w:rsidRPr="000140B0">
        <w:rPr>
          <w:rFonts w:eastAsia="Arial"/>
          <w:kern w:val="2"/>
          <w:sz w:val="24"/>
          <w:szCs w:val="24"/>
          <w:lang w:eastAsia="zh-CN"/>
        </w:rPr>
        <w:tab/>
      </w:r>
      <w:r w:rsidRPr="000140B0">
        <w:rPr>
          <w:rFonts w:eastAsia="Arial"/>
          <w:kern w:val="2"/>
          <w:lang w:eastAsia="zh-CN"/>
        </w:rPr>
        <w:tab/>
        <w:t>(nazwa lidera)</w:t>
      </w:r>
    </w:p>
    <w:p w14:paraId="17B7D6CE" w14:textId="77777777" w:rsidR="00E83939" w:rsidRPr="000140B0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  <w:r w:rsidRPr="000140B0">
        <w:rPr>
          <w:rFonts w:eastAsia="Arial"/>
          <w:kern w:val="2"/>
          <w:sz w:val="24"/>
          <w:szCs w:val="24"/>
          <w:lang w:eastAsia="zh-CN"/>
        </w:rPr>
        <w:t xml:space="preserve">                                                                </w:t>
      </w:r>
    </w:p>
    <w:p w14:paraId="02B84D3E" w14:textId="289AB29C" w:rsidR="00E83939" w:rsidRPr="000140B0" w:rsidRDefault="00E83939" w:rsidP="00E83939">
      <w:pPr>
        <w:tabs>
          <w:tab w:val="left" w:pos="360"/>
          <w:tab w:val="left" w:pos="426"/>
        </w:tabs>
        <w:suppressAutoHyphens/>
        <w:ind w:left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0140B0">
        <w:rPr>
          <w:rFonts w:eastAsia="Arial"/>
          <w:kern w:val="2"/>
          <w:sz w:val="24"/>
          <w:szCs w:val="24"/>
          <w:lang w:eastAsia="zh-CN"/>
        </w:rPr>
        <w:t>Potwierdzam/y, iż nie uczestniczę/</w:t>
      </w:r>
      <w:proofErr w:type="spellStart"/>
      <w:r w:rsidRPr="000140B0">
        <w:rPr>
          <w:rFonts w:eastAsia="Arial"/>
          <w:kern w:val="2"/>
          <w:sz w:val="24"/>
          <w:szCs w:val="24"/>
          <w:lang w:eastAsia="zh-CN"/>
        </w:rPr>
        <w:t>ymy</w:t>
      </w:r>
      <w:proofErr w:type="spellEnd"/>
      <w:r w:rsidRPr="000140B0">
        <w:rPr>
          <w:rFonts w:eastAsia="Arial"/>
          <w:kern w:val="2"/>
          <w:sz w:val="24"/>
          <w:szCs w:val="24"/>
          <w:lang w:eastAsia="zh-CN"/>
        </w:rPr>
        <w:t xml:space="preserve"> w jakiejkolwiek innej ofercie dotyczącej tego samego postępowania</w:t>
      </w:r>
      <w:r w:rsidR="000140B0">
        <w:rPr>
          <w:rFonts w:eastAsia="Arial"/>
          <w:kern w:val="2"/>
          <w:sz w:val="24"/>
          <w:szCs w:val="24"/>
          <w:lang w:eastAsia="zh-CN"/>
        </w:rPr>
        <w:t>.</w:t>
      </w:r>
    </w:p>
    <w:p w14:paraId="73780409" w14:textId="3927B0E8" w:rsidR="00E83939" w:rsidRPr="000140B0" w:rsidRDefault="000140B0" w:rsidP="000140B0">
      <w:pPr>
        <w:pStyle w:val="Akapitzlist"/>
        <w:numPr>
          <w:ilvl w:val="0"/>
          <w:numId w:val="6"/>
        </w:numPr>
        <w:tabs>
          <w:tab w:val="left" w:pos="360"/>
          <w:tab w:val="left" w:pos="426"/>
        </w:tabs>
        <w:suppressAutoHyphens/>
        <w:ind w:left="284"/>
        <w:jc w:val="both"/>
        <w:rPr>
          <w:rFonts w:ascii="Times New Roman" w:eastAsia="Arial" w:hAnsi="Times New Roman"/>
          <w:kern w:val="2"/>
          <w:sz w:val="24"/>
          <w:szCs w:val="24"/>
          <w:lang w:eastAsia="zh-CN"/>
        </w:rPr>
      </w:pPr>
      <w:r>
        <w:rPr>
          <w:rFonts w:ascii="Times New Roman" w:eastAsia="Arial" w:hAnsi="Times New Roman"/>
          <w:kern w:val="2"/>
          <w:sz w:val="24"/>
          <w:szCs w:val="24"/>
          <w:lang w:eastAsia="zh-CN"/>
        </w:rPr>
        <w:t>O</w:t>
      </w:r>
      <w:r w:rsidR="00E83939" w:rsidRPr="000140B0">
        <w:rPr>
          <w:rFonts w:ascii="Times New Roman" w:eastAsia="Arial" w:hAnsi="Times New Roman"/>
          <w:kern w:val="2"/>
          <w:sz w:val="24"/>
          <w:szCs w:val="24"/>
          <w:lang w:eastAsia="zh-CN"/>
        </w:rPr>
        <w:t>świadczam/y, że przedmiot umowy zrealizujemy przy udziale Podwykonawców:</w:t>
      </w:r>
    </w:p>
    <w:p w14:paraId="5E3FB62C" w14:textId="6999CA7D" w:rsidR="00E83939" w:rsidRPr="000140B0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0140B0">
        <w:rPr>
          <w:rFonts w:eastAsia="Arial"/>
          <w:kern w:val="2"/>
          <w:sz w:val="24"/>
          <w:szCs w:val="24"/>
          <w:lang w:eastAsia="zh-CN"/>
        </w:rPr>
        <w:tab/>
      </w:r>
      <w:r w:rsidRPr="000140B0">
        <w:rPr>
          <w:rFonts w:eastAsia="Arial"/>
          <w:kern w:val="2"/>
          <w:lang w:eastAsia="zh-CN"/>
        </w:rPr>
        <w:t>….............................................................................................................................................................................</w:t>
      </w:r>
    </w:p>
    <w:p w14:paraId="4D3C8BED" w14:textId="77777777" w:rsidR="00E83939" w:rsidRPr="000140B0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0140B0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14:paraId="26D0EA0D" w14:textId="77777777" w:rsidR="00E83939" w:rsidRPr="000140B0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</w:p>
    <w:p w14:paraId="37AFBE3A" w14:textId="4BFA0B8E" w:rsidR="00E83939" w:rsidRPr="000140B0" w:rsidRDefault="00E83939" w:rsidP="00E83939">
      <w:pPr>
        <w:tabs>
          <w:tab w:val="left" w:pos="885"/>
        </w:tabs>
        <w:suppressAutoHyphens/>
        <w:ind w:left="345"/>
        <w:jc w:val="both"/>
        <w:rPr>
          <w:rFonts w:eastAsia="Arial"/>
          <w:kern w:val="2"/>
          <w:lang w:eastAsia="zh-CN"/>
        </w:rPr>
      </w:pPr>
      <w:r w:rsidRPr="000140B0">
        <w:rPr>
          <w:rFonts w:eastAsia="Arial"/>
          <w:kern w:val="2"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14:paraId="6C21982D" w14:textId="77777777" w:rsidR="00E83939" w:rsidRPr="000140B0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0140B0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14:paraId="5FD7DFC5" w14:textId="77777777" w:rsidR="00E83939" w:rsidRPr="000140B0" w:rsidRDefault="00E83939" w:rsidP="00E83939">
      <w:pPr>
        <w:widowControl w:val="0"/>
        <w:tabs>
          <w:tab w:val="left" w:pos="709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</w:p>
    <w:p w14:paraId="77B07848" w14:textId="077E28DF" w:rsidR="00E83939" w:rsidRPr="000140B0" w:rsidRDefault="000140B0" w:rsidP="000140B0">
      <w:pPr>
        <w:pStyle w:val="Akapitzlist"/>
        <w:widowControl w:val="0"/>
        <w:numPr>
          <w:ilvl w:val="0"/>
          <w:numId w:val="6"/>
        </w:numPr>
        <w:tabs>
          <w:tab w:val="left" w:pos="426"/>
          <w:tab w:val="left" w:pos="885"/>
        </w:tabs>
        <w:suppressAutoHyphens/>
        <w:ind w:left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O</w:t>
      </w:r>
      <w:r w:rsidR="00E83939"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świadczamy, że osoby </w:t>
      </w:r>
      <w:r w:rsidR="00E83939" w:rsidRPr="000140B0">
        <w:rPr>
          <w:rFonts w:ascii="Times New Roman" w:hAnsi="Times New Roman"/>
          <w:sz w:val="24"/>
          <w:szCs w:val="24"/>
        </w:rPr>
        <w:t xml:space="preserve">wykonujące wszelkie czynności bezpośrednio związane </w:t>
      </w:r>
      <w:r w:rsidR="00504F3C" w:rsidRPr="000140B0">
        <w:rPr>
          <w:rFonts w:ascii="Times New Roman" w:hAnsi="Times New Roman"/>
          <w:sz w:val="24"/>
          <w:szCs w:val="24"/>
        </w:rPr>
        <w:br/>
      </w:r>
      <w:r w:rsidR="00E83939" w:rsidRPr="000140B0">
        <w:rPr>
          <w:rFonts w:ascii="Times New Roman" w:hAnsi="Times New Roman"/>
          <w:sz w:val="24"/>
          <w:szCs w:val="24"/>
        </w:rPr>
        <w:t xml:space="preserve">z realizacją przedmiotu zamówienia na terenie budowy, w tym </w:t>
      </w:r>
      <w:r w:rsidR="00BF6759" w:rsidRPr="000140B0">
        <w:rPr>
          <w:rFonts w:ascii="Times New Roman" w:hAnsi="Times New Roman"/>
          <w:sz w:val="24"/>
          <w:szCs w:val="24"/>
        </w:rPr>
        <w:t xml:space="preserve">wykonywanie </w:t>
      </w:r>
      <w:r w:rsidR="00E83939" w:rsidRPr="000140B0">
        <w:rPr>
          <w:rFonts w:ascii="Times New Roman" w:hAnsi="Times New Roman"/>
          <w:sz w:val="24"/>
          <w:szCs w:val="24"/>
        </w:rPr>
        <w:t>prac</w:t>
      </w:r>
      <w:r w:rsidR="00DE5E84" w:rsidRPr="000140B0">
        <w:rPr>
          <w:rFonts w:ascii="Times New Roman" w:hAnsi="Times New Roman"/>
          <w:sz w:val="24"/>
          <w:szCs w:val="24"/>
        </w:rPr>
        <w:t xml:space="preserve"> </w:t>
      </w:r>
      <w:r w:rsidR="00E83939" w:rsidRPr="000140B0">
        <w:rPr>
          <w:rFonts w:ascii="Times New Roman" w:hAnsi="Times New Roman"/>
          <w:sz w:val="24"/>
          <w:szCs w:val="24"/>
        </w:rPr>
        <w:t>instalacyjnych i innych, b</w:t>
      </w:r>
      <w:r w:rsidR="00E83939"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ędą zatrudnione na podstawie umowy o pracę.</w:t>
      </w:r>
    </w:p>
    <w:p w14:paraId="43E160C1" w14:textId="32038E69" w:rsidR="00E83939" w:rsidRPr="000140B0" w:rsidRDefault="000140B0" w:rsidP="000140B0">
      <w:pPr>
        <w:pStyle w:val="Akapitzlist"/>
        <w:widowControl w:val="0"/>
        <w:numPr>
          <w:ilvl w:val="0"/>
          <w:numId w:val="6"/>
        </w:numPr>
        <w:tabs>
          <w:tab w:val="left" w:pos="426"/>
          <w:tab w:val="left" w:pos="885"/>
        </w:tabs>
        <w:suppressAutoHyphens/>
        <w:ind w:left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O</w:t>
      </w:r>
      <w:r w:rsidR="00E83939"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świadczamy, że*:</w:t>
      </w:r>
    </w:p>
    <w:p w14:paraId="3849A295" w14:textId="5AD89D10" w:rsid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0140B0">
        <w:rPr>
          <w:rFonts w:eastAsia="Lucida Sans Unicode"/>
          <w:kern w:val="2"/>
          <w:sz w:val="24"/>
          <w:szCs w:val="24"/>
          <w:lang w:eastAsia="zh-CN"/>
        </w:rPr>
        <w:t>- jesteśmy małym/średnim przedsiębiorcą</w:t>
      </w:r>
    </w:p>
    <w:p w14:paraId="430E565D" w14:textId="77777777" w:rsidR="00282179" w:rsidRPr="000140B0" w:rsidRDefault="0028217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</w:p>
    <w:p w14:paraId="7BEEF921" w14:textId="77777777" w:rsidR="00E83939" w:rsidRPr="000140B0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0140B0">
        <w:rPr>
          <w:rFonts w:eastAsia="Lucida Sans Unicode"/>
          <w:kern w:val="2"/>
          <w:sz w:val="24"/>
          <w:szCs w:val="24"/>
          <w:lang w:eastAsia="zh-CN"/>
        </w:rPr>
        <w:t>- nie jesteśmy małym/średnim przedsiębiorcą</w:t>
      </w:r>
    </w:p>
    <w:p w14:paraId="19BA1FAB" w14:textId="77777777" w:rsidR="000140B0" w:rsidRPr="000140B0" w:rsidRDefault="000140B0" w:rsidP="000140B0">
      <w:pPr>
        <w:widowControl w:val="0"/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</w:p>
    <w:p w14:paraId="1CF6003E" w14:textId="1F4A9F82" w:rsidR="00E83939" w:rsidRPr="000140B0" w:rsidRDefault="00E83939" w:rsidP="000140B0">
      <w:pPr>
        <w:pStyle w:val="Akapitzlist"/>
        <w:widowControl w:val="0"/>
        <w:numPr>
          <w:ilvl w:val="0"/>
          <w:numId w:val="6"/>
        </w:numPr>
        <w:tabs>
          <w:tab w:val="left" w:pos="0"/>
        </w:tabs>
        <w:suppressAutoHyphens/>
        <w:ind w:left="284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Niżej wymienione dokumenty składające się na ofertę </w:t>
      </w:r>
      <w:r w:rsidRPr="000140B0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nie mogą być</w:t>
      </w:r>
      <w:r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ogólnie</w:t>
      </w:r>
      <w:r w:rsidR="00504F3C"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</w:t>
      </w:r>
      <w:r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udostępnione</w:t>
      </w:r>
    </w:p>
    <w:p w14:paraId="24741B4C" w14:textId="77777777" w:rsidR="00E83939" w:rsidRPr="000140B0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0140B0">
        <w:rPr>
          <w:rFonts w:eastAsia="Arial"/>
          <w:kern w:val="2"/>
          <w:sz w:val="24"/>
          <w:szCs w:val="24"/>
          <w:lang w:eastAsia="zh-CN"/>
        </w:rPr>
        <w:t xml:space="preserve"> </w:t>
      </w:r>
      <w:r w:rsidRPr="000140B0">
        <w:rPr>
          <w:rFonts w:eastAsia="Arial"/>
          <w:kern w:val="2"/>
          <w:sz w:val="24"/>
          <w:szCs w:val="24"/>
          <w:lang w:eastAsia="zh-CN"/>
        </w:rPr>
        <w:tab/>
        <w:t>.......... .......... .......... .......... .......... .......... .......... .......... ..........</w:t>
      </w:r>
    </w:p>
    <w:p w14:paraId="1548051C" w14:textId="77777777" w:rsidR="00E83939" w:rsidRPr="000140B0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0140B0">
        <w:rPr>
          <w:rFonts w:eastAsia="Arial"/>
          <w:kern w:val="2"/>
          <w:sz w:val="24"/>
          <w:szCs w:val="24"/>
          <w:lang w:eastAsia="zh-CN"/>
        </w:rPr>
        <w:tab/>
      </w:r>
      <w:r w:rsidRPr="000140B0">
        <w:rPr>
          <w:rFonts w:eastAsia="Lucida Sans Unicode"/>
          <w:kern w:val="2"/>
          <w:sz w:val="24"/>
          <w:szCs w:val="24"/>
          <w:lang w:eastAsia="zh-CN"/>
        </w:rPr>
        <w:t>.......... .......... .......... .......... .......... .......... .......... .......... ..........</w:t>
      </w:r>
    </w:p>
    <w:p w14:paraId="06F8B620" w14:textId="77777777" w:rsidR="00E83939" w:rsidRPr="000140B0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</w:p>
    <w:p w14:paraId="0E6FB0E3" w14:textId="66D3B48E" w:rsidR="00E83939" w:rsidRPr="000D6AD3" w:rsidRDefault="00E83939" w:rsidP="000140B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ind w:left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Wskazuję/</w:t>
      </w:r>
      <w:proofErr w:type="spellStart"/>
      <w:r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emy</w:t>
      </w:r>
      <w:proofErr w:type="spellEnd"/>
      <w:r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adresy internetowe ogólnodostępnych i bezpłatnych baz danych, z których </w:t>
      </w:r>
      <w:r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lastRenderedPageBreak/>
        <w:t xml:space="preserve">Zamawiający może samodzielnie pobrać nw. oświadczenia i dokumenty, o których mowa </w:t>
      </w:r>
      <w:r w:rsidR="00504F3C"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w §10 ust. 1 Rozporządzenia Ministra Rozwoju z dnia 26 lipca 2016 r. w sprawie rodzajów dokumentów, jakich może żądać Zamawiający od Wykonawcy w postępowaniu </w:t>
      </w:r>
      <w:r w:rsidR="00504F3C" w:rsidRPr="000140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 udzielenie zamówienia (Dz. U. </w:t>
      </w:r>
      <w:r w:rsidR="000965B0"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z </w:t>
      </w:r>
      <w:r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</w:t>
      </w:r>
      <w:r w:rsidR="00377F23"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</w:t>
      </w:r>
      <w:r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r.</w:t>
      </w:r>
      <w:r w:rsidR="00377F23"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,</w:t>
      </w:r>
      <w:r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poz. 1</w:t>
      </w:r>
      <w:r w:rsidR="00377F23"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282</w:t>
      </w:r>
      <w:r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) (</w:t>
      </w:r>
      <w:r w:rsidR="000140B0"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wypełnić,</w:t>
      </w:r>
      <w:r w:rsidRPr="000D6AD3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jeżeli dotyczy):</w:t>
      </w:r>
    </w:p>
    <w:p w14:paraId="6DE19DF9" w14:textId="77777777"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14:paraId="03764B6D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14:paraId="6C3852B6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14:paraId="47CA0036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14:paraId="2B76E744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14:paraId="0B92F8C5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</w:p>
    <w:p w14:paraId="5B07BF4F" w14:textId="77777777" w:rsidR="00E83939" w:rsidRPr="00E83939" w:rsidRDefault="00E83939" w:rsidP="000140B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ind w:left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Załącznikami do oferty są:</w:t>
      </w:r>
    </w:p>
    <w:p w14:paraId="53431808" w14:textId="77777777"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4FFDDF0B" w14:textId="77777777"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……………………………….…</w:t>
      </w:r>
    </w:p>
    <w:p w14:paraId="596297AA" w14:textId="77777777"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36613976" w14:textId="77777777"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7E921225" w14:textId="77777777"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14:paraId="44CF19FD" w14:textId="7287F592" w:rsidR="00E83939" w:rsidRPr="000D6AD3" w:rsidRDefault="00E83939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 w:rsidRPr="000140B0">
        <w:rPr>
          <w:rFonts w:eastAsia="Lucida Sans Unicode"/>
          <w:b/>
          <w:kern w:val="2"/>
          <w:sz w:val="24"/>
          <w:szCs w:val="24"/>
          <w:lang w:eastAsia="zh-CN"/>
        </w:rPr>
        <w:t>Oświadczam</w:t>
      </w:r>
      <w:r w:rsidR="00504F3C" w:rsidRPr="000140B0">
        <w:rPr>
          <w:rFonts w:eastAsia="Lucida Sans Unicode"/>
          <w:b/>
          <w:kern w:val="2"/>
          <w:sz w:val="24"/>
          <w:szCs w:val="24"/>
          <w:lang w:eastAsia="zh-CN"/>
        </w:rPr>
        <w:t>/y</w:t>
      </w:r>
      <w:r w:rsidRPr="000140B0">
        <w:rPr>
          <w:rFonts w:eastAsia="Lucida Sans Unicode"/>
          <w:b/>
          <w:kern w:val="2"/>
          <w:sz w:val="24"/>
          <w:szCs w:val="24"/>
          <w:lang w:eastAsia="zh-CN"/>
        </w:rPr>
        <w:t xml:space="preserve">, iż ww. wymienione dokumenty, które zostały załączone do oferty, </w:t>
      </w:r>
      <w:r w:rsidR="00504F3C" w:rsidRPr="000140B0">
        <w:rPr>
          <w:rFonts w:eastAsia="Lucida Sans Unicode"/>
          <w:b/>
          <w:kern w:val="2"/>
          <w:sz w:val="24"/>
          <w:szCs w:val="24"/>
          <w:lang w:eastAsia="zh-CN"/>
        </w:rPr>
        <w:br/>
      </w:r>
      <w:r w:rsidRPr="000140B0">
        <w:rPr>
          <w:rFonts w:eastAsia="Lucida Sans Unicode"/>
          <w:b/>
          <w:kern w:val="2"/>
          <w:sz w:val="24"/>
          <w:szCs w:val="24"/>
          <w:lang w:eastAsia="zh-CN"/>
        </w:rPr>
        <w:t xml:space="preserve">a mieszczą się w katalogu dokumentów, o których mowa w §10 ust. 2 Rozporządzenia Ministra Rozwoju z dnia 26 lipca 2016 r.  w sprawie rodzajów dokumentów, jakich może żądać Zamawiający od Wykonawcy w postępowaniu o udzielenie zamówienia </w:t>
      </w:r>
      <w:r w:rsidR="009B6FB9" w:rsidRPr="000140B0">
        <w:rPr>
          <w:rFonts w:eastAsia="Lucida Sans Unicode"/>
          <w:b/>
          <w:kern w:val="2"/>
          <w:sz w:val="24"/>
          <w:szCs w:val="24"/>
          <w:lang w:eastAsia="zh-CN"/>
        </w:rPr>
        <w:br/>
      </w:r>
      <w:r w:rsidRPr="000D6AD3">
        <w:rPr>
          <w:rFonts w:eastAsia="Lucida Sans Unicode"/>
          <w:b/>
          <w:kern w:val="2"/>
          <w:sz w:val="24"/>
          <w:szCs w:val="24"/>
          <w:lang w:eastAsia="zh-CN"/>
        </w:rPr>
        <w:t xml:space="preserve">(Dz. U. </w:t>
      </w:r>
      <w:r w:rsidR="000965B0" w:rsidRPr="000D6AD3">
        <w:rPr>
          <w:rFonts w:eastAsia="Lucida Sans Unicode"/>
          <w:b/>
          <w:kern w:val="2"/>
          <w:sz w:val="24"/>
          <w:szCs w:val="24"/>
          <w:lang w:eastAsia="zh-CN"/>
        </w:rPr>
        <w:t xml:space="preserve">z </w:t>
      </w:r>
      <w:r w:rsidR="00377F23" w:rsidRPr="000D6AD3">
        <w:rPr>
          <w:rFonts w:eastAsia="Lucida Sans Unicode"/>
          <w:b/>
          <w:kern w:val="2"/>
          <w:sz w:val="24"/>
          <w:szCs w:val="24"/>
          <w:lang w:eastAsia="zh-CN"/>
        </w:rPr>
        <w:t>2020</w:t>
      </w:r>
      <w:r w:rsidRPr="000D6AD3">
        <w:rPr>
          <w:rFonts w:eastAsia="Lucida Sans Unicode"/>
          <w:b/>
          <w:kern w:val="2"/>
          <w:sz w:val="24"/>
          <w:szCs w:val="24"/>
          <w:lang w:eastAsia="zh-CN"/>
        </w:rPr>
        <w:t xml:space="preserve"> r. poz. 1</w:t>
      </w:r>
      <w:r w:rsidR="00377F23" w:rsidRPr="000D6AD3">
        <w:rPr>
          <w:rFonts w:eastAsia="Lucida Sans Unicode"/>
          <w:b/>
          <w:kern w:val="2"/>
          <w:sz w:val="24"/>
          <w:szCs w:val="24"/>
          <w:lang w:eastAsia="zh-CN"/>
        </w:rPr>
        <w:t>282</w:t>
      </w:r>
      <w:r w:rsidRPr="000D6AD3">
        <w:rPr>
          <w:rFonts w:eastAsia="Lucida Sans Unicode"/>
          <w:b/>
          <w:kern w:val="2"/>
          <w:sz w:val="24"/>
          <w:szCs w:val="24"/>
          <w:lang w:eastAsia="zh-CN"/>
        </w:rPr>
        <w:t xml:space="preserve">), należy wykorzystać do oceny podmiotowej Wykonawcy. </w:t>
      </w:r>
    </w:p>
    <w:p w14:paraId="3095285E" w14:textId="77777777" w:rsidR="005F7021" w:rsidRDefault="00E83939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* </w:t>
      </w:r>
      <w:r w:rsidRPr="00500814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niepotrzebne skreślić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 </w:t>
      </w:r>
    </w:p>
    <w:p w14:paraId="1690042E" w14:textId="77777777" w:rsidR="000140B0" w:rsidRDefault="00E83939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14:paraId="60C93399" w14:textId="77777777" w:rsidR="000140B0" w:rsidRDefault="000140B0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5EBBDA95" w14:textId="77777777" w:rsidR="000140B0" w:rsidRDefault="000140B0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69C0C01D" w14:textId="77777777" w:rsidR="000140B0" w:rsidRDefault="000140B0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5824E530" w14:textId="67BD71B9" w:rsidR="00E83939" w:rsidRPr="00E83939" w:rsidRDefault="00E83939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</w:t>
      </w:r>
    </w:p>
    <w:p w14:paraId="1A7939F5" w14:textId="7970E99E" w:rsidR="00E83939" w:rsidRPr="00E83939" w:rsidRDefault="00E83939" w:rsidP="00E83939">
      <w:pPr>
        <w:widowControl w:val="0"/>
        <w:suppressAutoHyphens/>
        <w:ind w:left="4254" w:firstLine="709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</w:t>
      </w:r>
      <w:r w:rsidR="00FF13D7">
        <w:rPr>
          <w:rFonts w:eastAsia="Arial"/>
          <w:kern w:val="2"/>
          <w:sz w:val="24"/>
          <w:szCs w:val="24"/>
          <w:lang w:eastAsia="zh-CN"/>
        </w:rPr>
        <w:t xml:space="preserve">     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____________________</w:t>
      </w:r>
    </w:p>
    <w:p w14:paraId="37B1257A" w14:textId="77777777"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 xml:space="preserve">        Czytelne podpisy osób uprawnionych do </w:t>
      </w:r>
    </w:p>
    <w:p w14:paraId="21F77903" w14:textId="77777777" w:rsidR="00DA52E8" w:rsidRPr="009B6FB9" w:rsidRDefault="00E83939" w:rsidP="009B6FB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  <w:t xml:space="preserve">                   reprezentowania Wykonawcy</w:t>
      </w:r>
    </w:p>
    <w:sectPr w:rsidR="00DA52E8" w:rsidRPr="009B6FB9" w:rsidSect="00504F3C">
      <w:headerReference w:type="default" r:id="rId8"/>
      <w:footerReference w:type="default" r:id="rId9"/>
      <w:pgSz w:w="11906" w:h="16838"/>
      <w:pgMar w:top="993" w:right="1417" w:bottom="284" w:left="1276" w:header="708" w:footer="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322FF9" w14:textId="77777777" w:rsidR="006254EA" w:rsidRDefault="006254EA" w:rsidP="000650BA">
      <w:r>
        <w:separator/>
      </w:r>
    </w:p>
  </w:endnote>
  <w:endnote w:type="continuationSeparator" w:id="0">
    <w:p w14:paraId="6F3F608E" w14:textId="77777777" w:rsidR="006254EA" w:rsidRDefault="006254EA" w:rsidP="000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C33B2" w14:textId="77777777" w:rsidR="0043368C" w:rsidRDefault="0043368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653E">
      <w:rPr>
        <w:noProof/>
      </w:rPr>
      <w:t>3</w:t>
    </w:r>
    <w:r>
      <w:fldChar w:fldCharType="end"/>
    </w:r>
  </w:p>
  <w:p w14:paraId="3AA80CAE" w14:textId="77777777" w:rsidR="0043368C" w:rsidRDefault="00433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63F65D" w14:textId="77777777" w:rsidR="006254EA" w:rsidRDefault="006254EA" w:rsidP="000650BA">
      <w:r>
        <w:separator/>
      </w:r>
    </w:p>
  </w:footnote>
  <w:footnote w:type="continuationSeparator" w:id="0">
    <w:p w14:paraId="07426F19" w14:textId="77777777" w:rsidR="006254EA" w:rsidRDefault="006254EA" w:rsidP="00065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BC7C0" w14:textId="05BC26EA"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543307">
      <w:t>PCUW</w:t>
    </w:r>
    <w:r w:rsidR="00117579">
      <w:t>.2</w:t>
    </w:r>
    <w:r w:rsidR="004A753B">
      <w:t>61.2.</w:t>
    </w:r>
    <w:r w:rsidR="00F33A0F">
      <w:t>3</w:t>
    </w:r>
    <w:r w:rsidR="004A753B">
      <w:t>.</w:t>
    </w:r>
    <w:r w:rsidR="00117579">
      <w:t>20</w:t>
    </w:r>
    <w:r w:rsidR="00AB4345">
      <w:t>20</w:t>
    </w:r>
  </w:p>
  <w:p w14:paraId="1EEB03C4" w14:textId="77777777" w:rsidR="0043368C" w:rsidRDefault="004336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72826"/>
    <w:multiLevelType w:val="hybridMultilevel"/>
    <w:tmpl w:val="A9B4CDA2"/>
    <w:lvl w:ilvl="0" w:tplc="96CCBD8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822B8"/>
    <w:multiLevelType w:val="hybridMultilevel"/>
    <w:tmpl w:val="F042DC50"/>
    <w:lvl w:ilvl="0" w:tplc="7D8E11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33688"/>
    <w:multiLevelType w:val="hybridMultilevel"/>
    <w:tmpl w:val="1DC8D7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41677"/>
    <w:multiLevelType w:val="hybridMultilevel"/>
    <w:tmpl w:val="D126427E"/>
    <w:lvl w:ilvl="0" w:tplc="0828309C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16335"/>
    <w:multiLevelType w:val="hybridMultilevel"/>
    <w:tmpl w:val="9F225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0C773B"/>
    <w:multiLevelType w:val="hybridMultilevel"/>
    <w:tmpl w:val="686A1BB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6A"/>
    <w:rsid w:val="000140B0"/>
    <w:rsid w:val="000379C7"/>
    <w:rsid w:val="000451B1"/>
    <w:rsid w:val="00063EE9"/>
    <w:rsid w:val="000650BA"/>
    <w:rsid w:val="00075B9E"/>
    <w:rsid w:val="000965B0"/>
    <w:rsid w:val="000D6AD3"/>
    <w:rsid w:val="00117579"/>
    <w:rsid w:val="00121E87"/>
    <w:rsid w:val="00124659"/>
    <w:rsid w:val="00167950"/>
    <w:rsid w:val="001C7301"/>
    <w:rsid w:val="001E3C6A"/>
    <w:rsid w:val="00211511"/>
    <w:rsid w:val="00220456"/>
    <w:rsid w:val="00282179"/>
    <w:rsid w:val="002A5207"/>
    <w:rsid w:val="002B3AD0"/>
    <w:rsid w:val="002F5913"/>
    <w:rsid w:val="003167FD"/>
    <w:rsid w:val="00377F23"/>
    <w:rsid w:val="00395AEE"/>
    <w:rsid w:val="0043368C"/>
    <w:rsid w:val="004A2FEE"/>
    <w:rsid w:val="004A753B"/>
    <w:rsid w:val="00500814"/>
    <w:rsid w:val="005009B2"/>
    <w:rsid w:val="00504F3C"/>
    <w:rsid w:val="00526281"/>
    <w:rsid w:val="00543307"/>
    <w:rsid w:val="005F7021"/>
    <w:rsid w:val="006254EA"/>
    <w:rsid w:val="006647FA"/>
    <w:rsid w:val="006A2EBA"/>
    <w:rsid w:val="0080628B"/>
    <w:rsid w:val="00813D7B"/>
    <w:rsid w:val="00836A4E"/>
    <w:rsid w:val="00845F00"/>
    <w:rsid w:val="0087045F"/>
    <w:rsid w:val="008B4CC0"/>
    <w:rsid w:val="008B735E"/>
    <w:rsid w:val="00934C9A"/>
    <w:rsid w:val="0099724C"/>
    <w:rsid w:val="009B6FB9"/>
    <w:rsid w:val="00A44ED1"/>
    <w:rsid w:val="00A557B1"/>
    <w:rsid w:val="00AB4345"/>
    <w:rsid w:val="00BC653E"/>
    <w:rsid w:val="00BF6759"/>
    <w:rsid w:val="00C86684"/>
    <w:rsid w:val="00CC307E"/>
    <w:rsid w:val="00CE6E17"/>
    <w:rsid w:val="00DA52E8"/>
    <w:rsid w:val="00DE55E6"/>
    <w:rsid w:val="00DE5E84"/>
    <w:rsid w:val="00E23850"/>
    <w:rsid w:val="00E43B44"/>
    <w:rsid w:val="00E83939"/>
    <w:rsid w:val="00EC59AF"/>
    <w:rsid w:val="00EE7D88"/>
    <w:rsid w:val="00F038FC"/>
    <w:rsid w:val="00F33A0F"/>
    <w:rsid w:val="00F70812"/>
    <w:rsid w:val="00FF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170881"/>
  <w15:chartTrackingRefBased/>
  <w15:docId w15:val="{D03BE9F5-F0AF-4658-B63D-671B8300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40B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F70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A5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  <w:style w:type="character" w:customStyle="1" w:styleId="Nagwek2Znak">
    <w:name w:val="Nagłówek 2 Znak"/>
    <w:basedOn w:val="Domylnaczcionkaakapitu"/>
    <w:link w:val="Nagwek2"/>
    <w:uiPriority w:val="9"/>
    <w:rsid w:val="005F702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37304-2799-4E35-8D49-717266B61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855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Magdalena Wnuk</cp:lastModifiedBy>
  <cp:revision>18</cp:revision>
  <cp:lastPrinted>2020-09-28T07:25:00Z</cp:lastPrinted>
  <dcterms:created xsi:type="dcterms:W3CDTF">2020-09-23T08:27:00Z</dcterms:created>
  <dcterms:modified xsi:type="dcterms:W3CDTF">2020-09-30T06:37:00Z</dcterms:modified>
</cp:coreProperties>
</file>