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C42905" w14:textId="74CF7B26" w:rsidR="00025386" w:rsidRPr="00B77707" w:rsidRDefault="00767AA5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E9D0664" wp14:editId="7EF6BAF5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333500"/>
                <wp:effectExtent l="0" t="0" r="19050" b="1905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333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6BF41BE" w14:textId="77777777" w:rsidR="00025386" w:rsidRDefault="00025386" w:rsidP="00025386"/>
                          <w:p w14:paraId="3249F9D4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B0211C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9700D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5AD03DE2" w14:textId="6F127ED8" w:rsidR="00025386" w:rsidRDefault="003A02C2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pieczątka</w:t>
                            </w:r>
                            <w:r w:rsid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27ABB"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do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dyspozycji</w:t>
                            </w:r>
                          </w:p>
                          <w:p w14:paraId="01E2F14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A4EF307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1CE4343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9D0664" id="Prostokąt zaokrąglony 2" o:spid="_x0000_s1026" style="position:absolute;left:0;text-align:left;margin-left:-10.85pt;margin-top:-35.4pt;width:180pt;height:10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" filled="f" strokeweight=".25pt">
                <v:textbox inset="1pt,1pt,1pt,1pt">
                  <w:txbxContent>
                    <w:p w14:paraId="46BF41BE" w14:textId="77777777" w:rsidR="00025386" w:rsidRDefault="00025386" w:rsidP="00025386"/>
                    <w:p w14:paraId="3249F9D4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B0211C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9700D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5AD03DE2" w14:textId="6F127ED8" w:rsidR="00025386" w:rsidRDefault="003A02C2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pieczątka</w:t>
                      </w:r>
                      <w:r w:rsid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E27ABB"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 xml:space="preserve">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do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dyspozycji</w:t>
                      </w:r>
                    </w:p>
                    <w:p w14:paraId="01E2F14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A4EF307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1CE4343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</w:t>
      </w:r>
      <w:r w:rsidR="003A02C2">
        <w:rPr>
          <w:b/>
          <w:i w:val="0"/>
        </w:rPr>
        <w:t>N</w:t>
      </w:r>
      <w:r w:rsidR="00657A47">
        <w:rPr>
          <w:b/>
          <w:i w:val="0"/>
        </w:rPr>
        <w:t xml:space="preserve">r </w:t>
      </w:r>
      <w:r w:rsidR="00B1000C">
        <w:rPr>
          <w:b/>
          <w:i w:val="0"/>
        </w:rPr>
        <w:t>4 do SIWZ</w:t>
      </w:r>
    </w:p>
    <w:p w14:paraId="3816473C" w14:textId="712AD6E5" w:rsidR="00025386" w:rsidRPr="00025386" w:rsidRDefault="00025386" w:rsidP="00025386"/>
    <w:p w14:paraId="49B795F9" w14:textId="77777777" w:rsidR="00025386" w:rsidRPr="00025386" w:rsidRDefault="00025386" w:rsidP="00025386"/>
    <w:p w14:paraId="1285CA3D" w14:textId="77777777" w:rsidR="003A02C2" w:rsidRDefault="003A02C2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23014EBF" w14:textId="3399134A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151BE" w:rsidRPr="007151BE">
        <w:rPr>
          <w:rFonts w:ascii="Times New Roman" w:eastAsia="Times New Roman" w:hAnsi="Times New Roman"/>
          <w:b/>
          <w:sz w:val="24"/>
          <w:szCs w:val="20"/>
          <w:lang w:eastAsia="pl-PL"/>
        </w:rPr>
        <w:t>PCUW.261.2.3.2020</w:t>
      </w:r>
    </w:p>
    <w:p w14:paraId="0436AE56" w14:textId="77777777" w:rsidR="00025386" w:rsidRPr="00025386" w:rsidRDefault="00025386" w:rsidP="00025386"/>
    <w:p w14:paraId="40CACE84" w14:textId="77777777" w:rsidR="00025386" w:rsidRDefault="00025386" w:rsidP="00025386"/>
    <w:p w14:paraId="3F617D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1A150EB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34E28010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057A9C5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</w:t>
      </w: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…….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E18E11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B808A1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1D3DB67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38E02F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5A13C03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</w:t>
      </w:r>
      <w:proofErr w:type="gramStart"/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adres  podmiotu</w:t>
      </w:r>
      <w:proofErr w:type="gramEnd"/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oddającego do dyspozycji zasoby)</w:t>
      </w:r>
    </w:p>
    <w:p w14:paraId="42C2416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1538EB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D97DAB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75ADF066" w14:textId="29775318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151BE" w:rsidRPr="007151BE">
        <w:rPr>
          <w:rFonts w:ascii="Times New Roman" w:hAnsi="Times New Roman"/>
          <w:sz w:val="24"/>
          <w:szCs w:val="24"/>
        </w:rPr>
        <w:t>(Dz.U. z 2019 r. poz. 1843</w:t>
      </w:r>
      <w:r w:rsidR="00B1000C">
        <w:rPr>
          <w:rFonts w:ascii="Times New Roman" w:hAnsi="Times New Roman"/>
          <w:sz w:val="24"/>
          <w:szCs w:val="24"/>
        </w:rPr>
        <w:t xml:space="preserve"> ze zm.</w:t>
      </w:r>
      <w:r w:rsidR="007151BE" w:rsidRPr="007151BE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C5E2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02E4198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03B49F26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434A2A6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48B734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17895348" w14:textId="77777777" w:rsidR="005516B1" w:rsidRDefault="005516B1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516B1">
        <w:rPr>
          <w:rFonts w:ascii="Times New Roman" w:eastAsia="Times New Roman" w:hAnsi="Times New Roman"/>
          <w:b/>
          <w:sz w:val="24"/>
          <w:szCs w:val="24"/>
          <w:lang w:eastAsia="pl-PL"/>
        </w:rPr>
        <w:t>Przebudowa budynku dydaktycznego i zaplecza sali gimnastycznej Zespołu Szkół Specjalnych im. Jana Pawła II w Rawiczu</w:t>
      </w:r>
    </w:p>
    <w:p w14:paraId="3DBE59B3" w14:textId="77777777" w:rsidR="005516B1" w:rsidRDefault="005516B1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67025EE" w14:textId="0A4CC215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</w:t>
      </w:r>
      <w:proofErr w:type="gramStart"/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proofErr w:type="gramEnd"/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076BF468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538BDE32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zacji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pl-PL"/>
        </w:rPr>
        <w:t>zamówienia  i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7D808A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5D06BAB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7BF7522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6FD767C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24B76A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885E8A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99F8C7B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4B24CF11" w14:textId="5E289617" w:rsidR="00B1000C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34311ED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7878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37A20D5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5EE6D08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7DA5934" w14:textId="43F82274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</w:t>
      </w:r>
      <w:r w:rsidR="005516B1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składania oświadczeń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886DE0" w14:textId="77777777" w:rsidR="00862EB3" w:rsidRDefault="00862EB3" w:rsidP="00025386">
      <w:pPr>
        <w:spacing w:after="0" w:line="240" w:lineRule="auto"/>
      </w:pPr>
      <w:r>
        <w:separator/>
      </w:r>
    </w:p>
  </w:endnote>
  <w:endnote w:type="continuationSeparator" w:id="0">
    <w:p w14:paraId="399EC3DB" w14:textId="77777777" w:rsidR="00862EB3" w:rsidRDefault="00862EB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861E46" w14:textId="77777777" w:rsidR="007151BE" w:rsidRDefault="007151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C09AC2" w14:textId="77777777" w:rsidR="00025386" w:rsidRPr="00B1000C" w:rsidRDefault="00025386" w:rsidP="00B1000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32EEA5" w14:textId="77777777" w:rsidR="007151BE" w:rsidRDefault="007151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3DCA76" w14:textId="77777777" w:rsidR="00862EB3" w:rsidRDefault="00862EB3" w:rsidP="00025386">
      <w:pPr>
        <w:spacing w:after="0" w:line="240" w:lineRule="auto"/>
      </w:pPr>
      <w:r>
        <w:separator/>
      </w:r>
    </w:p>
  </w:footnote>
  <w:footnote w:type="continuationSeparator" w:id="0">
    <w:p w14:paraId="1EE36796" w14:textId="77777777" w:rsidR="00862EB3" w:rsidRDefault="00862EB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E10FB3" w14:textId="77777777" w:rsidR="007151BE" w:rsidRDefault="007151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C5B46D" w14:textId="77777777" w:rsidR="007151BE" w:rsidRDefault="007151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5A8EAF" w14:textId="77777777" w:rsidR="007151BE" w:rsidRDefault="007151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047"/>
    <w:rsid w:val="00025386"/>
    <w:rsid w:val="000423B9"/>
    <w:rsid w:val="00084786"/>
    <w:rsid w:val="000F550C"/>
    <w:rsid w:val="001C2314"/>
    <w:rsid w:val="003A02C2"/>
    <w:rsid w:val="004374F2"/>
    <w:rsid w:val="00460705"/>
    <w:rsid w:val="00485239"/>
    <w:rsid w:val="0055145C"/>
    <w:rsid w:val="005516B1"/>
    <w:rsid w:val="005624D8"/>
    <w:rsid w:val="005C7743"/>
    <w:rsid w:val="00657A47"/>
    <w:rsid w:val="007151BE"/>
    <w:rsid w:val="00745A44"/>
    <w:rsid w:val="00767AA5"/>
    <w:rsid w:val="00862EB3"/>
    <w:rsid w:val="008B797E"/>
    <w:rsid w:val="008F2498"/>
    <w:rsid w:val="00925047"/>
    <w:rsid w:val="00A56A6F"/>
    <w:rsid w:val="00B1000C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239FB3"/>
  <w15:chartTrackingRefBased/>
  <w15:docId w15:val="{04EC17CE-A171-473B-AA52-BFD817740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dc:description/>
  <cp:lastModifiedBy>Anna Kępa</cp:lastModifiedBy>
  <cp:revision>5</cp:revision>
  <cp:lastPrinted>2020-09-28T07:28:00Z</cp:lastPrinted>
  <dcterms:created xsi:type="dcterms:W3CDTF">2020-09-23T08:36:00Z</dcterms:created>
  <dcterms:modified xsi:type="dcterms:W3CDTF">2020-09-28T09:47:00Z</dcterms:modified>
</cp:coreProperties>
</file>