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D24B6" w14:textId="4199618A" w:rsidR="00CB6204" w:rsidRDefault="00C952DF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9220A34" wp14:editId="1C278D1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-454026</wp:posOffset>
                </wp:positionV>
                <wp:extent cx="2310765" cy="1172845"/>
                <wp:effectExtent l="0" t="0" r="13335" b="2730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72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B24A92" w14:textId="77777777" w:rsidR="00CB6204" w:rsidRDefault="00CB6204" w:rsidP="00CB6204"/>
                          <w:p w14:paraId="27E3B695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E0290D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93B708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E1898B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B6678F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3B1237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6369F33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8862B7C" w14:textId="1EF50AA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</w:t>
                            </w:r>
                            <w:r w:rsidR="000A7CA4">
                              <w:rPr>
                                <w:rFonts w:ascii="Tahoma" w:hAnsi="Tahoma" w:cs="Tahoma"/>
                                <w:sz w:val="16"/>
                              </w:rPr>
                              <w:t>ątka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</w:t>
                            </w:r>
                            <w:r w:rsidR="000A7CA4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E3F2A94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220A34" id="AutoShape 2" o:spid="_x0000_s1026" style="position:absolute;left:0;text-align:left;margin-left:-24.1pt;margin-top:-35.75pt;width:181.95pt;height:9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" filled="f" strokeweight=".25pt">
                <v:textbox inset="1pt,1pt,1pt,1pt">
                  <w:txbxContent>
                    <w:p w14:paraId="59B24A92" w14:textId="77777777" w:rsidR="00CB6204" w:rsidRDefault="00CB6204" w:rsidP="00CB6204"/>
                    <w:p w14:paraId="27E3B695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5E0290D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393B708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4E1898B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4B6678F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3B1237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6369F33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8862B7C" w14:textId="1EF50AA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</w:t>
                      </w:r>
                      <w:r w:rsidR="000A7CA4">
                        <w:rPr>
                          <w:rFonts w:ascii="Tahoma" w:hAnsi="Tahoma" w:cs="Tahoma"/>
                          <w:sz w:val="16"/>
                        </w:rPr>
                        <w:t>ątka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 xml:space="preserve"> </w:t>
                      </w:r>
                      <w:r w:rsidR="000A7CA4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E3F2A94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</w:t>
      </w:r>
      <w:r w:rsidR="000A7CA4">
        <w:rPr>
          <w:b/>
          <w:i w:val="0"/>
        </w:rPr>
        <w:t>N</w:t>
      </w:r>
      <w:r w:rsidR="00CB6204">
        <w:rPr>
          <w:b/>
          <w:i w:val="0"/>
        </w:rPr>
        <w:t xml:space="preserve">r </w:t>
      </w:r>
      <w:r w:rsidR="00536ED0">
        <w:rPr>
          <w:b/>
          <w:i w:val="0"/>
        </w:rPr>
        <w:t>5</w:t>
      </w:r>
      <w:r w:rsidR="00163BE8">
        <w:rPr>
          <w:b/>
          <w:i w:val="0"/>
        </w:rPr>
        <w:t xml:space="preserve"> do SIWZ</w:t>
      </w:r>
    </w:p>
    <w:p w14:paraId="2C36242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158AF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80F24F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2DC8C9B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331A9" w:rsidRPr="00D331A9">
        <w:rPr>
          <w:b/>
          <w:sz w:val="24"/>
        </w:rPr>
        <w:t>PCUW.261.2.3.2020</w:t>
      </w:r>
    </w:p>
    <w:p w14:paraId="020AC9D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2EED58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F83CA95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0DFF9BCF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2091A56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2440951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7264B7C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32A8C78" w14:textId="1FA7501A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331A9" w:rsidRPr="00D331A9">
        <w:rPr>
          <w:b/>
        </w:rPr>
        <w:t>przetarg</w:t>
      </w:r>
      <w:r w:rsidR="00422C10">
        <w:rPr>
          <w:b/>
        </w:rPr>
        <w:t>u</w:t>
      </w:r>
      <w:r w:rsidR="00D331A9" w:rsidRPr="00D331A9">
        <w:rPr>
          <w:b/>
        </w:rPr>
        <w:t xml:space="preserve"> nieograniczon</w:t>
      </w:r>
      <w:r w:rsidR="00422C10">
        <w:rPr>
          <w:b/>
        </w:rPr>
        <w:t>ego</w:t>
      </w:r>
      <w:r w:rsidR="00753DC1">
        <w:t xml:space="preserve"> na:</w:t>
      </w:r>
    </w:p>
    <w:p w14:paraId="11682FDF" w14:textId="7A34B4DF" w:rsidR="00775E2B" w:rsidRDefault="0027558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7558C">
        <w:rPr>
          <w:b/>
          <w:sz w:val="24"/>
          <w:szCs w:val="24"/>
        </w:rPr>
        <w:t>Przebudow</w:t>
      </w:r>
      <w:r w:rsidR="00422C10">
        <w:rPr>
          <w:b/>
          <w:sz w:val="24"/>
          <w:szCs w:val="24"/>
        </w:rPr>
        <w:t>ę</w:t>
      </w:r>
      <w:r w:rsidRPr="0027558C">
        <w:rPr>
          <w:b/>
          <w:sz w:val="24"/>
          <w:szCs w:val="24"/>
        </w:rPr>
        <w:t xml:space="preserve"> budynku dydaktycznego i zaplecza sali gimnastycznej Zespołu Szkół Specjalnych im. Jana Pawła II w Rawiczu</w:t>
      </w:r>
    </w:p>
    <w:p w14:paraId="16BDE950" w14:textId="77777777" w:rsidR="0027558C" w:rsidRPr="0000184A" w:rsidRDefault="0027558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5013E9A" w14:textId="4CFD437E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331A9" w:rsidRPr="00D331A9">
        <w:rPr>
          <w:sz w:val="24"/>
          <w:szCs w:val="24"/>
        </w:rPr>
        <w:t>(Dz.U. z 2019 r. poz. 1843</w:t>
      </w:r>
      <w:r w:rsidR="00163BE8">
        <w:rPr>
          <w:sz w:val="24"/>
          <w:szCs w:val="24"/>
        </w:rPr>
        <w:t xml:space="preserve"> ze zm.</w:t>
      </w:r>
      <w:r w:rsidR="00D331A9" w:rsidRPr="00D331A9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7BCB7A73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8258C2E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637FAB08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3D14872" w14:textId="4B863B69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331A9" w:rsidRPr="00D331A9">
        <w:rPr>
          <w:sz w:val="24"/>
          <w:szCs w:val="24"/>
        </w:rPr>
        <w:t>(Dz.U. z 2019 r. poz. 1843</w:t>
      </w:r>
      <w:r w:rsidR="00163BE8">
        <w:rPr>
          <w:sz w:val="24"/>
          <w:szCs w:val="24"/>
        </w:rPr>
        <w:t xml:space="preserve"> ze zm.</w:t>
      </w:r>
      <w:r w:rsidR="00D331A9" w:rsidRPr="00D331A9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14:paraId="7ED4FE86" w14:textId="7DCD3F08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331A9" w:rsidRPr="00D331A9">
        <w:rPr>
          <w:sz w:val="24"/>
          <w:szCs w:val="24"/>
        </w:rPr>
        <w:t>(Dz.U. z 2019 r. poz. 1843</w:t>
      </w:r>
      <w:r w:rsidR="00163BE8">
        <w:rPr>
          <w:sz w:val="24"/>
          <w:szCs w:val="24"/>
        </w:rPr>
        <w:t xml:space="preserve"> ze zm.</w:t>
      </w:r>
      <w:r w:rsidR="00D331A9" w:rsidRPr="00D331A9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4C3554F6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4111F90E" w14:textId="77777777" w:rsidTr="00C527C7">
        <w:tc>
          <w:tcPr>
            <w:tcW w:w="543" w:type="dxa"/>
          </w:tcPr>
          <w:p w14:paraId="35094BF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40B514F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DF1D1F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22EB287" w14:textId="77777777" w:rsidTr="00C527C7">
        <w:tc>
          <w:tcPr>
            <w:tcW w:w="543" w:type="dxa"/>
          </w:tcPr>
          <w:p w14:paraId="698C6A9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AE33C1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A8603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03B2814" w14:textId="77777777" w:rsidTr="00C527C7">
        <w:tc>
          <w:tcPr>
            <w:tcW w:w="543" w:type="dxa"/>
          </w:tcPr>
          <w:p w14:paraId="6483CB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F21A00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805C3F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5F00F07" w14:textId="77777777" w:rsidTr="00C527C7">
        <w:tc>
          <w:tcPr>
            <w:tcW w:w="543" w:type="dxa"/>
          </w:tcPr>
          <w:p w14:paraId="087D693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E398C8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0D0664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057D4E99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33CE8E6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2BF8490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84D6D51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5D679092" w14:textId="1DD0B974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r w:rsidR="0027558C" w:rsidRPr="0000184A">
        <w:rPr>
          <w:b/>
          <w:bCs/>
          <w:sz w:val="18"/>
          <w:szCs w:val="18"/>
          <w:vertAlign w:val="superscript"/>
        </w:rPr>
        <w:t>podpis i</w:t>
      </w:r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</w:t>
      </w:r>
      <w:r w:rsidR="0027558C" w:rsidRPr="0000184A">
        <w:rPr>
          <w:b/>
          <w:sz w:val="18"/>
          <w:szCs w:val="18"/>
          <w:vertAlign w:val="superscript"/>
        </w:rPr>
        <w:t>występowania w</w:t>
      </w:r>
      <w:r w:rsidRPr="0000184A">
        <w:rPr>
          <w:b/>
          <w:sz w:val="18"/>
          <w:szCs w:val="18"/>
          <w:vertAlign w:val="superscript"/>
        </w:rPr>
        <w:t xml:space="preserve">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03F7EF" w14:textId="77777777" w:rsidR="00476F99" w:rsidRDefault="00476F99">
      <w:r>
        <w:separator/>
      </w:r>
    </w:p>
  </w:endnote>
  <w:endnote w:type="continuationSeparator" w:id="0">
    <w:p w14:paraId="7742517E" w14:textId="77777777" w:rsidR="00476F99" w:rsidRDefault="00476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FD40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E6ADD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F1A8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3C9006A" w14:textId="749BA971" w:rsidR="00336EEB" w:rsidRDefault="00336EEB" w:rsidP="00163BE8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047FC" w14:textId="77777777" w:rsidR="00D331A9" w:rsidRDefault="00D33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6539F9" w14:textId="77777777" w:rsidR="00476F99" w:rsidRDefault="00476F99">
      <w:r>
        <w:separator/>
      </w:r>
    </w:p>
  </w:footnote>
  <w:footnote w:type="continuationSeparator" w:id="0">
    <w:p w14:paraId="0A038A05" w14:textId="77777777" w:rsidR="00476F99" w:rsidRDefault="00476F99">
      <w:r>
        <w:continuationSeparator/>
      </w:r>
    </w:p>
  </w:footnote>
  <w:footnote w:id="1">
    <w:p w14:paraId="526BF123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B73324" w14:textId="77777777" w:rsidR="00D331A9" w:rsidRDefault="00D33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DEE04" w14:textId="77777777" w:rsidR="00D331A9" w:rsidRDefault="00D33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ADEE0" w14:textId="77777777" w:rsidR="00D331A9" w:rsidRDefault="00D331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9CD"/>
    <w:rsid w:val="0000184A"/>
    <w:rsid w:val="00012997"/>
    <w:rsid w:val="000621A2"/>
    <w:rsid w:val="00075CEC"/>
    <w:rsid w:val="000A7CA4"/>
    <w:rsid w:val="00106AC7"/>
    <w:rsid w:val="00111985"/>
    <w:rsid w:val="00147532"/>
    <w:rsid w:val="001614BA"/>
    <w:rsid w:val="00163BE8"/>
    <w:rsid w:val="00204613"/>
    <w:rsid w:val="0027558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2C10"/>
    <w:rsid w:val="00460820"/>
    <w:rsid w:val="004704CB"/>
    <w:rsid w:val="00476F99"/>
    <w:rsid w:val="004C55DE"/>
    <w:rsid w:val="004D5C77"/>
    <w:rsid w:val="00533E9F"/>
    <w:rsid w:val="00536ED0"/>
    <w:rsid w:val="0056132E"/>
    <w:rsid w:val="005A5013"/>
    <w:rsid w:val="005C3627"/>
    <w:rsid w:val="005E59C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50FF"/>
    <w:rsid w:val="00B26102"/>
    <w:rsid w:val="00B45ED4"/>
    <w:rsid w:val="00B54FB4"/>
    <w:rsid w:val="00BA36DA"/>
    <w:rsid w:val="00BE6092"/>
    <w:rsid w:val="00C33407"/>
    <w:rsid w:val="00C527C7"/>
    <w:rsid w:val="00C606B9"/>
    <w:rsid w:val="00C952DF"/>
    <w:rsid w:val="00CB6204"/>
    <w:rsid w:val="00CC527A"/>
    <w:rsid w:val="00D331A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2341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2D9A3D"/>
  <w15:chartTrackingRefBased/>
  <w15:docId w15:val="{34158C5E-C8CA-4CD5-8381-AA79B733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Magdalena Wnuk</cp:lastModifiedBy>
  <cp:revision>8</cp:revision>
  <cp:lastPrinted>2010-01-07T09:39:00Z</cp:lastPrinted>
  <dcterms:created xsi:type="dcterms:W3CDTF">2020-09-23T08:37:00Z</dcterms:created>
  <dcterms:modified xsi:type="dcterms:W3CDTF">2020-09-30T06:39:00Z</dcterms:modified>
</cp:coreProperties>
</file>