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224CD" w14:textId="77777777"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BF7E6A" w:rsidRPr="00BF7E6A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BF7E6A" w:rsidRPr="00BF7E6A">
        <w:rPr>
          <w:sz w:val="28"/>
          <w:szCs w:val="28"/>
        </w:rPr>
        <w:t>Przebudowa budynku dydaktycznego i zaplecza sali gimnastycznej Zespołu Szkół Specjalnych im. Jana Pawła II w Rawiczu</w:t>
      </w:r>
    </w:p>
    <w:p w14:paraId="14AA880B" w14:textId="77777777" w:rsidR="002271C8" w:rsidRPr="002271C8" w:rsidRDefault="002271C8" w:rsidP="002271C8"/>
    <w:p w14:paraId="6D31D0FB" w14:textId="77777777"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BF7E6A" w:rsidRPr="0049418D">
        <w:rPr>
          <w:sz w:val="22"/>
          <w:szCs w:val="22"/>
        </w:rPr>
        <w:t xml:space="preserve">  zamieszczone w BZP w dniu </w:t>
      </w:r>
      <w:r w:rsidR="00BF7E6A" w:rsidRPr="00BF7E6A">
        <w:rPr>
          <w:sz w:val="22"/>
          <w:szCs w:val="22"/>
        </w:rPr>
        <w:t>30/09/2020</w:t>
      </w:r>
      <w:r w:rsidR="00BF7E6A" w:rsidRPr="0049418D">
        <w:rPr>
          <w:sz w:val="22"/>
          <w:szCs w:val="22"/>
        </w:rPr>
        <w:t xml:space="preserve">, nr ogłoszenia: </w:t>
      </w:r>
      <w:r w:rsidR="00BF7E6A" w:rsidRPr="00BF7E6A">
        <w:rPr>
          <w:sz w:val="22"/>
          <w:szCs w:val="22"/>
        </w:rPr>
        <w:t>591121-N-2020</w:t>
      </w:r>
      <w:r w:rsidR="00A36A9B" w:rsidRPr="0049418D">
        <w:rPr>
          <w:sz w:val="22"/>
          <w:szCs w:val="22"/>
        </w:rPr>
        <w:t>)</w:t>
      </w:r>
    </w:p>
    <w:p w14:paraId="2B2B15DC" w14:textId="77777777" w:rsidR="00F8425D" w:rsidRDefault="00F8425D">
      <w:pPr>
        <w:jc w:val="center"/>
        <w:rPr>
          <w:b/>
          <w:sz w:val="24"/>
        </w:rPr>
      </w:pPr>
    </w:p>
    <w:p w14:paraId="2EF26952" w14:textId="77777777" w:rsidR="00F8425D" w:rsidRDefault="00BF7E6A" w:rsidP="007210E0">
      <w:pPr>
        <w:spacing w:line="360" w:lineRule="auto"/>
        <w:rPr>
          <w:b/>
          <w:sz w:val="24"/>
        </w:rPr>
      </w:pPr>
      <w:r w:rsidRPr="00BF7E6A">
        <w:rPr>
          <w:b/>
          <w:sz w:val="24"/>
        </w:rPr>
        <w:t>Powiatowe Centrum Usług Wspólnych w Rawiczu</w:t>
      </w:r>
    </w:p>
    <w:p w14:paraId="24BF44CF" w14:textId="151BFFC2" w:rsidR="00F8425D" w:rsidRDefault="003A3B69" w:rsidP="007210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ul. Mikołaja </w:t>
      </w:r>
      <w:r w:rsidR="00BF7E6A" w:rsidRPr="00BF7E6A">
        <w:rPr>
          <w:b/>
          <w:sz w:val="24"/>
        </w:rPr>
        <w:t>Kopernika</w:t>
      </w:r>
      <w:r w:rsidR="00F8425D">
        <w:rPr>
          <w:b/>
          <w:sz w:val="24"/>
        </w:rPr>
        <w:t xml:space="preserve"> </w:t>
      </w:r>
      <w:r w:rsidR="00BF7E6A" w:rsidRPr="00BF7E6A">
        <w:rPr>
          <w:b/>
          <w:sz w:val="24"/>
        </w:rPr>
        <w:t>4</w:t>
      </w:r>
    </w:p>
    <w:p w14:paraId="58BF80C1" w14:textId="77777777" w:rsidR="00F8425D" w:rsidRPr="002271C8" w:rsidRDefault="00BF7E6A" w:rsidP="002271C8">
      <w:pPr>
        <w:spacing w:line="360" w:lineRule="auto"/>
        <w:rPr>
          <w:b/>
          <w:sz w:val="24"/>
        </w:rPr>
      </w:pPr>
      <w:r w:rsidRPr="00BF7E6A">
        <w:rPr>
          <w:b/>
          <w:sz w:val="24"/>
        </w:rPr>
        <w:t>63-900</w:t>
      </w:r>
      <w:r w:rsidR="00F8425D">
        <w:rPr>
          <w:b/>
          <w:sz w:val="24"/>
        </w:rPr>
        <w:t xml:space="preserve"> </w:t>
      </w:r>
      <w:r w:rsidRPr="00BF7E6A">
        <w:rPr>
          <w:b/>
          <w:sz w:val="24"/>
        </w:rPr>
        <w:t>RAWICZ</w:t>
      </w:r>
    </w:p>
    <w:p w14:paraId="45BB57DC" w14:textId="77777777" w:rsidR="00F8425D" w:rsidRDefault="00F8425D" w:rsidP="007210E0">
      <w:pPr>
        <w:ind w:firstLine="357"/>
        <w:rPr>
          <w:b/>
          <w:iCs/>
          <w:sz w:val="24"/>
        </w:rPr>
      </w:pPr>
    </w:p>
    <w:p w14:paraId="3F267467" w14:textId="77777777"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14:paraId="414C7952" w14:textId="77777777"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46"/>
        <w:gridCol w:w="3060"/>
        <w:gridCol w:w="360"/>
        <w:gridCol w:w="360"/>
      </w:tblGrid>
      <w:tr w:rsidR="00AF74A5" w:rsidRPr="00717301" w14:paraId="541681FD" w14:textId="77777777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D719D4" w14:textId="77777777"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06A818" w14:textId="77777777"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B5E8A" w14:textId="77777777"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14:paraId="47AF7020" w14:textId="77777777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14:paraId="7E85A70A" w14:textId="77777777"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14:paraId="68662C8E" w14:textId="77777777"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32C84297" w14:textId="77777777"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BF7E6A" w:rsidRPr="00717301" w14:paraId="4972E096" w14:textId="77777777" w:rsidTr="007F1FFC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14:paraId="6773C093" w14:textId="77777777" w:rsidR="003A3B69" w:rsidRDefault="003A3B69" w:rsidP="007F1F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Numer sekcji: I</w:t>
            </w:r>
          </w:p>
          <w:p w14:paraId="306D4A3A" w14:textId="0C378D74" w:rsidR="00BF7E6A" w:rsidRPr="00717301" w:rsidRDefault="003A3B69" w:rsidP="007F1FFC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Punkt: </w:t>
            </w:r>
            <w:r w:rsidR="00BF7E6A" w:rsidRPr="00BF7E6A">
              <w:rPr>
                <w:bCs/>
                <w:sz w:val="24"/>
                <w:szCs w:val="24"/>
              </w:rPr>
              <w:t>1)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14:paraId="6BC55B4D" w14:textId="77777777" w:rsidR="00BF7E6A" w:rsidRPr="00717301" w:rsidRDefault="00BF7E6A" w:rsidP="007F1FFC">
            <w:pPr>
              <w:rPr>
                <w:b/>
                <w:bCs/>
                <w:sz w:val="24"/>
                <w:szCs w:val="24"/>
              </w:rPr>
            </w:pPr>
            <w:r w:rsidRPr="00BF7E6A">
              <w:rPr>
                <w:bCs/>
                <w:sz w:val="24"/>
                <w:szCs w:val="24"/>
              </w:rPr>
              <w:t>Adres strony internetowej (URL): www.ogloszenia.propublico.pl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D4C76B6" w14:textId="77777777" w:rsidR="00BF7E6A" w:rsidRPr="00717301" w:rsidRDefault="00BF7E6A" w:rsidP="007F1FFC">
            <w:pPr>
              <w:rPr>
                <w:b/>
                <w:bCs/>
                <w:sz w:val="24"/>
                <w:szCs w:val="24"/>
              </w:rPr>
            </w:pPr>
            <w:r w:rsidRPr="00BF7E6A">
              <w:rPr>
                <w:bCs/>
                <w:sz w:val="24"/>
                <w:szCs w:val="24"/>
              </w:rPr>
              <w:t>Adres strony internetowej (URL): www.bip.powiatrawicki.pl</w:t>
            </w:r>
          </w:p>
        </w:tc>
      </w:tr>
    </w:tbl>
    <w:p w14:paraId="571EA45F" w14:textId="77777777"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p w14:paraId="7526E264" w14:textId="77777777" w:rsidR="00C660C9" w:rsidRDefault="00C660C9" w:rsidP="007210E0">
      <w:pPr>
        <w:rPr>
          <w:b/>
          <w:sz w:val="22"/>
        </w:rPr>
      </w:pPr>
    </w:p>
    <w:p w14:paraId="6FC7FA0E" w14:textId="77777777"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14:paraId="65D0E24B" w14:textId="77777777" w:rsidR="00F8425D" w:rsidRDefault="00F8425D">
      <w:pPr>
        <w:rPr>
          <w:sz w:val="24"/>
        </w:rPr>
      </w:pPr>
    </w:p>
    <w:p w14:paraId="19865727" w14:textId="5CEBCFB3"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BF7E6A" w:rsidRPr="00BF7E6A">
        <w:rPr>
          <w:sz w:val="24"/>
        </w:rPr>
        <w:t>RAWICZ</w:t>
      </w:r>
      <w:r>
        <w:rPr>
          <w:sz w:val="24"/>
        </w:rPr>
        <w:t xml:space="preserve"> dnia: </w:t>
      </w:r>
      <w:r w:rsidR="00BF7E6A" w:rsidRPr="00BF7E6A">
        <w:rPr>
          <w:sz w:val="24"/>
        </w:rPr>
        <w:t>2020-</w:t>
      </w:r>
      <w:r w:rsidR="003A3B69">
        <w:rPr>
          <w:sz w:val="24"/>
        </w:rPr>
        <w:t>09-30</w:t>
      </w:r>
    </w:p>
    <w:p w14:paraId="51CA28F7" w14:textId="77777777" w:rsidR="00F8425D" w:rsidRDefault="00F8425D">
      <w:pPr>
        <w:rPr>
          <w:sz w:val="24"/>
        </w:rPr>
      </w:pPr>
    </w:p>
    <w:p w14:paraId="5392759A" w14:textId="77777777"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B4F10A" w14:textId="77777777" w:rsidR="00FB7336" w:rsidRDefault="00FB7336">
      <w:r>
        <w:separator/>
      </w:r>
    </w:p>
  </w:endnote>
  <w:endnote w:type="continuationSeparator" w:id="0">
    <w:p w14:paraId="1E965D32" w14:textId="77777777" w:rsidR="00FB7336" w:rsidRDefault="00FB7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8EE84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31972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533DB" w14:textId="77777777" w:rsidR="006A6955" w:rsidRDefault="006D3B30">
    <w:pPr>
      <w:pStyle w:val="Stopka"/>
      <w:tabs>
        <w:tab w:val="clear" w:pos="4536"/>
      </w:tabs>
      <w:jc w:val="center"/>
    </w:pPr>
    <w:r>
      <w:rPr>
        <w:noProof/>
      </w:rPr>
      <w:pict w14:anchorId="49798F16">
        <v:line id="_x0000_s2049" style="position:absolute;left:0;text-align:left;z-index:251657728" from="-3.85pt,8.7pt" to="455.15pt,8.7pt"/>
      </w:pict>
    </w:r>
  </w:p>
  <w:p w14:paraId="69232F06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1A25F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4EC2A4" w14:textId="77777777" w:rsidR="006A6955" w:rsidRDefault="006A6955">
    <w:pPr>
      <w:pStyle w:val="Stopka"/>
      <w:tabs>
        <w:tab w:val="clear" w:pos="4536"/>
      </w:tabs>
      <w:jc w:val="center"/>
    </w:pPr>
  </w:p>
  <w:p w14:paraId="5D8E0D41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D8348F" w14:textId="77777777" w:rsidR="00FB7336" w:rsidRDefault="00FB7336">
      <w:r>
        <w:separator/>
      </w:r>
    </w:p>
  </w:footnote>
  <w:footnote w:type="continuationSeparator" w:id="0">
    <w:p w14:paraId="5E39EDFA" w14:textId="77777777" w:rsidR="00FB7336" w:rsidRDefault="00FB7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87467" w14:textId="77777777" w:rsidR="00BF7E6A" w:rsidRDefault="00BF7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422544" w14:textId="77777777" w:rsidR="00BF7E6A" w:rsidRDefault="00BF7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5CFE2" w14:textId="77777777" w:rsidR="00BF7E6A" w:rsidRDefault="00BF7E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336"/>
    <w:rsid w:val="000B65B1"/>
    <w:rsid w:val="000B6C6C"/>
    <w:rsid w:val="00186D37"/>
    <w:rsid w:val="00226741"/>
    <w:rsid w:val="002271C8"/>
    <w:rsid w:val="003070D1"/>
    <w:rsid w:val="00346292"/>
    <w:rsid w:val="003A3B69"/>
    <w:rsid w:val="00546D74"/>
    <w:rsid w:val="00582218"/>
    <w:rsid w:val="005E7BB1"/>
    <w:rsid w:val="006A6955"/>
    <w:rsid w:val="006D3B30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F7E6A"/>
    <w:rsid w:val="00C660C9"/>
    <w:rsid w:val="00D64EA2"/>
    <w:rsid w:val="00E71976"/>
    <w:rsid w:val="00EA249D"/>
    <w:rsid w:val="00F0125C"/>
    <w:rsid w:val="00F52B07"/>
    <w:rsid w:val="00F8425D"/>
    <w:rsid w:val="00FB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21C2D0"/>
  <w15:chartTrackingRefBased/>
  <w15:docId w15:val="{56F18D33-E499-4C02-8A9C-52A8FAA75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Wnuk</dc:creator>
  <cp:keywords/>
  <cp:lastModifiedBy>Magdalena Wnuk</cp:lastModifiedBy>
  <cp:revision>2</cp:revision>
  <cp:lastPrinted>2001-02-10T19:50:00Z</cp:lastPrinted>
  <dcterms:created xsi:type="dcterms:W3CDTF">2020-10-08T12:30:00Z</dcterms:created>
  <dcterms:modified xsi:type="dcterms:W3CDTF">2020-10-08T12:30:00Z</dcterms:modified>
</cp:coreProperties>
</file>