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212D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212D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3018E">
        <w:rPr>
          <w:sz w:val="22"/>
          <w:szCs w:val="22"/>
        </w:rPr>
        <w:t>15.04.2021 r.</w:t>
      </w:r>
      <w:bookmarkStart w:id="1" w:name="_GoBack"/>
      <w:bookmarkEnd w:id="1"/>
    </w:p>
    <w:p w:rsidR="00C212D5" w:rsidRPr="00C212D5" w:rsidRDefault="00C212D5" w:rsidP="00FB7F50">
      <w:pPr>
        <w:spacing w:after="40"/>
        <w:rPr>
          <w:b/>
          <w:bCs/>
          <w:sz w:val="22"/>
          <w:szCs w:val="22"/>
        </w:rPr>
      </w:pPr>
      <w:r w:rsidRPr="00C212D5">
        <w:rPr>
          <w:b/>
          <w:bCs/>
          <w:sz w:val="22"/>
          <w:szCs w:val="22"/>
        </w:rPr>
        <w:t>Szpital Miejski Specjalistyczny</w:t>
      </w:r>
    </w:p>
    <w:p w:rsidR="00C212D5" w:rsidRPr="00C212D5" w:rsidRDefault="00C212D5" w:rsidP="00FB7F50">
      <w:pPr>
        <w:spacing w:after="40"/>
        <w:rPr>
          <w:b/>
          <w:bCs/>
          <w:sz w:val="22"/>
          <w:szCs w:val="22"/>
        </w:rPr>
      </w:pPr>
      <w:r w:rsidRPr="00C212D5">
        <w:rPr>
          <w:b/>
          <w:bCs/>
          <w:sz w:val="22"/>
          <w:szCs w:val="22"/>
        </w:rPr>
        <w:t>im. Gabriela Narutowicza w Krakowie</w:t>
      </w:r>
    </w:p>
    <w:p w:rsidR="00FB7F50" w:rsidRPr="002245BE" w:rsidRDefault="00C212D5" w:rsidP="00FB7F50">
      <w:pPr>
        <w:spacing w:after="40"/>
        <w:rPr>
          <w:b/>
          <w:bCs/>
          <w:sz w:val="22"/>
          <w:szCs w:val="22"/>
        </w:rPr>
      </w:pPr>
      <w:r w:rsidRPr="00C212D5">
        <w:rPr>
          <w:b/>
          <w:bCs/>
          <w:sz w:val="22"/>
          <w:szCs w:val="22"/>
        </w:rPr>
        <w:t>Dział Zamówień Publicznych i Umów</w:t>
      </w:r>
    </w:p>
    <w:p w:rsidR="00FB7F50" w:rsidRPr="002245BE" w:rsidRDefault="00C212D5" w:rsidP="00FB7F50">
      <w:pPr>
        <w:rPr>
          <w:sz w:val="22"/>
          <w:szCs w:val="22"/>
        </w:rPr>
      </w:pPr>
      <w:r w:rsidRPr="00C212D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C212D5">
        <w:rPr>
          <w:sz w:val="22"/>
          <w:szCs w:val="22"/>
        </w:rPr>
        <w:t>35-37</w:t>
      </w:r>
    </w:p>
    <w:p w:rsidR="00FB7F50" w:rsidRPr="002245BE" w:rsidRDefault="00C212D5" w:rsidP="00FB7F50">
      <w:pPr>
        <w:rPr>
          <w:sz w:val="22"/>
          <w:szCs w:val="22"/>
        </w:rPr>
      </w:pPr>
      <w:r w:rsidRPr="00C212D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C212D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212D5" w:rsidRPr="00607F9B" w:rsidTr="00BA73AA">
        <w:trPr>
          <w:trHeight w:val="638"/>
        </w:trPr>
        <w:tc>
          <w:tcPr>
            <w:tcW w:w="959" w:type="dxa"/>
            <w:shd w:val="clear" w:color="auto" w:fill="auto"/>
          </w:tcPr>
          <w:p w:rsidR="00C212D5" w:rsidRPr="00607F9B" w:rsidRDefault="00C212D5" w:rsidP="00BA73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12D5" w:rsidRPr="00607F9B" w:rsidRDefault="00C212D5" w:rsidP="00BA73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12D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12D5">
              <w:rPr>
                <w:b/>
                <w:bCs/>
                <w:sz w:val="22"/>
                <w:szCs w:val="22"/>
              </w:rPr>
              <w:t>Zakup energii elektrycznej do obiektu: Szpital Miejski Specjalistyczny im. Gabriela Narutowicza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12D5">
              <w:rPr>
                <w:b/>
                <w:sz w:val="22"/>
                <w:szCs w:val="22"/>
              </w:rPr>
              <w:t>ZP/6/2021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90412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90412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C212D5" w:rsidRPr="00C212D5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90412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212D5" w:rsidTr="0090412B">
        <w:trPr>
          <w:cantSplit/>
        </w:trPr>
        <w:tc>
          <w:tcPr>
            <w:tcW w:w="9142" w:type="dxa"/>
          </w:tcPr>
          <w:p w:rsidR="00C212D5" w:rsidRPr="00D26ED6" w:rsidRDefault="00C212D5" w:rsidP="00BA73A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12D5">
              <w:rPr>
                <w:b/>
                <w:sz w:val="22"/>
                <w:szCs w:val="22"/>
              </w:rPr>
              <w:t>TAURON Sprzedaż sp. z</w:t>
            </w:r>
            <w:r w:rsidR="00164B96">
              <w:rPr>
                <w:b/>
                <w:sz w:val="22"/>
                <w:szCs w:val="22"/>
              </w:rPr>
              <w:t xml:space="preserve"> </w:t>
            </w:r>
            <w:r w:rsidRPr="00C212D5">
              <w:rPr>
                <w:b/>
                <w:sz w:val="22"/>
                <w:szCs w:val="22"/>
              </w:rPr>
              <w:t>o .o.</w:t>
            </w:r>
          </w:p>
          <w:p w:rsidR="00C212D5" w:rsidRPr="009F0E5C" w:rsidRDefault="00C212D5" w:rsidP="00BA73AA">
            <w:pPr>
              <w:jc w:val="both"/>
              <w:rPr>
                <w:bCs/>
                <w:sz w:val="22"/>
                <w:szCs w:val="22"/>
              </w:rPr>
            </w:pPr>
            <w:r w:rsidRPr="00C212D5">
              <w:rPr>
                <w:bCs/>
                <w:sz w:val="22"/>
                <w:szCs w:val="22"/>
              </w:rPr>
              <w:t>ul. Łagiewnicka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12D5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212D5" w:rsidRPr="009F0E5C" w:rsidRDefault="00C212D5" w:rsidP="00BA73AA">
            <w:pPr>
              <w:jc w:val="both"/>
              <w:rPr>
                <w:bCs/>
                <w:sz w:val="22"/>
                <w:szCs w:val="22"/>
              </w:rPr>
            </w:pPr>
            <w:r w:rsidRPr="00C212D5">
              <w:rPr>
                <w:bCs/>
                <w:sz w:val="22"/>
                <w:szCs w:val="22"/>
              </w:rPr>
              <w:t>30-417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12D5">
              <w:rPr>
                <w:bCs/>
                <w:sz w:val="22"/>
                <w:szCs w:val="22"/>
              </w:rPr>
              <w:t>Kraków</w:t>
            </w:r>
          </w:p>
          <w:p w:rsidR="00C212D5" w:rsidRPr="00D26ED6" w:rsidRDefault="00C212D5" w:rsidP="00BA73A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cen</w:t>
            </w:r>
            <w:r w:rsidR="0090412B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212D5">
              <w:rPr>
                <w:b/>
                <w:sz w:val="22"/>
                <w:szCs w:val="22"/>
              </w:rPr>
              <w:t>1 531 645.19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212D5" w:rsidRPr="0090412B" w:rsidRDefault="00C212D5" w:rsidP="00BA73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0412B">
              <w:rPr>
                <w:color w:val="000000"/>
                <w:sz w:val="22"/>
                <w:szCs w:val="22"/>
              </w:rPr>
              <w:t>Uzasadnienie wyboru:</w:t>
            </w:r>
          </w:p>
          <w:p w:rsidR="00C212D5" w:rsidRDefault="00C212D5" w:rsidP="00BA73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0412B">
              <w:rPr>
                <w:sz w:val="22"/>
                <w:szCs w:val="22"/>
              </w:rPr>
              <w:t>Najkorzystniejsza oferta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1134"/>
        <w:gridCol w:w="1984"/>
      </w:tblGrid>
      <w:tr w:rsidR="0090412B" w:rsidRPr="008567C7" w:rsidTr="0090412B">
        <w:trPr>
          <w:trHeight w:val="510"/>
        </w:trPr>
        <w:tc>
          <w:tcPr>
            <w:tcW w:w="709" w:type="dxa"/>
            <w:vAlign w:val="center"/>
          </w:tcPr>
          <w:p w:rsidR="0090412B" w:rsidRPr="008567C7" w:rsidRDefault="0090412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vAlign w:val="center"/>
          </w:tcPr>
          <w:p w:rsidR="0090412B" w:rsidRPr="008567C7" w:rsidRDefault="0090412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90412B" w:rsidRPr="008567C7" w:rsidRDefault="0090412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90412B" w:rsidRPr="008567C7" w:rsidRDefault="0090412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0412B" w:rsidRPr="008567C7" w:rsidTr="0090412B">
        <w:tc>
          <w:tcPr>
            <w:tcW w:w="709" w:type="dxa"/>
            <w:vAlign w:val="center"/>
          </w:tcPr>
          <w:p w:rsidR="0090412B" w:rsidRPr="008567C7" w:rsidRDefault="0090412B" w:rsidP="00BA7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45" w:type="dxa"/>
            <w:vAlign w:val="center"/>
          </w:tcPr>
          <w:p w:rsidR="0090412B" w:rsidRPr="002B6761" w:rsidRDefault="0090412B" w:rsidP="00BA73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b/>
                <w:sz w:val="18"/>
                <w:szCs w:val="18"/>
              </w:rPr>
              <w:t>TAURON Sprzedaż sp. 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212D5">
              <w:rPr>
                <w:rFonts w:ascii="Times New Roman" w:hAnsi="Times New Roman" w:cs="Times New Roman"/>
                <w:b/>
                <w:sz w:val="18"/>
                <w:szCs w:val="18"/>
              </w:rPr>
              <w:t>o.o.</w:t>
            </w:r>
          </w:p>
          <w:p w:rsidR="0090412B" w:rsidRPr="008567C7" w:rsidRDefault="0090412B" w:rsidP="00BA73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>ul. Łagiewnicka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412B" w:rsidRPr="001B7815" w:rsidRDefault="0090412B" w:rsidP="00BA73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>30-417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90412B" w:rsidRPr="008567C7" w:rsidRDefault="0090412B" w:rsidP="00BA7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F304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1984" w:type="dxa"/>
            <w:vAlign w:val="center"/>
          </w:tcPr>
          <w:p w:rsidR="0090412B" w:rsidRPr="008567C7" w:rsidRDefault="0090412B" w:rsidP="00BA7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F304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</w:tr>
      <w:tr w:rsidR="0090412B" w:rsidRPr="008567C7" w:rsidTr="0090412B">
        <w:tc>
          <w:tcPr>
            <w:tcW w:w="709" w:type="dxa"/>
            <w:vAlign w:val="center"/>
          </w:tcPr>
          <w:p w:rsidR="0090412B" w:rsidRPr="008567C7" w:rsidRDefault="0090412B" w:rsidP="00BA7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:rsidR="0090412B" w:rsidRPr="002B6761" w:rsidRDefault="0090412B" w:rsidP="00BA73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b/>
                <w:sz w:val="18"/>
                <w:szCs w:val="18"/>
              </w:rPr>
              <w:t>Orange Energia Sp. z o.o.</w:t>
            </w:r>
          </w:p>
          <w:p w:rsidR="0090412B" w:rsidRPr="008567C7" w:rsidRDefault="0090412B" w:rsidP="00BA73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412B" w:rsidRPr="001B7815" w:rsidRDefault="0090412B" w:rsidP="00BA73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>02-326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12D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90412B" w:rsidRPr="008567C7" w:rsidRDefault="0090412B" w:rsidP="00BA7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F304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>96,</w:t>
            </w:r>
            <w:r w:rsidR="004F304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84" w:type="dxa"/>
            <w:vAlign w:val="center"/>
          </w:tcPr>
          <w:p w:rsidR="0090412B" w:rsidRPr="008567C7" w:rsidRDefault="0090412B" w:rsidP="00BA7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F304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>96,</w:t>
            </w:r>
            <w:r w:rsidR="004F304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C212D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9041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ACF" w:rsidRDefault="00CF4ACF">
      <w:r>
        <w:separator/>
      </w:r>
    </w:p>
  </w:endnote>
  <w:endnote w:type="continuationSeparator" w:id="0">
    <w:p w:rsidR="00CF4ACF" w:rsidRDefault="00CF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ACF" w:rsidRDefault="00CF4ACF">
      <w:r>
        <w:separator/>
      </w:r>
    </w:p>
  </w:footnote>
  <w:footnote w:type="continuationSeparator" w:id="0">
    <w:p w:rsidR="00CF4ACF" w:rsidRDefault="00CF4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ACF"/>
    <w:rsid w:val="00005838"/>
    <w:rsid w:val="00022322"/>
    <w:rsid w:val="00042497"/>
    <w:rsid w:val="000C1E6F"/>
    <w:rsid w:val="000E4E56"/>
    <w:rsid w:val="00164B9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040"/>
    <w:rsid w:val="0053018E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412B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12D5"/>
    <w:rsid w:val="00C423DD"/>
    <w:rsid w:val="00C60D7B"/>
    <w:rsid w:val="00C65E53"/>
    <w:rsid w:val="00CA0B33"/>
    <w:rsid w:val="00CA3511"/>
    <w:rsid w:val="00CF4AC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663862"/>
  <w15:chartTrackingRefBased/>
  <w15:docId w15:val="{F258936F-7BDF-4ED2-91D6-8958C74CD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2021-04-15T07:38:00Z</cp:lastPrinted>
  <dcterms:created xsi:type="dcterms:W3CDTF">2021-04-15T07:38:00Z</dcterms:created>
  <dcterms:modified xsi:type="dcterms:W3CDTF">2021-04-15T13:12:00Z</dcterms:modified>
</cp:coreProperties>
</file>