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D1C9B" w14:textId="77777777" w:rsidR="00D665F5" w:rsidRDefault="00D82DA6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D82DA6">
        <w:rPr>
          <w:sz w:val="22"/>
          <w:szCs w:val="22"/>
        </w:rPr>
        <w:t>Kolbuszowa</w:t>
      </w:r>
      <w:r w:rsidR="00D665F5" w:rsidRPr="00D91931">
        <w:rPr>
          <w:sz w:val="22"/>
          <w:szCs w:val="22"/>
        </w:rPr>
        <w:t xml:space="preserve"> dnia: </w:t>
      </w:r>
      <w:r w:rsidRPr="00D82DA6">
        <w:rPr>
          <w:sz w:val="22"/>
          <w:szCs w:val="22"/>
        </w:rPr>
        <w:t>2021-04-30</w:t>
      </w:r>
    </w:p>
    <w:p w14:paraId="202F251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BAF122A" w14:textId="77777777" w:rsidR="00D665F5" w:rsidRPr="00D91931" w:rsidRDefault="00D82DA6" w:rsidP="00577BC6">
      <w:pPr>
        <w:spacing w:after="40"/>
        <w:rPr>
          <w:b/>
          <w:bCs/>
          <w:sz w:val="22"/>
          <w:szCs w:val="22"/>
        </w:rPr>
      </w:pPr>
      <w:r w:rsidRPr="00D82DA6">
        <w:rPr>
          <w:b/>
          <w:bCs/>
          <w:sz w:val="22"/>
          <w:szCs w:val="22"/>
        </w:rPr>
        <w:t>Samodzielny Publiczny Zespół Opieki Zdrowotnej w Kolbuszowej</w:t>
      </w:r>
    </w:p>
    <w:p w14:paraId="1658A62F" w14:textId="77777777" w:rsidR="00D665F5" w:rsidRPr="00BD5546" w:rsidRDefault="00D82DA6" w:rsidP="00D665F5">
      <w:pPr>
        <w:rPr>
          <w:sz w:val="22"/>
          <w:szCs w:val="22"/>
        </w:rPr>
      </w:pPr>
      <w:r w:rsidRPr="00D82DA6">
        <w:rPr>
          <w:sz w:val="22"/>
          <w:szCs w:val="22"/>
        </w:rPr>
        <w:t>Grunwaldzka</w:t>
      </w:r>
      <w:r w:rsidR="00D665F5" w:rsidRPr="00BD5546">
        <w:rPr>
          <w:sz w:val="22"/>
          <w:szCs w:val="22"/>
        </w:rPr>
        <w:t xml:space="preserve"> </w:t>
      </w:r>
      <w:r w:rsidRPr="00D82DA6">
        <w:rPr>
          <w:sz w:val="22"/>
          <w:szCs w:val="22"/>
        </w:rPr>
        <w:t>4</w:t>
      </w:r>
    </w:p>
    <w:p w14:paraId="61EC1324" w14:textId="77777777" w:rsidR="00D665F5" w:rsidRPr="00BD5546" w:rsidRDefault="00D82DA6" w:rsidP="00D665F5">
      <w:pPr>
        <w:rPr>
          <w:sz w:val="22"/>
          <w:szCs w:val="22"/>
        </w:rPr>
      </w:pPr>
      <w:r w:rsidRPr="00D82DA6">
        <w:rPr>
          <w:sz w:val="22"/>
          <w:szCs w:val="22"/>
        </w:rPr>
        <w:t>36-100</w:t>
      </w:r>
      <w:r w:rsidR="00D665F5" w:rsidRPr="00BD5546">
        <w:rPr>
          <w:sz w:val="22"/>
          <w:szCs w:val="22"/>
        </w:rPr>
        <w:t xml:space="preserve"> </w:t>
      </w:r>
      <w:r w:rsidRPr="00D82DA6">
        <w:rPr>
          <w:sz w:val="22"/>
          <w:szCs w:val="22"/>
        </w:rPr>
        <w:t>Kolbuszowa</w:t>
      </w:r>
    </w:p>
    <w:p w14:paraId="38A74384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3D5E6F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00A343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81514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6181F4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82DA6" w:rsidRPr="00D82DA6">
        <w:rPr>
          <w:b/>
          <w:sz w:val="22"/>
          <w:szCs w:val="22"/>
        </w:rPr>
        <w:t>Eap-2412/5/21/M</w:t>
      </w:r>
      <w:r w:rsidR="00A80738">
        <w:rPr>
          <w:sz w:val="24"/>
        </w:rPr>
        <w:tab/>
        <w:t xml:space="preserve"> </w:t>
      </w:r>
    </w:p>
    <w:p w14:paraId="3675DF9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10293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099F4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31775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EBCE05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EF7FE6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82DA6" w:rsidRPr="00D82DA6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4AE71B6B" w14:textId="77777777" w:rsidR="00A80738" w:rsidRPr="00577BC6" w:rsidRDefault="00D82DA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82DA6">
        <w:rPr>
          <w:b/>
          <w:sz w:val="22"/>
          <w:szCs w:val="22"/>
        </w:rPr>
        <w:t>Dostawa odczynników laboratoryjnych wraz z dzierżawą  analizatorów w 2 pakietach.</w:t>
      </w:r>
    </w:p>
    <w:p w14:paraId="1F13B09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82DA6" w:rsidRPr="00D82DA6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16A46BA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82DA6" w:rsidRPr="00D82DA6">
        <w:rPr>
          <w:sz w:val="22"/>
          <w:szCs w:val="22"/>
        </w:rPr>
        <w:t>30/04/2021</w:t>
      </w:r>
      <w:r w:rsidR="00FF4AB1" w:rsidRPr="00577BC6">
        <w:rPr>
          <w:sz w:val="22"/>
          <w:szCs w:val="22"/>
        </w:rPr>
        <w:t xml:space="preserve"> o godz. </w:t>
      </w:r>
      <w:r w:rsidR="00D82DA6" w:rsidRPr="00D82DA6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48C06A98" w14:textId="77777777" w:rsidTr="00C82837">
        <w:tc>
          <w:tcPr>
            <w:tcW w:w="993" w:type="dxa"/>
            <w:shd w:val="clear" w:color="auto" w:fill="auto"/>
            <w:vAlign w:val="center"/>
          </w:tcPr>
          <w:p w14:paraId="75283E69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EF311E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A3BFFD3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D216C5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D82DA6" w:rsidRPr="00075CD0" w14:paraId="63C2CDD6" w14:textId="77777777" w:rsidTr="005F5018">
        <w:tc>
          <w:tcPr>
            <w:tcW w:w="993" w:type="dxa"/>
            <w:shd w:val="clear" w:color="auto" w:fill="auto"/>
            <w:vAlign w:val="center"/>
          </w:tcPr>
          <w:p w14:paraId="18C619B2" w14:textId="77777777" w:rsidR="00D82DA6" w:rsidRPr="00CB5EDB" w:rsidRDefault="00D82DA6" w:rsidP="005F5018">
            <w:pPr>
              <w:spacing w:before="120" w:after="120"/>
              <w:jc w:val="center"/>
            </w:pPr>
            <w:r w:rsidRPr="00D82DA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D4784A" w14:textId="77777777" w:rsidR="00D82DA6" w:rsidRPr="00CB5EDB" w:rsidRDefault="00D82DA6" w:rsidP="005F5018">
            <w:pPr>
              <w:spacing w:before="120" w:after="120"/>
              <w:jc w:val="center"/>
            </w:pPr>
            <w:r w:rsidRPr="00D82DA6">
              <w:t>1</w:t>
            </w:r>
          </w:p>
        </w:tc>
        <w:tc>
          <w:tcPr>
            <w:tcW w:w="4110" w:type="dxa"/>
            <w:shd w:val="clear" w:color="auto" w:fill="auto"/>
          </w:tcPr>
          <w:p w14:paraId="2C177252" w14:textId="77777777" w:rsidR="00D82DA6" w:rsidRPr="00C82837" w:rsidRDefault="00D82DA6" w:rsidP="005F5018">
            <w:pPr>
              <w:spacing w:before="40"/>
            </w:pPr>
            <w:r w:rsidRPr="00D82DA6">
              <w:t>P.P.H.U. Bor-Pol Mariusz Borkowski</w:t>
            </w:r>
          </w:p>
          <w:p w14:paraId="1A89798D" w14:textId="77777777" w:rsidR="00D82DA6" w:rsidRPr="00CB5EDB" w:rsidRDefault="00D82DA6" w:rsidP="005F5018">
            <w:r w:rsidRPr="00D82DA6">
              <w:t>Pl. Jaśminu</w:t>
            </w:r>
            <w:r w:rsidRPr="00CB5EDB">
              <w:t xml:space="preserve"> </w:t>
            </w:r>
            <w:r w:rsidRPr="00D82DA6">
              <w:t>2</w:t>
            </w:r>
            <w:r w:rsidRPr="00CB5EDB">
              <w:t xml:space="preserve"> </w:t>
            </w:r>
          </w:p>
          <w:p w14:paraId="2708E4D3" w14:textId="77777777" w:rsidR="00D82DA6" w:rsidRPr="00CB5EDB" w:rsidRDefault="00D82DA6" w:rsidP="005F5018">
            <w:pPr>
              <w:spacing w:after="120"/>
              <w:jc w:val="both"/>
            </w:pPr>
            <w:r w:rsidRPr="00D82DA6">
              <w:t>44-152</w:t>
            </w:r>
            <w:r w:rsidRPr="00CB5EDB">
              <w:t xml:space="preserve"> </w:t>
            </w:r>
            <w:r w:rsidRPr="00D82DA6"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3F3AE3" w14:textId="77777777" w:rsidR="00D82DA6" w:rsidRPr="00CB5EDB" w:rsidRDefault="00D82DA6" w:rsidP="005F5018">
            <w:pPr>
              <w:spacing w:before="120" w:after="120"/>
              <w:jc w:val="center"/>
            </w:pPr>
            <w:r w:rsidRPr="00D82DA6">
              <w:t>55 708.38 zł</w:t>
            </w:r>
          </w:p>
        </w:tc>
      </w:tr>
      <w:tr w:rsidR="00D82DA6" w:rsidRPr="00075CD0" w14:paraId="75EB3D40" w14:textId="77777777" w:rsidTr="005F5018">
        <w:tc>
          <w:tcPr>
            <w:tcW w:w="993" w:type="dxa"/>
            <w:shd w:val="clear" w:color="auto" w:fill="auto"/>
            <w:vAlign w:val="center"/>
          </w:tcPr>
          <w:p w14:paraId="435F6D7F" w14:textId="77777777" w:rsidR="00D82DA6" w:rsidRPr="00CB5EDB" w:rsidRDefault="00D82DA6" w:rsidP="005F5018">
            <w:pPr>
              <w:spacing w:before="120" w:after="120"/>
              <w:jc w:val="center"/>
            </w:pPr>
            <w:r w:rsidRPr="00D82DA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F88A69" w14:textId="77777777" w:rsidR="00D82DA6" w:rsidRPr="00CB5EDB" w:rsidRDefault="00D82DA6" w:rsidP="005F5018">
            <w:pPr>
              <w:spacing w:before="120" w:after="120"/>
              <w:jc w:val="center"/>
            </w:pPr>
            <w:r w:rsidRPr="00D82DA6">
              <w:t>2</w:t>
            </w:r>
          </w:p>
        </w:tc>
        <w:tc>
          <w:tcPr>
            <w:tcW w:w="4110" w:type="dxa"/>
            <w:shd w:val="clear" w:color="auto" w:fill="auto"/>
          </w:tcPr>
          <w:p w14:paraId="5FE2BFD9" w14:textId="77777777" w:rsidR="00D82DA6" w:rsidRPr="00C82837" w:rsidRDefault="00D82DA6" w:rsidP="005F5018">
            <w:pPr>
              <w:spacing w:before="40"/>
            </w:pPr>
            <w:r w:rsidRPr="00D82DA6">
              <w:t>P.P.H.U. Bor-Pol Mariusz Borkowski</w:t>
            </w:r>
          </w:p>
          <w:p w14:paraId="18E6E2A4" w14:textId="77777777" w:rsidR="00D82DA6" w:rsidRPr="00CB5EDB" w:rsidRDefault="00D82DA6" w:rsidP="005F5018">
            <w:r w:rsidRPr="00D82DA6">
              <w:t>Pl. Jaśminu</w:t>
            </w:r>
            <w:r w:rsidRPr="00CB5EDB">
              <w:t xml:space="preserve"> </w:t>
            </w:r>
            <w:r w:rsidRPr="00D82DA6">
              <w:t>2</w:t>
            </w:r>
            <w:r w:rsidRPr="00CB5EDB">
              <w:t xml:space="preserve"> </w:t>
            </w:r>
          </w:p>
          <w:p w14:paraId="6C917C40" w14:textId="77777777" w:rsidR="00D82DA6" w:rsidRPr="00CB5EDB" w:rsidRDefault="00D82DA6" w:rsidP="005F5018">
            <w:pPr>
              <w:spacing w:after="120"/>
              <w:jc w:val="both"/>
            </w:pPr>
            <w:r w:rsidRPr="00D82DA6">
              <w:t>44-152</w:t>
            </w:r>
            <w:r w:rsidRPr="00CB5EDB">
              <w:t xml:space="preserve"> </w:t>
            </w:r>
            <w:r w:rsidRPr="00D82DA6"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5898D1" w14:textId="77777777" w:rsidR="00D82DA6" w:rsidRPr="00CB5EDB" w:rsidRDefault="00D82DA6" w:rsidP="005F5018">
            <w:pPr>
              <w:spacing w:before="120" w:after="120"/>
              <w:jc w:val="center"/>
            </w:pPr>
            <w:r w:rsidRPr="00D82DA6">
              <w:t>256 409.13 zł</w:t>
            </w:r>
          </w:p>
        </w:tc>
      </w:tr>
    </w:tbl>
    <w:p w14:paraId="5C99AA59" w14:textId="77777777"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0E28F9F8" w14:textId="063D80F1" w:rsidR="00C236D3" w:rsidRDefault="00D82DA6" w:rsidP="00173B20">
      <w:pPr>
        <w:jc w:val="right"/>
        <w:rPr>
          <w:sz w:val="22"/>
          <w:szCs w:val="22"/>
        </w:rPr>
      </w:pPr>
      <w:r w:rsidRPr="00D82DA6">
        <w:rPr>
          <w:sz w:val="22"/>
          <w:szCs w:val="22"/>
        </w:rPr>
        <w:t xml:space="preserve">  </w:t>
      </w:r>
      <w:bookmarkEnd w:id="0"/>
      <w:r w:rsidR="00281FD4">
        <w:rPr>
          <w:sz w:val="22"/>
          <w:szCs w:val="22"/>
        </w:rPr>
        <w:t>Dyrektor SP ZOZ Kolbuszowa</w:t>
      </w:r>
    </w:p>
    <w:p w14:paraId="0088463E" w14:textId="7031F045" w:rsidR="00281FD4" w:rsidRPr="006B27ED" w:rsidRDefault="00281FD4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</w:p>
    <w:sectPr w:rsidR="00281FD4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EA595" w14:textId="77777777" w:rsidR="0001467C" w:rsidRDefault="0001467C">
      <w:r>
        <w:separator/>
      </w:r>
    </w:p>
  </w:endnote>
  <w:endnote w:type="continuationSeparator" w:id="0">
    <w:p w14:paraId="2BC4F33E" w14:textId="77777777" w:rsidR="0001467C" w:rsidRDefault="00014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CB23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0CF9E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3106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D9ADD57">
        <v:line id="_x0000_s2049" style="position:absolute;left:0;text-align:left;z-index:251657728" from="-3.85pt,8.7pt" to="455.15pt,8.7pt"/>
      </w:pict>
    </w:r>
  </w:p>
  <w:p w14:paraId="23E9817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DB5E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3939EA" w14:textId="77777777" w:rsidR="009F189D" w:rsidRDefault="009F189D">
    <w:pPr>
      <w:pStyle w:val="Stopka"/>
      <w:tabs>
        <w:tab w:val="clear" w:pos="4536"/>
      </w:tabs>
      <w:jc w:val="center"/>
    </w:pPr>
  </w:p>
  <w:p w14:paraId="7D6F804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785DA9" w14:textId="77777777" w:rsidR="0001467C" w:rsidRDefault="0001467C">
      <w:r>
        <w:separator/>
      </w:r>
    </w:p>
  </w:footnote>
  <w:footnote w:type="continuationSeparator" w:id="0">
    <w:p w14:paraId="376381B5" w14:textId="77777777" w:rsidR="0001467C" w:rsidRDefault="000146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936B3" w14:textId="77777777" w:rsidR="00D82DA6" w:rsidRDefault="00D82D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198B" w14:textId="77777777" w:rsidR="00D82DA6" w:rsidRDefault="00D82D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6799B" w14:textId="77777777" w:rsidR="00D82DA6" w:rsidRDefault="00D82D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467C"/>
    <w:rsid w:val="00007727"/>
    <w:rsid w:val="0001467C"/>
    <w:rsid w:val="00017720"/>
    <w:rsid w:val="00035488"/>
    <w:rsid w:val="000D7F25"/>
    <w:rsid w:val="000E00E5"/>
    <w:rsid w:val="00173B20"/>
    <w:rsid w:val="001C69FF"/>
    <w:rsid w:val="0023318D"/>
    <w:rsid w:val="00281FD4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D82DA6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B49591"/>
  <w15:chartTrackingRefBased/>
  <w15:docId w15:val="{2E2FBEBD-BE34-43B8-8AB1-908CD4BB5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864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2021-04-30T08:23:00Z</cp:lastPrinted>
  <dcterms:created xsi:type="dcterms:W3CDTF">2021-04-30T08:24:00Z</dcterms:created>
  <dcterms:modified xsi:type="dcterms:W3CDTF">2021-04-30T08:24:00Z</dcterms:modified>
</cp:coreProperties>
</file>