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F26" w:rsidRPr="00A8567D" w:rsidRDefault="00C81F26" w:rsidP="00C81F26">
      <w:pPr>
        <w:rPr>
          <w:b/>
          <w:bCs/>
          <w:sz w:val="22"/>
          <w:szCs w:val="22"/>
        </w:rPr>
      </w:pPr>
      <w:r w:rsidRPr="00A8567D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A8567D">
        <w:rPr>
          <w:b/>
          <w:bCs/>
          <w:sz w:val="22"/>
          <w:szCs w:val="22"/>
        </w:rPr>
        <w:t>s.p.z.o.z</w:t>
      </w:r>
      <w:proofErr w:type="spellEnd"/>
      <w:r w:rsidRPr="00A8567D">
        <w:rPr>
          <w:b/>
          <w:bCs/>
          <w:sz w:val="22"/>
          <w:szCs w:val="22"/>
        </w:rPr>
        <w:t>.</w:t>
      </w:r>
    </w:p>
    <w:p w:rsidR="00C81F26" w:rsidRPr="00A8567D" w:rsidRDefault="00C81F26" w:rsidP="00C81F26">
      <w:pPr>
        <w:rPr>
          <w:b/>
          <w:bCs/>
          <w:sz w:val="22"/>
          <w:szCs w:val="22"/>
        </w:rPr>
      </w:pPr>
      <w:proofErr w:type="spellStart"/>
      <w:r w:rsidRPr="00A8567D">
        <w:rPr>
          <w:b/>
          <w:bCs/>
          <w:sz w:val="22"/>
          <w:szCs w:val="22"/>
        </w:rPr>
        <w:t>Panewnicka</w:t>
      </w:r>
      <w:proofErr w:type="spellEnd"/>
      <w:r w:rsidRPr="00A8567D">
        <w:rPr>
          <w:b/>
          <w:bCs/>
          <w:sz w:val="22"/>
          <w:szCs w:val="22"/>
        </w:rPr>
        <w:t xml:space="preserve"> 65</w:t>
      </w:r>
    </w:p>
    <w:p w:rsidR="00C81F26" w:rsidRPr="00A8567D" w:rsidRDefault="00C81F26" w:rsidP="00C81F26">
      <w:pPr>
        <w:rPr>
          <w:b/>
          <w:bCs/>
          <w:sz w:val="22"/>
          <w:szCs w:val="22"/>
        </w:rPr>
      </w:pPr>
      <w:r w:rsidRPr="00A8567D">
        <w:rPr>
          <w:b/>
          <w:bCs/>
          <w:sz w:val="22"/>
          <w:szCs w:val="22"/>
        </w:rPr>
        <w:t>40-760 Katowice</w:t>
      </w:r>
    </w:p>
    <w:p w:rsidR="00C81F26" w:rsidRPr="00A8567D" w:rsidRDefault="00C81F26" w:rsidP="00C81F26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C81F26" w:rsidRPr="00A8567D" w:rsidRDefault="00C81F26" w:rsidP="00C81F26">
      <w:pPr>
        <w:pStyle w:val="Nagwek"/>
        <w:tabs>
          <w:tab w:val="clear" w:pos="4536"/>
        </w:tabs>
        <w:rPr>
          <w:sz w:val="22"/>
          <w:szCs w:val="22"/>
        </w:rPr>
      </w:pPr>
      <w:r w:rsidRPr="00A8567D">
        <w:rPr>
          <w:b/>
          <w:bCs/>
          <w:sz w:val="22"/>
          <w:szCs w:val="22"/>
        </w:rPr>
        <w:t>Pismo: AZP/0</w:t>
      </w:r>
      <w:r>
        <w:rPr>
          <w:b/>
          <w:bCs/>
          <w:sz w:val="22"/>
          <w:szCs w:val="22"/>
        </w:rPr>
        <w:t>4</w:t>
      </w:r>
      <w:r w:rsidRPr="00A8567D">
        <w:rPr>
          <w:b/>
          <w:bCs/>
          <w:sz w:val="22"/>
          <w:szCs w:val="22"/>
        </w:rPr>
        <w:t>/P/2021</w:t>
      </w:r>
      <w:r w:rsidRPr="00A8567D">
        <w:rPr>
          <w:sz w:val="22"/>
          <w:szCs w:val="22"/>
        </w:rPr>
        <w:tab/>
        <w:t xml:space="preserve"> Katowice dnia: 2021-0</w:t>
      </w:r>
      <w:r>
        <w:rPr>
          <w:sz w:val="22"/>
          <w:szCs w:val="22"/>
        </w:rPr>
        <w:t>5</w:t>
      </w:r>
      <w:r w:rsidRPr="00A8567D">
        <w:rPr>
          <w:sz w:val="22"/>
          <w:szCs w:val="22"/>
        </w:rPr>
        <w:t>-</w:t>
      </w:r>
      <w:r>
        <w:rPr>
          <w:sz w:val="22"/>
          <w:szCs w:val="22"/>
        </w:rPr>
        <w:t>2</w:t>
      </w:r>
      <w:r w:rsidR="00BD6B03">
        <w:rPr>
          <w:sz w:val="22"/>
          <w:szCs w:val="22"/>
        </w:rPr>
        <w:t>4</w:t>
      </w:r>
    </w:p>
    <w:p w:rsidR="00C81F26" w:rsidRPr="00A8567D" w:rsidRDefault="00C81F26" w:rsidP="00C81F26">
      <w:pPr>
        <w:rPr>
          <w:sz w:val="22"/>
          <w:szCs w:val="22"/>
        </w:rPr>
      </w:pPr>
    </w:p>
    <w:p w:rsidR="00C81F26" w:rsidRDefault="00C81F26" w:rsidP="00C81F26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C81F26" w:rsidRPr="000A1C0E" w:rsidRDefault="00C81F26" w:rsidP="00C81F2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C81F26" w:rsidRPr="000A1C0E" w:rsidRDefault="00C81F26" w:rsidP="00C81F2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SPECYFIKACJI WARUNKÓW ZAMÓWIENIA - 1</w:t>
      </w:r>
    </w:p>
    <w:p w:rsidR="00C81F26" w:rsidRDefault="00C81F26" w:rsidP="00C81F26">
      <w:pPr>
        <w:jc w:val="both"/>
        <w:rPr>
          <w:i/>
          <w:sz w:val="22"/>
          <w:szCs w:val="22"/>
        </w:rPr>
      </w:pPr>
    </w:p>
    <w:p w:rsidR="00C81F26" w:rsidRDefault="00C81F26" w:rsidP="00C81F26">
      <w:pPr>
        <w:jc w:val="both"/>
        <w:rPr>
          <w:i/>
          <w:sz w:val="22"/>
          <w:szCs w:val="22"/>
        </w:rPr>
      </w:pPr>
    </w:p>
    <w:p w:rsidR="00C81F26" w:rsidRDefault="00C81F26" w:rsidP="00C81F26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C81F26" w:rsidRDefault="00C81F26" w:rsidP="00C81F26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C81F26" w:rsidRDefault="00C81F26" w:rsidP="00C81F26">
      <w:pPr>
        <w:jc w:val="both"/>
        <w:rPr>
          <w:b/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jednorazowych oraz wielorazowych narzędzi do zabiegów okulistycznych </w:t>
      </w:r>
      <w:r>
        <w:rPr>
          <w:b/>
          <w:bCs/>
          <w:i/>
          <w:sz w:val="22"/>
          <w:szCs w:val="22"/>
        </w:rPr>
        <w:t xml:space="preserve">                     </w:t>
      </w:r>
    </w:p>
    <w:p w:rsidR="00C81F26" w:rsidRDefault="00C81F26" w:rsidP="00C81F26">
      <w:pPr>
        <w:jc w:val="both"/>
        <w:rPr>
          <w:bCs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 xml:space="preserve">               </w:t>
      </w:r>
      <w:r w:rsidRPr="00C81F26">
        <w:rPr>
          <w:b/>
          <w:bCs/>
          <w:i/>
          <w:sz w:val="22"/>
          <w:szCs w:val="22"/>
        </w:rPr>
        <w:t>oraz pozostałych wyrobów medycznych dla potrzeb Bloku Operacyjnego Okulistycznego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Pr="00C81F26">
        <w:rPr>
          <w:bCs/>
          <w:i/>
          <w:sz w:val="22"/>
          <w:szCs w:val="22"/>
        </w:rPr>
        <w:t xml:space="preserve">– </w:t>
      </w:r>
    </w:p>
    <w:p w:rsidR="00C81F26" w:rsidRPr="00C81F26" w:rsidRDefault="00C81F26" w:rsidP="00C81F26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>znak sprawy</w:t>
      </w:r>
      <w:r w:rsidRPr="00C81F26">
        <w:rPr>
          <w:b/>
          <w:i/>
          <w:sz w:val="22"/>
          <w:szCs w:val="22"/>
        </w:rPr>
        <w:t xml:space="preserve"> AZP/04/P/2021</w:t>
      </w:r>
    </w:p>
    <w:p w:rsidR="00C81F26" w:rsidRDefault="00C81F26" w:rsidP="00C81F26">
      <w:pPr>
        <w:jc w:val="both"/>
        <w:rPr>
          <w:b/>
          <w:sz w:val="22"/>
          <w:szCs w:val="22"/>
        </w:rPr>
      </w:pPr>
    </w:p>
    <w:p w:rsidR="00C81F26" w:rsidRDefault="00C81F26" w:rsidP="00C81F26">
      <w:pPr>
        <w:jc w:val="both"/>
        <w:rPr>
          <w:sz w:val="22"/>
          <w:szCs w:val="22"/>
        </w:rPr>
      </w:pPr>
    </w:p>
    <w:p w:rsidR="00C81F26" w:rsidRPr="006A5DF1" w:rsidRDefault="00C81F26" w:rsidP="00C81F26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Pr="004E40DE">
        <w:rPr>
          <w:b/>
          <w:sz w:val="22"/>
          <w:szCs w:val="22"/>
        </w:rPr>
        <w:t xml:space="preserve">Okręgowy Szpital Kolejowy w Katowicach - </w:t>
      </w:r>
      <w:proofErr w:type="spellStart"/>
      <w:r w:rsidRPr="004E40DE">
        <w:rPr>
          <w:b/>
          <w:sz w:val="22"/>
          <w:szCs w:val="22"/>
        </w:rPr>
        <w:t>s.p.z.o.z</w:t>
      </w:r>
      <w:proofErr w:type="spellEnd"/>
      <w:r w:rsidRPr="004E40DE">
        <w:rPr>
          <w:b/>
          <w:sz w:val="22"/>
          <w:szCs w:val="22"/>
        </w:rPr>
        <w:t>.</w:t>
      </w:r>
      <w:r w:rsidRPr="006A5DF1">
        <w:rPr>
          <w:sz w:val="22"/>
          <w:szCs w:val="22"/>
        </w:rPr>
        <w:t>, działając na podstawie art.</w:t>
      </w:r>
      <w:r>
        <w:rPr>
          <w:sz w:val="22"/>
          <w:szCs w:val="22"/>
        </w:rPr>
        <w:t> 284</w:t>
      </w:r>
      <w:r w:rsidRPr="006A5DF1">
        <w:rPr>
          <w:sz w:val="22"/>
          <w:szCs w:val="22"/>
        </w:rPr>
        <w:t xml:space="preserve"> ust. </w:t>
      </w:r>
      <w:r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6A5DF1">
        <w:rPr>
          <w:sz w:val="22"/>
          <w:szCs w:val="22"/>
        </w:rPr>
        <w:t>r</w:t>
      </w:r>
      <w:r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Pr="00833AB9">
        <w:rPr>
          <w:sz w:val="22"/>
          <w:szCs w:val="22"/>
        </w:rPr>
        <w:t>(Dz.</w:t>
      </w:r>
      <w:r>
        <w:rPr>
          <w:sz w:val="22"/>
          <w:szCs w:val="22"/>
        </w:rPr>
        <w:t xml:space="preserve"> U. poz. 2019 z 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</w:t>
      </w:r>
      <w:r w:rsidRPr="00833AB9">
        <w:rPr>
          <w:sz w:val="22"/>
          <w:szCs w:val="22"/>
        </w:rPr>
        <w:t>zm.)</w:t>
      </w:r>
      <w:r w:rsidRPr="006A5DF1">
        <w:rPr>
          <w:sz w:val="22"/>
          <w:szCs w:val="22"/>
        </w:rPr>
        <w:t xml:space="preserve">, </w:t>
      </w:r>
      <w:r>
        <w:rPr>
          <w:sz w:val="22"/>
          <w:szCs w:val="22"/>
        </w:rPr>
        <w:t>udostępnia</w:t>
      </w:r>
      <w:r w:rsidRPr="006A5DF1">
        <w:rPr>
          <w:sz w:val="22"/>
          <w:szCs w:val="22"/>
        </w:rPr>
        <w:t xml:space="preserve"> poniżej treść zapytań do Specyfikacji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”SWZ”)</w:t>
      </w:r>
      <w:r>
        <w:rPr>
          <w:bCs/>
          <w:sz w:val="22"/>
          <w:szCs w:val="22"/>
          <w:lang w:eastAsia="ar-SA"/>
        </w:rPr>
        <w:t xml:space="preserve"> </w:t>
      </w:r>
      <w:r w:rsidRPr="006A5DF1">
        <w:rPr>
          <w:sz w:val="22"/>
          <w:szCs w:val="22"/>
        </w:rPr>
        <w:t>wraz z wyjaśnieniami</w:t>
      </w:r>
      <w:r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A63E91" w:rsidRPr="006A5DF1" w:rsidTr="00624F96">
        <w:tc>
          <w:tcPr>
            <w:tcW w:w="9356" w:type="dxa"/>
            <w:shd w:val="clear" w:color="auto" w:fill="auto"/>
          </w:tcPr>
          <w:p w:rsidR="00A63E91" w:rsidRDefault="00A63E91" w:rsidP="00C81F26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A63E91">
              <w:rPr>
                <w:sz w:val="22"/>
                <w:szCs w:val="22"/>
              </w:rPr>
              <w:t>Czy Zamawiający dopuści w pakiecie nr 3 pozycja nr 1 trepan próżniowy bez 16 znaczników, pozostałe parametry bez zmian?</w:t>
            </w:r>
          </w:p>
          <w:p w:rsidR="00C81F26" w:rsidRPr="00C81F26" w:rsidRDefault="00C81F26" w:rsidP="00C81F26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C81F26">
              <w:rPr>
                <w:b/>
                <w:sz w:val="22"/>
                <w:szCs w:val="22"/>
              </w:rPr>
              <w:t>Odp.:</w:t>
            </w:r>
          </w:p>
          <w:p w:rsidR="00036303" w:rsidRPr="008624FE" w:rsidRDefault="00036303" w:rsidP="00036303">
            <w:pPr>
              <w:pStyle w:val="Tekstpodstawowywcity3"/>
              <w:spacing w:line="240" w:lineRule="auto"/>
              <w:ind w:firstLine="0"/>
              <w:rPr>
                <w:sz w:val="24"/>
              </w:rPr>
            </w:pPr>
            <w:r w:rsidRPr="008624FE">
              <w:rPr>
                <w:sz w:val="24"/>
              </w:rPr>
              <w:t xml:space="preserve">Zamawiający </w:t>
            </w:r>
            <w:r>
              <w:rPr>
                <w:sz w:val="24"/>
              </w:rPr>
              <w:t>nie dopuszcza asortymentu o zaoferowanych parametrach.</w:t>
            </w:r>
          </w:p>
          <w:p w:rsidR="00A63E91" w:rsidRPr="00A63E91" w:rsidRDefault="00A63E91" w:rsidP="007E3ACE">
            <w:pPr>
              <w:ind w:left="28" w:right="-74"/>
              <w:jc w:val="both"/>
              <w:rPr>
                <w:sz w:val="22"/>
                <w:szCs w:val="22"/>
              </w:rPr>
            </w:pPr>
            <w:r w:rsidRPr="00A63E91">
              <w:rPr>
                <w:sz w:val="22"/>
                <w:szCs w:val="22"/>
              </w:rPr>
              <w:t xml:space="preserve">                                            </w:t>
            </w:r>
          </w:p>
          <w:p w:rsidR="00A63E91" w:rsidRDefault="00A63E91" w:rsidP="002304A9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A63E91">
              <w:rPr>
                <w:sz w:val="22"/>
                <w:szCs w:val="22"/>
              </w:rPr>
              <w:t>Czy Zamawiający wydzieli do odrębnego pakietu pozycję nr 3 z pakietu nr 3 w celu zwiększenia ilości składanych ofert konkurencyjnych</w:t>
            </w:r>
            <w:r w:rsidR="002304A9">
              <w:rPr>
                <w:sz w:val="22"/>
                <w:szCs w:val="22"/>
              </w:rPr>
              <w:t>.</w:t>
            </w:r>
          </w:p>
          <w:p w:rsidR="002304A9" w:rsidRPr="00C81F26" w:rsidRDefault="002304A9" w:rsidP="002304A9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C81F26">
              <w:rPr>
                <w:b/>
                <w:sz w:val="22"/>
                <w:szCs w:val="22"/>
              </w:rPr>
              <w:t>Odp.:</w:t>
            </w:r>
          </w:p>
          <w:p w:rsidR="002304A9" w:rsidRPr="00A63E91" w:rsidRDefault="00036303" w:rsidP="002304A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624FE">
              <w:rPr>
                <w:sz w:val="24"/>
              </w:rPr>
              <w:t xml:space="preserve">Zamawiający </w:t>
            </w:r>
            <w:r>
              <w:rPr>
                <w:sz w:val="24"/>
              </w:rPr>
              <w:t xml:space="preserve">nie zmienia </w:t>
            </w:r>
            <w:r w:rsidR="007E3ACE">
              <w:rPr>
                <w:sz w:val="24"/>
              </w:rPr>
              <w:t>pierwotnego zapisu SWZ.</w:t>
            </w:r>
          </w:p>
          <w:p w:rsidR="00A63E91" w:rsidRPr="00A63E91" w:rsidRDefault="00A63E91" w:rsidP="007E3ACE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A63E91" w:rsidRPr="00A63E91" w:rsidRDefault="00A63E91" w:rsidP="002304A9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A63E91">
              <w:rPr>
                <w:sz w:val="22"/>
                <w:szCs w:val="22"/>
              </w:rPr>
              <w:t xml:space="preserve">Czy Zamawiający dopuści w pakiecie nr 5 pozycja nr 1 nożyczki </w:t>
            </w:r>
            <w:proofErr w:type="spellStart"/>
            <w:r w:rsidRPr="00A63E91">
              <w:rPr>
                <w:sz w:val="22"/>
                <w:szCs w:val="22"/>
              </w:rPr>
              <w:t>Westcott</w:t>
            </w:r>
            <w:proofErr w:type="spellEnd"/>
            <w:r w:rsidRPr="00A63E91">
              <w:rPr>
                <w:sz w:val="22"/>
                <w:szCs w:val="22"/>
              </w:rPr>
              <w:t xml:space="preserve"> o długości cięcia 10 mm, pozostałe parametry bez zmian? </w:t>
            </w:r>
          </w:p>
          <w:p w:rsidR="002304A9" w:rsidRPr="00C81F26" w:rsidRDefault="002304A9" w:rsidP="002304A9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C81F26">
              <w:rPr>
                <w:b/>
                <w:sz w:val="22"/>
                <w:szCs w:val="22"/>
              </w:rPr>
              <w:t>Odp.:</w:t>
            </w:r>
          </w:p>
          <w:p w:rsidR="00A63E91" w:rsidRDefault="007E3ACE" w:rsidP="00624F9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5 poz. 1 </w:t>
            </w:r>
            <w:r w:rsidRPr="00A63E91">
              <w:rPr>
                <w:sz w:val="22"/>
                <w:szCs w:val="22"/>
              </w:rPr>
              <w:t xml:space="preserve">nożyczki </w:t>
            </w:r>
            <w:proofErr w:type="spellStart"/>
            <w:r w:rsidRPr="00A63E91">
              <w:rPr>
                <w:sz w:val="22"/>
                <w:szCs w:val="22"/>
              </w:rPr>
              <w:t>Westcott</w:t>
            </w:r>
            <w:proofErr w:type="spellEnd"/>
            <w:r w:rsidRPr="00A63E91">
              <w:rPr>
                <w:sz w:val="22"/>
                <w:szCs w:val="22"/>
              </w:rPr>
              <w:t xml:space="preserve"> o długości cięcia 10 mm, pozostałe parametry bez zmia</w:t>
            </w:r>
            <w:r>
              <w:rPr>
                <w:sz w:val="22"/>
                <w:szCs w:val="22"/>
              </w:rPr>
              <w:t>n.</w:t>
            </w:r>
          </w:p>
          <w:p w:rsidR="007E3ACE" w:rsidRPr="00A63E91" w:rsidRDefault="007E3ACE" w:rsidP="007E3ACE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A63E91" w:rsidRPr="00A63E91" w:rsidRDefault="00A63E91" w:rsidP="002304A9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A63E91">
              <w:rPr>
                <w:sz w:val="22"/>
                <w:szCs w:val="22"/>
              </w:rPr>
              <w:t xml:space="preserve">Czy Zamawiający dopuści w pakiecie nr 5 pozycja nr 3 nożyczki </w:t>
            </w:r>
            <w:proofErr w:type="spellStart"/>
            <w:r w:rsidRPr="00A63E91">
              <w:rPr>
                <w:sz w:val="22"/>
                <w:szCs w:val="22"/>
              </w:rPr>
              <w:t>Vannas</w:t>
            </w:r>
            <w:proofErr w:type="spellEnd"/>
            <w:r w:rsidRPr="00A63E91">
              <w:rPr>
                <w:sz w:val="22"/>
                <w:szCs w:val="22"/>
              </w:rPr>
              <w:t xml:space="preserve"> o długości cięcia 8 mm i</w:t>
            </w:r>
            <w:r w:rsidR="002304A9">
              <w:rPr>
                <w:sz w:val="22"/>
                <w:szCs w:val="22"/>
              </w:rPr>
              <w:t> </w:t>
            </w:r>
            <w:r w:rsidRPr="00A63E91">
              <w:rPr>
                <w:sz w:val="22"/>
                <w:szCs w:val="22"/>
              </w:rPr>
              <w:t xml:space="preserve">długości całkowitej 103 mm, pozostałe parametry bez zmian? </w:t>
            </w:r>
          </w:p>
          <w:p w:rsidR="002304A9" w:rsidRPr="00C81F26" w:rsidRDefault="002304A9" w:rsidP="002304A9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C81F26">
              <w:rPr>
                <w:b/>
                <w:sz w:val="22"/>
                <w:szCs w:val="22"/>
              </w:rPr>
              <w:t>Odp.:</w:t>
            </w:r>
          </w:p>
          <w:p w:rsidR="00A63E91" w:rsidRDefault="007E3ACE" w:rsidP="00624F9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dopuszcza w Pakiecie nr 5 poz. 3</w:t>
            </w:r>
            <w:r w:rsidRPr="00A63E91">
              <w:rPr>
                <w:sz w:val="22"/>
                <w:szCs w:val="22"/>
              </w:rPr>
              <w:t xml:space="preserve"> nożyczki </w:t>
            </w:r>
            <w:proofErr w:type="spellStart"/>
            <w:r w:rsidRPr="00A63E91">
              <w:rPr>
                <w:sz w:val="22"/>
                <w:szCs w:val="22"/>
              </w:rPr>
              <w:t>Vannas</w:t>
            </w:r>
            <w:proofErr w:type="spellEnd"/>
            <w:r w:rsidRPr="00A63E91">
              <w:rPr>
                <w:sz w:val="22"/>
                <w:szCs w:val="22"/>
              </w:rPr>
              <w:t xml:space="preserve"> o długości cięcia 8 mm i</w:t>
            </w:r>
            <w:r>
              <w:rPr>
                <w:sz w:val="22"/>
                <w:szCs w:val="22"/>
              </w:rPr>
              <w:t> </w:t>
            </w:r>
            <w:r w:rsidRPr="00A63E91">
              <w:rPr>
                <w:sz w:val="22"/>
                <w:szCs w:val="22"/>
              </w:rPr>
              <w:t>długości całkowitej 103 mm, pozostałe parametry bez zmian</w:t>
            </w:r>
            <w:r>
              <w:rPr>
                <w:sz w:val="22"/>
                <w:szCs w:val="22"/>
              </w:rPr>
              <w:t>.</w:t>
            </w:r>
          </w:p>
          <w:p w:rsidR="007E3ACE" w:rsidRPr="00A63E91" w:rsidRDefault="007E3ACE" w:rsidP="007E3ACE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A63E91" w:rsidRPr="00A63E91" w:rsidRDefault="00A63E91" w:rsidP="002304A9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A63E91">
              <w:rPr>
                <w:sz w:val="22"/>
                <w:szCs w:val="22"/>
              </w:rPr>
              <w:t xml:space="preserve">Czy Zamawiający dopuści w pakiecie nr 5 pozycja nr 5 pęsetę do </w:t>
            </w:r>
            <w:proofErr w:type="spellStart"/>
            <w:r w:rsidRPr="00A63E91">
              <w:rPr>
                <w:sz w:val="22"/>
                <w:szCs w:val="22"/>
              </w:rPr>
              <w:t>kapsuloreksji</w:t>
            </w:r>
            <w:proofErr w:type="spellEnd"/>
            <w:r w:rsidRPr="00A63E91">
              <w:rPr>
                <w:sz w:val="22"/>
                <w:szCs w:val="22"/>
              </w:rPr>
              <w:t xml:space="preserve"> krzyżowa, zagięta, ze znacznikami 2.5 mm i 5.00 mm, zagięta, długość części roboczej 10 mm, długość całkowita 115  mm, obrotowa rękojeść, tytanowa.</w:t>
            </w:r>
          </w:p>
          <w:p w:rsidR="00A63E91" w:rsidRPr="002304A9" w:rsidRDefault="002304A9" w:rsidP="002304A9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2304A9">
              <w:rPr>
                <w:b/>
                <w:sz w:val="22"/>
                <w:szCs w:val="22"/>
              </w:rPr>
              <w:t>Odp.:</w:t>
            </w:r>
          </w:p>
          <w:p w:rsidR="006D5B25" w:rsidRPr="00A63E91" w:rsidRDefault="006D5B25" w:rsidP="006D5B25">
            <w:pPr>
              <w:ind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dopuszcza w Pakiecie nr 5 poz. 5</w:t>
            </w:r>
            <w:r w:rsidRPr="00A63E91">
              <w:rPr>
                <w:sz w:val="22"/>
                <w:szCs w:val="22"/>
              </w:rPr>
              <w:t xml:space="preserve"> pęsetę do </w:t>
            </w:r>
            <w:proofErr w:type="spellStart"/>
            <w:r w:rsidRPr="00A63E91">
              <w:rPr>
                <w:sz w:val="22"/>
                <w:szCs w:val="22"/>
              </w:rPr>
              <w:t>kapsuloreksji</w:t>
            </w:r>
            <w:proofErr w:type="spellEnd"/>
            <w:r w:rsidRPr="00A63E91">
              <w:rPr>
                <w:sz w:val="22"/>
                <w:szCs w:val="22"/>
              </w:rPr>
              <w:t xml:space="preserve"> krzyżowa, zagięta, ze znacznikami 2.5 mm i 5.00 mm, zagięta, długość części roboczej 10 mm, długość całkowita 11</w:t>
            </w:r>
            <w:r>
              <w:rPr>
                <w:sz w:val="22"/>
                <w:szCs w:val="22"/>
              </w:rPr>
              <w:t xml:space="preserve">5 </w:t>
            </w:r>
            <w:r w:rsidRPr="00A63E91">
              <w:rPr>
                <w:sz w:val="22"/>
                <w:szCs w:val="22"/>
              </w:rPr>
              <w:t>mm, obrotowa rękojeść, tytanowa.</w:t>
            </w:r>
          </w:p>
          <w:p w:rsidR="002304A9" w:rsidRDefault="002304A9" w:rsidP="00624F9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A63E91" w:rsidRPr="00A63E91" w:rsidRDefault="00A63E91" w:rsidP="002304A9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A63E91">
              <w:rPr>
                <w:sz w:val="22"/>
                <w:szCs w:val="22"/>
              </w:rPr>
              <w:lastRenderedPageBreak/>
              <w:t xml:space="preserve">Czy Zamawiający dopuści w pakiecie nr 5 pozycja 6 pęsetę </w:t>
            </w:r>
            <w:proofErr w:type="spellStart"/>
            <w:r w:rsidRPr="00A63E91">
              <w:rPr>
                <w:sz w:val="22"/>
                <w:szCs w:val="22"/>
              </w:rPr>
              <w:t>Colibrii</w:t>
            </w:r>
            <w:proofErr w:type="spellEnd"/>
            <w:r w:rsidRPr="00A63E91">
              <w:rPr>
                <w:sz w:val="22"/>
                <w:szCs w:val="22"/>
              </w:rPr>
              <w:t xml:space="preserve"> o długości całkowitej 90 mm, pozostałe parametry bez zmian?</w:t>
            </w:r>
          </w:p>
          <w:p w:rsidR="002304A9" w:rsidRPr="00C81F26" w:rsidRDefault="002304A9" w:rsidP="002304A9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C81F26">
              <w:rPr>
                <w:b/>
                <w:sz w:val="22"/>
                <w:szCs w:val="22"/>
              </w:rPr>
              <w:t>Odp.:</w:t>
            </w:r>
          </w:p>
          <w:p w:rsidR="006D5B25" w:rsidRPr="00A63E91" w:rsidRDefault="006D5B25" w:rsidP="006D5B25">
            <w:pPr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dopuszcza w Pakiecie nr 5 poz. 6</w:t>
            </w:r>
            <w:r w:rsidRPr="00A63E91">
              <w:rPr>
                <w:sz w:val="22"/>
                <w:szCs w:val="22"/>
              </w:rPr>
              <w:t xml:space="preserve"> pęsetę </w:t>
            </w:r>
            <w:proofErr w:type="spellStart"/>
            <w:r w:rsidRPr="00A63E91">
              <w:rPr>
                <w:sz w:val="22"/>
                <w:szCs w:val="22"/>
              </w:rPr>
              <w:t>Colibrii</w:t>
            </w:r>
            <w:proofErr w:type="spellEnd"/>
            <w:r w:rsidRPr="00A63E91">
              <w:rPr>
                <w:sz w:val="22"/>
                <w:szCs w:val="22"/>
              </w:rPr>
              <w:t xml:space="preserve"> o długości całkowitej 90 mm</w:t>
            </w:r>
            <w:r>
              <w:rPr>
                <w:sz w:val="22"/>
                <w:szCs w:val="22"/>
              </w:rPr>
              <w:t>, pozostałe parametry bez zmian.</w:t>
            </w:r>
          </w:p>
          <w:p w:rsidR="00A63E91" w:rsidRPr="00A63E91" w:rsidRDefault="00A63E91" w:rsidP="00070A38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A63E91" w:rsidRPr="00A63E91" w:rsidRDefault="00A63E91" w:rsidP="002304A9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A63E91">
              <w:rPr>
                <w:sz w:val="22"/>
                <w:szCs w:val="22"/>
              </w:rPr>
              <w:t xml:space="preserve">Czy Zamawiający dopuści w pakiecie nr 5 pozycja 7 pęsetę chirurgiczną prosta 1x2 ząbki 0.12 mm, długość części roboczej 6 mm, długość całkowita 115 mm, tytanowa? </w:t>
            </w:r>
          </w:p>
          <w:p w:rsidR="002304A9" w:rsidRPr="00C81F26" w:rsidRDefault="002304A9" w:rsidP="002304A9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C81F26">
              <w:rPr>
                <w:b/>
                <w:sz w:val="22"/>
                <w:szCs w:val="22"/>
              </w:rPr>
              <w:t>Odp.:</w:t>
            </w:r>
          </w:p>
          <w:p w:rsidR="00A63E91" w:rsidRDefault="00070A38" w:rsidP="00624F9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dopuszcza w Pakiecie nr 5 poz. 7</w:t>
            </w:r>
            <w:r w:rsidRPr="00A63E91">
              <w:rPr>
                <w:sz w:val="22"/>
                <w:szCs w:val="22"/>
              </w:rPr>
              <w:t xml:space="preserve"> pęsetę chirurgiczną prosta 1x2 ząbki 0.12 mm, długość części roboczej 6 mm, długość całkowita 115 mm, tytanowa</w:t>
            </w:r>
            <w:r>
              <w:rPr>
                <w:sz w:val="22"/>
                <w:szCs w:val="22"/>
              </w:rPr>
              <w:t>.</w:t>
            </w:r>
          </w:p>
          <w:p w:rsidR="00070A38" w:rsidRPr="00A63E91" w:rsidRDefault="00070A38" w:rsidP="00070A38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A63E91" w:rsidRPr="00A63E91" w:rsidRDefault="00A63E91" w:rsidP="002304A9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A63E91">
              <w:rPr>
                <w:sz w:val="22"/>
                <w:szCs w:val="22"/>
              </w:rPr>
              <w:t>Czy Zamawiający dopuści w pakiecie nr 5 pozycja 8 pęsetę typu Bonn 1x2 ząbki 0.12 mm prosta, długość części roboczej 6.0 mm, długość całkowita 90 mm, tytanowa.</w:t>
            </w:r>
          </w:p>
          <w:p w:rsidR="002304A9" w:rsidRPr="00C81F26" w:rsidRDefault="002304A9" w:rsidP="002304A9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C81F26">
              <w:rPr>
                <w:b/>
                <w:sz w:val="22"/>
                <w:szCs w:val="22"/>
              </w:rPr>
              <w:t>Odp.:</w:t>
            </w:r>
          </w:p>
          <w:p w:rsidR="00070A38" w:rsidRPr="00A63E91" w:rsidRDefault="00070A38" w:rsidP="00070A38">
            <w:pPr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dopuszcza w Pakiecie nr 5 poz. 8</w:t>
            </w:r>
            <w:r w:rsidRPr="00A63E91">
              <w:rPr>
                <w:sz w:val="22"/>
                <w:szCs w:val="22"/>
              </w:rPr>
              <w:t xml:space="preserve"> pęsetę typu Bonn 1x2 ząbki 0.12 mm prosta, długość części roboczej 6.0 mm, długość całkowita 90 mm, tytanowa.</w:t>
            </w:r>
          </w:p>
          <w:p w:rsidR="00A63E91" w:rsidRPr="00A63E91" w:rsidRDefault="00A63E91" w:rsidP="00070A38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A63E91" w:rsidRPr="00A63E91" w:rsidRDefault="00A63E91" w:rsidP="002304A9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A63E91">
              <w:rPr>
                <w:sz w:val="22"/>
                <w:szCs w:val="22"/>
              </w:rPr>
              <w:t>Czy Zamawiający dopuści w pakiecie nr 5 pozycja 9 imadło zagięte 9 mm, długość całkowita 108 mm, tytanowe.</w:t>
            </w:r>
          </w:p>
          <w:p w:rsidR="002304A9" w:rsidRPr="00C81F26" w:rsidRDefault="002304A9" w:rsidP="002304A9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C81F26">
              <w:rPr>
                <w:b/>
                <w:sz w:val="22"/>
                <w:szCs w:val="22"/>
              </w:rPr>
              <w:t>Odp.:</w:t>
            </w:r>
          </w:p>
          <w:p w:rsidR="00070A38" w:rsidRPr="00A63E91" w:rsidRDefault="00070A38" w:rsidP="00070A38">
            <w:pPr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5 poz. 9 </w:t>
            </w:r>
            <w:r w:rsidRPr="00A63E91">
              <w:rPr>
                <w:sz w:val="22"/>
                <w:szCs w:val="22"/>
              </w:rPr>
              <w:t>imadło zagięte 9 mm, długość całkowita 108 mm, tytanowe.</w:t>
            </w:r>
          </w:p>
          <w:p w:rsidR="00070A38" w:rsidRPr="00A63E91" w:rsidRDefault="00070A38" w:rsidP="00070A38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A63E91" w:rsidRPr="00A63E91" w:rsidRDefault="00A63E91" w:rsidP="00C16286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A63E91">
              <w:rPr>
                <w:sz w:val="22"/>
                <w:szCs w:val="22"/>
              </w:rPr>
              <w:t>Czy Zamawiający wydzieli do odrębnego pakietu pozycję nr 14 z pakietu nr 5 w celu zwiększenia ilości składanych ofert konkurencyjnych?</w:t>
            </w:r>
          </w:p>
          <w:p w:rsidR="00C16286" w:rsidRPr="00C81F26" w:rsidRDefault="00C16286" w:rsidP="00C16286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C81F26">
              <w:rPr>
                <w:b/>
                <w:sz w:val="22"/>
                <w:szCs w:val="22"/>
              </w:rPr>
              <w:t>Odp.:</w:t>
            </w:r>
          </w:p>
          <w:p w:rsidR="00BD6B03" w:rsidRPr="00BD6B03" w:rsidRDefault="00BD6B03" w:rsidP="00BD6B03">
            <w:pPr>
              <w:jc w:val="both"/>
              <w:rPr>
                <w:sz w:val="22"/>
                <w:szCs w:val="22"/>
              </w:rPr>
            </w:pPr>
            <w:r w:rsidRPr="00BD6B03">
              <w:rPr>
                <w:sz w:val="22"/>
                <w:szCs w:val="22"/>
              </w:rPr>
              <w:t xml:space="preserve">Zamawiający </w:t>
            </w:r>
            <w:r w:rsidR="00FD646C">
              <w:rPr>
                <w:sz w:val="22"/>
                <w:szCs w:val="22"/>
              </w:rPr>
              <w:t xml:space="preserve">nie zmienia pierwotnego zapisu SWZ. </w:t>
            </w:r>
            <w:r w:rsidRPr="00BD6B03">
              <w:rPr>
                <w:sz w:val="22"/>
                <w:szCs w:val="22"/>
              </w:rPr>
              <w:t xml:space="preserve"> </w:t>
            </w:r>
          </w:p>
          <w:p w:rsidR="00A63E91" w:rsidRPr="00A63E91" w:rsidRDefault="00A63E91" w:rsidP="00BD6B03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A63E91" w:rsidRPr="00A63E91" w:rsidRDefault="00A63E91" w:rsidP="00C16286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A63E91">
              <w:rPr>
                <w:sz w:val="22"/>
                <w:szCs w:val="22"/>
              </w:rPr>
              <w:t>Czy Zamawiający wydzieli do odrębnego pakietu pozycję nr 4 z pakietu nr 5 w celu zwiększenia ilości składanych ofert konkurencyjnych?</w:t>
            </w:r>
          </w:p>
          <w:p w:rsidR="00C16286" w:rsidRPr="00C81F26" w:rsidRDefault="00C16286" w:rsidP="00C16286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C81F26">
              <w:rPr>
                <w:b/>
                <w:sz w:val="22"/>
                <w:szCs w:val="22"/>
              </w:rPr>
              <w:t>Odp.:</w:t>
            </w:r>
          </w:p>
          <w:p w:rsidR="00FD646C" w:rsidRPr="00BD6B03" w:rsidRDefault="00FD646C" w:rsidP="00FD646C">
            <w:pPr>
              <w:jc w:val="both"/>
              <w:rPr>
                <w:sz w:val="22"/>
                <w:szCs w:val="22"/>
              </w:rPr>
            </w:pPr>
            <w:r w:rsidRPr="00BD6B03"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</w:rPr>
              <w:t xml:space="preserve">nie zmienia pierwotnego zapisu SWZ. </w:t>
            </w:r>
            <w:r w:rsidRPr="00BD6B03">
              <w:rPr>
                <w:sz w:val="22"/>
                <w:szCs w:val="22"/>
              </w:rPr>
              <w:t xml:space="preserve"> </w:t>
            </w:r>
          </w:p>
          <w:p w:rsidR="00A63E91" w:rsidRPr="00A63E91" w:rsidRDefault="00A63E91" w:rsidP="00BD6B03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A63E91" w:rsidRPr="00A63E91" w:rsidRDefault="00A63E91" w:rsidP="00C16286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A63E91">
              <w:rPr>
                <w:sz w:val="22"/>
                <w:szCs w:val="22"/>
              </w:rPr>
              <w:t>Czy Zamawiający wydzieli do odrębnego pakietu pozycję nr 15 z pakietu nr 5 w celu zwiększenia ilości składanych ofert konkurencyjnych?</w:t>
            </w:r>
          </w:p>
          <w:p w:rsidR="00C16286" w:rsidRPr="00C81F26" w:rsidRDefault="00C16286" w:rsidP="00C16286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C81F26">
              <w:rPr>
                <w:b/>
                <w:sz w:val="22"/>
                <w:szCs w:val="22"/>
              </w:rPr>
              <w:t>Odp.:</w:t>
            </w:r>
          </w:p>
          <w:p w:rsidR="00FD646C" w:rsidRPr="00BD6B03" w:rsidRDefault="00FD646C" w:rsidP="00FD646C">
            <w:pPr>
              <w:jc w:val="both"/>
              <w:rPr>
                <w:sz w:val="22"/>
                <w:szCs w:val="22"/>
              </w:rPr>
            </w:pPr>
            <w:r w:rsidRPr="00BD6B03"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</w:rPr>
              <w:t xml:space="preserve">nie zmienia pierwotnego zapisu SWZ. </w:t>
            </w:r>
            <w:r w:rsidRPr="00BD6B03">
              <w:rPr>
                <w:sz w:val="22"/>
                <w:szCs w:val="22"/>
              </w:rPr>
              <w:t xml:space="preserve"> </w:t>
            </w:r>
          </w:p>
          <w:p w:rsidR="00A63E91" w:rsidRPr="00A63E91" w:rsidRDefault="00A63E91" w:rsidP="00BD6B03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A63E91" w:rsidRPr="00A63E91" w:rsidRDefault="00A63E91" w:rsidP="00C16286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A63E91">
              <w:rPr>
                <w:sz w:val="22"/>
                <w:szCs w:val="22"/>
              </w:rPr>
              <w:t>Czy Zamawiający dopuści w pakiecie nr 5 pozycja nr 15 tacę do sterylizacji o wymiarach 173 mm x 110 mm x 25 mm z silikonową matą?</w:t>
            </w:r>
          </w:p>
          <w:p w:rsidR="00C16286" w:rsidRPr="00C81F26" w:rsidRDefault="00C16286" w:rsidP="00C16286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C81F26">
              <w:rPr>
                <w:b/>
                <w:sz w:val="22"/>
                <w:szCs w:val="22"/>
              </w:rPr>
              <w:t>Odp.:</w:t>
            </w:r>
          </w:p>
          <w:p w:rsidR="00B72F17" w:rsidRPr="008624FE" w:rsidRDefault="00B72F17" w:rsidP="00B72F17">
            <w:pPr>
              <w:pStyle w:val="Tekstpodstawowywcity3"/>
              <w:spacing w:line="240" w:lineRule="auto"/>
              <w:ind w:firstLine="0"/>
              <w:rPr>
                <w:sz w:val="24"/>
              </w:rPr>
            </w:pPr>
            <w:r w:rsidRPr="008624FE">
              <w:rPr>
                <w:sz w:val="24"/>
              </w:rPr>
              <w:t xml:space="preserve">Zamawiający </w:t>
            </w:r>
            <w:r>
              <w:rPr>
                <w:sz w:val="24"/>
              </w:rPr>
              <w:t>nie dopuszcza asortymentu o zaoferowanych parametrach.</w:t>
            </w:r>
          </w:p>
          <w:p w:rsidR="00A63E91" w:rsidRPr="00A63E91" w:rsidRDefault="00A63E91" w:rsidP="00B72F17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A63E91" w:rsidRPr="00A63E91" w:rsidRDefault="00A63E91" w:rsidP="00C16286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A63E91">
              <w:rPr>
                <w:sz w:val="22"/>
                <w:szCs w:val="22"/>
              </w:rPr>
              <w:t>Czy Zamawiający dopuści w pakiecie nr 22 pozycja nr 1 pęsetę prostą 1x2 ząbki 1.0 mm, długość całkowita 100 mm, pełne ramiona z poprzecznym karbem antypoślizgowym w części chwytnej, narzędzie ze stali nierdzewnej?</w:t>
            </w:r>
          </w:p>
          <w:p w:rsidR="00C16286" w:rsidRPr="00C81F26" w:rsidRDefault="00C16286" w:rsidP="00C16286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C81F26">
              <w:rPr>
                <w:b/>
                <w:sz w:val="22"/>
                <w:szCs w:val="22"/>
              </w:rPr>
              <w:t>Odp.:</w:t>
            </w:r>
          </w:p>
          <w:p w:rsidR="00A63E91" w:rsidRDefault="00B72F17" w:rsidP="00624F9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dopuszcza w Pakiecie nr 22 poz. 1</w:t>
            </w:r>
            <w:r w:rsidRPr="00A63E91">
              <w:rPr>
                <w:sz w:val="22"/>
                <w:szCs w:val="22"/>
              </w:rPr>
              <w:t xml:space="preserve"> pęsetę prostą 1x2 ząbki 1.0 mm, długość całkowita 100 mm, pełne ramiona z poprzecznym karbem antypoślizgowym w części chwytnej, narzędzie ze stali nierdzewnej</w:t>
            </w:r>
            <w:r>
              <w:rPr>
                <w:sz w:val="22"/>
                <w:szCs w:val="22"/>
              </w:rPr>
              <w:t>.</w:t>
            </w:r>
          </w:p>
          <w:p w:rsidR="00B72F17" w:rsidRDefault="00B72F17" w:rsidP="00624F9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D646C" w:rsidRDefault="00FD646C" w:rsidP="00624F9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D646C" w:rsidRDefault="00FD646C" w:rsidP="00624F9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A63E91" w:rsidRPr="00A63E91" w:rsidRDefault="00B72F17" w:rsidP="00C16286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C</w:t>
            </w:r>
            <w:r w:rsidR="00A63E91" w:rsidRPr="00A63E91">
              <w:rPr>
                <w:sz w:val="22"/>
                <w:szCs w:val="22"/>
              </w:rPr>
              <w:t xml:space="preserve">zy Zamawiający dopuści w pakiecie nr 22 pozycja nr 2 imadło </w:t>
            </w:r>
            <w:proofErr w:type="spellStart"/>
            <w:r w:rsidR="00A63E91" w:rsidRPr="00A63E91">
              <w:rPr>
                <w:sz w:val="22"/>
                <w:szCs w:val="22"/>
              </w:rPr>
              <w:t>Castroviejo</w:t>
            </w:r>
            <w:proofErr w:type="spellEnd"/>
            <w:r w:rsidR="00A63E91" w:rsidRPr="00A63E91">
              <w:rPr>
                <w:sz w:val="22"/>
                <w:szCs w:val="22"/>
              </w:rPr>
              <w:t xml:space="preserve"> proste o wymiarze szczęk, bez zamka, długość całkowita 140 mm, narzędzie ze stali nierdzewnej  </w:t>
            </w:r>
          </w:p>
          <w:p w:rsidR="00C16286" w:rsidRPr="00C81F26" w:rsidRDefault="00C16286" w:rsidP="00C16286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C81F26">
              <w:rPr>
                <w:b/>
                <w:sz w:val="22"/>
                <w:szCs w:val="22"/>
              </w:rPr>
              <w:t>Odp.:</w:t>
            </w:r>
          </w:p>
          <w:p w:rsidR="00B72F17" w:rsidRPr="008624FE" w:rsidRDefault="00B72F17" w:rsidP="00B72F17">
            <w:pPr>
              <w:pStyle w:val="Tekstpodstawowywcity3"/>
              <w:spacing w:line="240" w:lineRule="auto"/>
              <w:ind w:firstLine="0"/>
              <w:rPr>
                <w:sz w:val="24"/>
              </w:rPr>
            </w:pPr>
            <w:r w:rsidRPr="008624FE">
              <w:rPr>
                <w:sz w:val="24"/>
              </w:rPr>
              <w:t xml:space="preserve">Zamawiający </w:t>
            </w:r>
            <w:r>
              <w:rPr>
                <w:sz w:val="24"/>
              </w:rPr>
              <w:t>nie dopuszcza asortymentu o zaoferowanych parametrach.</w:t>
            </w:r>
          </w:p>
          <w:p w:rsidR="00A63E91" w:rsidRDefault="00A63E91" w:rsidP="00B72F17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A63E91" w:rsidRDefault="00A63E91" w:rsidP="00C16286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A63E91">
              <w:rPr>
                <w:sz w:val="22"/>
                <w:szCs w:val="22"/>
              </w:rPr>
              <w:t xml:space="preserve">Czy Zamawiający dopuści w pakiecie nr 22 pozycja nr 3 nożyczki </w:t>
            </w:r>
            <w:proofErr w:type="spellStart"/>
            <w:r w:rsidRPr="00A63E91">
              <w:rPr>
                <w:sz w:val="22"/>
                <w:szCs w:val="22"/>
              </w:rPr>
              <w:t>Westcott</w:t>
            </w:r>
            <w:proofErr w:type="spellEnd"/>
            <w:r w:rsidRPr="00A63E91">
              <w:rPr>
                <w:sz w:val="22"/>
                <w:szCs w:val="22"/>
              </w:rPr>
              <w:t xml:space="preserve"> zagięte, tępe końcówki, długość cięcia 140 mm, długość całkowita 115 mm, narzędzie ze stali nierdzewnej</w:t>
            </w:r>
            <w:r w:rsidR="00C16286">
              <w:rPr>
                <w:sz w:val="22"/>
                <w:szCs w:val="22"/>
              </w:rPr>
              <w:t>.</w:t>
            </w:r>
          </w:p>
          <w:p w:rsidR="00C16286" w:rsidRPr="00C81F26" w:rsidRDefault="00C16286" w:rsidP="00C16286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C81F26">
              <w:rPr>
                <w:b/>
                <w:sz w:val="22"/>
                <w:szCs w:val="22"/>
              </w:rPr>
              <w:t>Odp.:</w:t>
            </w:r>
          </w:p>
          <w:p w:rsidR="00B72F17" w:rsidRPr="008624FE" w:rsidRDefault="00B72F17" w:rsidP="00B72F17">
            <w:pPr>
              <w:pStyle w:val="Tekstpodstawowywcity3"/>
              <w:spacing w:line="240" w:lineRule="auto"/>
              <w:ind w:firstLine="0"/>
              <w:rPr>
                <w:sz w:val="24"/>
              </w:rPr>
            </w:pPr>
            <w:r w:rsidRPr="008624FE">
              <w:rPr>
                <w:sz w:val="24"/>
              </w:rPr>
              <w:t xml:space="preserve">Zamawiający </w:t>
            </w:r>
            <w:r>
              <w:rPr>
                <w:sz w:val="24"/>
              </w:rPr>
              <w:t>nie dopuszcza asortymentu o zaoferowanych parametrach.</w:t>
            </w:r>
          </w:p>
          <w:p w:rsidR="00C16286" w:rsidRPr="006A5DF1" w:rsidRDefault="00C16286" w:rsidP="00C162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A63E91" w:rsidRPr="00A63E91" w:rsidRDefault="00A63E91" w:rsidP="00624F9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Default="006D4AB3" w:rsidP="00C16286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C16286">
        <w:rPr>
          <w:i/>
          <w:sz w:val="22"/>
          <w:szCs w:val="22"/>
        </w:rPr>
        <w:t>Zamawiający</w:t>
      </w:r>
    </w:p>
    <w:p w:rsidR="00C16286" w:rsidRDefault="00C16286" w:rsidP="00C16286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C16286" w:rsidRDefault="00C16286" w:rsidP="00C16286">
      <w:pPr>
        <w:pStyle w:val="Tekstpodstawowy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p.o. Dyrektor</w:t>
      </w:r>
    </w:p>
    <w:p w:rsidR="00C16286" w:rsidRPr="00C16286" w:rsidRDefault="00C16286" w:rsidP="00C16286">
      <w:pPr>
        <w:pStyle w:val="Tekstpodstawowy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Bohdan Kozak 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C81F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06DE" w:rsidRDefault="00D406DE">
      <w:r>
        <w:separator/>
      </w:r>
    </w:p>
  </w:endnote>
  <w:endnote w:type="continuationSeparator" w:id="0">
    <w:p w:rsidR="00D406DE" w:rsidRDefault="00D406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84F5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84F5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B84F5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D646C" w:rsidRPr="00FD646C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06DE" w:rsidRDefault="00D406DE">
      <w:r>
        <w:separator/>
      </w:r>
    </w:p>
  </w:footnote>
  <w:footnote w:type="continuationSeparator" w:id="0">
    <w:p w:rsidR="00D406DE" w:rsidRDefault="00D406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E91" w:rsidRDefault="00A63E9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E91" w:rsidRDefault="00A63E9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E91" w:rsidRDefault="00A63E9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83820A8"/>
    <w:multiLevelType w:val="hybridMultilevel"/>
    <w:tmpl w:val="1624AAD2"/>
    <w:lvl w:ilvl="0" w:tplc="5DD063B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3E91"/>
    <w:rsid w:val="00031374"/>
    <w:rsid w:val="00036303"/>
    <w:rsid w:val="00070A38"/>
    <w:rsid w:val="000A1097"/>
    <w:rsid w:val="000E2A8F"/>
    <w:rsid w:val="0012774F"/>
    <w:rsid w:val="00144B7A"/>
    <w:rsid w:val="00180C6E"/>
    <w:rsid w:val="002304A9"/>
    <w:rsid w:val="0029606A"/>
    <w:rsid w:val="004848F3"/>
    <w:rsid w:val="004A75F2"/>
    <w:rsid w:val="005144A9"/>
    <w:rsid w:val="00520165"/>
    <w:rsid w:val="005B1B08"/>
    <w:rsid w:val="005D2A7F"/>
    <w:rsid w:val="00632C3C"/>
    <w:rsid w:val="00662BDB"/>
    <w:rsid w:val="006A5DF1"/>
    <w:rsid w:val="006B7198"/>
    <w:rsid w:val="006D4AB3"/>
    <w:rsid w:val="006D5B25"/>
    <w:rsid w:val="006F3B81"/>
    <w:rsid w:val="007D7198"/>
    <w:rsid w:val="007E3ACE"/>
    <w:rsid w:val="008237C1"/>
    <w:rsid w:val="00870F9F"/>
    <w:rsid w:val="008804B6"/>
    <w:rsid w:val="00897AB0"/>
    <w:rsid w:val="008A3553"/>
    <w:rsid w:val="00976D2A"/>
    <w:rsid w:val="009D4D72"/>
    <w:rsid w:val="00A63E91"/>
    <w:rsid w:val="00A905AC"/>
    <w:rsid w:val="00B72F17"/>
    <w:rsid w:val="00B84F57"/>
    <w:rsid w:val="00BA6584"/>
    <w:rsid w:val="00BD6B03"/>
    <w:rsid w:val="00BE7BFD"/>
    <w:rsid w:val="00C16286"/>
    <w:rsid w:val="00C370F2"/>
    <w:rsid w:val="00C44EEC"/>
    <w:rsid w:val="00C81F26"/>
    <w:rsid w:val="00D22FFA"/>
    <w:rsid w:val="00D406DE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EC01D5"/>
    <w:rsid w:val="00FC5957"/>
    <w:rsid w:val="00FD265E"/>
    <w:rsid w:val="00FD646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C01D5"/>
  </w:style>
  <w:style w:type="paragraph" w:styleId="Nagwek1">
    <w:name w:val="heading 1"/>
    <w:basedOn w:val="Normalny"/>
    <w:next w:val="Normalny"/>
    <w:link w:val="Nagwek1Znak"/>
    <w:qFormat/>
    <w:rsid w:val="00EC01D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C01D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C01D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C01D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C01D5"/>
  </w:style>
  <w:style w:type="paragraph" w:styleId="Tekstpodstawowywcity">
    <w:name w:val="Body Text Indent"/>
    <w:basedOn w:val="Normalny"/>
    <w:rsid w:val="00EC01D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C01D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C01D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EC01D5"/>
    <w:rPr>
      <w:sz w:val="28"/>
    </w:rPr>
  </w:style>
  <w:style w:type="paragraph" w:styleId="Tekstpodstawowywcity3">
    <w:name w:val="Body Text Indent 3"/>
    <w:basedOn w:val="Normalny"/>
    <w:link w:val="Tekstpodstawowywcity3Znak"/>
    <w:rsid w:val="00EC01D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81F26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81F26"/>
  </w:style>
  <w:style w:type="character" w:customStyle="1" w:styleId="Tekstpodstawowywcity3Znak">
    <w:name w:val="Tekst podstawowy wcięty 3 Znak"/>
    <w:basedOn w:val="Domylnaczcionkaakapitu"/>
    <w:link w:val="Tekstpodstawowywcity3"/>
    <w:rsid w:val="00036303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766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2021-05-24T10:14:00Z</cp:lastPrinted>
  <dcterms:created xsi:type="dcterms:W3CDTF">2021-05-24T10:15:00Z</dcterms:created>
  <dcterms:modified xsi:type="dcterms:W3CDTF">2021-05-24T10:15:00Z</dcterms:modified>
</cp:coreProperties>
</file>