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0D6" w:rsidRPr="00A8567D" w:rsidRDefault="002840D6" w:rsidP="002840D6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2840D6" w:rsidRPr="00A8567D" w:rsidRDefault="002840D6" w:rsidP="002840D6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2840D6" w:rsidRPr="00A8567D" w:rsidRDefault="002840D6" w:rsidP="002840D6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2840D6" w:rsidRPr="00A8567D" w:rsidRDefault="002840D6" w:rsidP="002840D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2840D6" w:rsidRPr="00A8567D" w:rsidRDefault="002840D6" w:rsidP="002840D6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4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5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2A6D96">
        <w:rPr>
          <w:sz w:val="22"/>
          <w:szCs w:val="22"/>
        </w:rPr>
        <w:t>4</w:t>
      </w:r>
    </w:p>
    <w:p w:rsidR="002840D6" w:rsidRPr="00A8567D" w:rsidRDefault="002840D6" w:rsidP="002840D6">
      <w:pPr>
        <w:rPr>
          <w:sz w:val="22"/>
          <w:szCs w:val="22"/>
        </w:rPr>
      </w:pPr>
    </w:p>
    <w:p w:rsidR="002840D6" w:rsidRDefault="002840D6" w:rsidP="002840D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840D6" w:rsidRPr="000A1C0E" w:rsidRDefault="002840D6" w:rsidP="002840D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2840D6" w:rsidRPr="000A1C0E" w:rsidRDefault="002840D6" w:rsidP="002840D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2840D6" w:rsidRDefault="002840D6" w:rsidP="002840D6">
      <w:pPr>
        <w:jc w:val="both"/>
        <w:rPr>
          <w:i/>
          <w:sz w:val="22"/>
          <w:szCs w:val="22"/>
        </w:rPr>
      </w:pPr>
    </w:p>
    <w:p w:rsidR="002840D6" w:rsidRDefault="002840D6" w:rsidP="002840D6">
      <w:pPr>
        <w:jc w:val="both"/>
        <w:rPr>
          <w:i/>
          <w:sz w:val="22"/>
          <w:szCs w:val="22"/>
        </w:rPr>
      </w:pPr>
    </w:p>
    <w:p w:rsidR="002840D6" w:rsidRDefault="002840D6" w:rsidP="002840D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2840D6" w:rsidRDefault="002840D6" w:rsidP="002840D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2840D6" w:rsidRDefault="002840D6" w:rsidP="002840D6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i/>
          <w:sz w:val="22"/>
          <w:szCs w:val="22"/>
        </w:rPr>
        <w:t xml:space="preserve">                     </w:t>
      </w:r>
    </w:p>
    <w:p w:rsidR="002840D6" w:rsidRDefault="002840D6" w:rsidP="002840D6">
      <w:pPr>
        <w:jc w:val="both"/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 </w:t>
      </w:r>
      <w:r w:rsidRPr="00C81F26">
        <w:rPr>
          <w:b/>
          <w:bCs/>
          <w:i/>
          <w:sz w:val="22"/>
          <w:szCs w:val="22"/>
        </w:rPr>
        <w:t>oraz pozostałych wyrobów medycznych dla potrzeb Bloku Operacyjnego Okulistycznego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 xml:space="preserve">– </w:t>
      </w:r>
    </w:p>
    <w:p w:rsidR="002840D6" w:rsidRPr="00C81F26" w:rsidRDefault="002840D6" w:rsidP="002840D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>znak sprawy</w:t>
      </w:r>
      <w:r w:rsidRPr="00C81F26">
        <w:rPr>
          <w:b/>
          <w:i/>
          <w:sz w:val="22"/>
          <w:szCs w:val="22"/>
        </w:rPr>
        <w:t xml:space="preserve"> AZP/04/P/2021</w:t>
      </w:r>
    </w:p>
    <w:p w:rsidR="002840D6" w:rsidRDefault="002840D6" w:rsidP="002840D6">
      <w:pPr>
        <w:jc w:val="both"/>
        <w:rPr>
          <w:b/>
          <w:sz w:val="22"/>
          <w:szCs w:val="22"/>
        </w:rPr>
      </w:pPr>
    </w:p>
    <w:p w:rsidR="002840D6" w:rsidRDefault="002840D6" w:rsidP="002840D6">
      <w:pPr>
        <w:jc w:val="both"/>
        <w:rPr>
          <w:sz w:val="22"/>
          <w:szCs w:val="22"/>
        </w:rPr>
      </w:pPr>
    </w:p>
    <w:p w:rsidR="002840D6" w:rsidRPr="006A5DF1" w:rsidRDefault="002840D6" w:rsidP="002840D6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C3DB9" w:rsidRPr="006A5DF1" w:rsidTr="00624F96">
        <w:tc>
          <w:tcPr>
            <w:tcW w:w="9356" w:type="dxa"/>
            <w:shd w:val="clear" w:color="auto" w:fill="auto"/>
          </w:tcPr>
          <w:p w:rsidR="008C3DB9" w:rsidRPr="008C3DB9" w:rsidRDefault="008C3DB9" w:rsidP="00F335EF">
            <w:pPr>
              <w:numPr>
                <w:ilvl w:val="0"/>
                <w:numId w:val="9"/>
              </w:numPr>
              <w:ind w:left="318" w:right="-74" w:hanging="28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Czy w pakiecie nr 5 poz. 1 Zamawiający dopuści nożyczki o długości cięcia 13mm, ze stali </w:t>
            </w:r>
          </w:p>
          <w:p w:rsidR="008C3DB9" w:rsidRDefault="008C3DB9" w:rsidP="00F335EF">
            <w:pPr>
              <w:ind w:left="318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nierdzewnej, pozostałe parametry bez zmian? </w:t>
            </w:r>
          </w:p>
          <w:p w:rsidR="00430457" w:rsidRPr="00F335EF" w:rsidRDefault="00F335EF" w:rsidP="00F335E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F335EF" w:rsidRPr="008674CD" w:rsidRDefault="008674CD" w:rsidP="008674CD">
            <w:pPr>
              <w:ind w:right="-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 xml:space="preserve">dopuszcza w Pakiecie nr 5 poz. 1 </w:t>
            </w:r>
            <w:r w:rsidRPr="008C3DB9">
              <w:rPr>
                <w:sz w:val="22"/>
                <w:szCs w:val="22"/>
              </w:rPr>
              <w:t>nożyczki o długości cięcia 13mm, ze stali nierdzewnej, pozostałe parametry bez zmian</w:t>
            </w:r>
            <w:r>
              <w:rPr>
                <w:sz w:val="22"/>
                <w:szCs w:val="22"/>
              </w:rPr>
              <w:t>.</w:t>
            </w:r>
          </w:p>
          <w:p w:rsidR="008674CD" w:rsidRPr="008674CD" w:rsidRDefault="008674CD" w:rsidP="008674CD">
            <w:pPr>
              <w:ind w:left="30" w:right="-74"/>
              <w:rPr>
                <w:sz w:val="22"/>
                <w:szCs w:val="22"/>
              </w:rPr>
            </w:pPr>
          </w:p>
          <w:p w:rsidR="008C3DB9" w:rsidRPr="008C3DB9" w:rsidRDefault="008C3DB9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2. Czy w pakiecie nr 5 poz. 2 Zamawiający dopuści nożyczki o długości cięcia 6mm, długości </w:t>
            </w:r>
          </w:p>
          <w:p w:rsidR="008C3DB9" w:rsidRDefault="008C3DB9" w:rsidP="00F335EF">
            <w:pPr>
              <w:ind w:left="318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całkowitej 81mm, ze stali nierdzewnej, pozostałe parametry bez zmian? </w:t>
            </w:r>
          </w:p>
          <w:p w:rsidR="00F335EF" w:rsidRPr="00F335EF" w:rsidRDefault="00F335EF" w:rsidP="00F335E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F335EF" w:rsidRDefault="008674CD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5 poz. 2 asortymentu o zaoferowanych parametrach.</w:t>
            </w:r>
          </w:p>
          <w:p w:rsidR="00F335EF" w:rsidRPr="008C3DB9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3. Czy w pakiecie nr 5 poz. 3 Zamawiający dopuści nożyczki o długości cięcia 10mm, długości </w:t>
            </w:r>
          </w:p>
          <w:p w:rsidR="008C3DB9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8C3DB9" w:rsidRPr="008C3DB9">
              <w:rPr>
                <w:sz w:val="22"/>
                <w:szCs w:val="22"/>
              </w:rPr>
              <w:t xml:space="preserve">ostrzy 13mm, długości całkowitej 84mm, ze stali nierdzewnej, pozostałe parametry bez zmian? </w:t>
            </w:r>
          </w:p>
          <w:p w:rsidR="00F335EF" w:rsidRPr="00F335EF" w:rsidRDefault="00F335EF" w:rsidP="00F335E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0043C0" w:rsidRDefault="000043C0" w:rsidP="000043C0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5 poz. 3 asortymentu o zaoferowanych parametrach.</w:t>
            </w:r>
          </w:p>
          <w:p w:rsidR="00F335EF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4. Czy w pakiecie nr 5 poz. 4 Zamawiający dopuści pęsetę o długości całkowitej 105mm, ze stali </w:t>
            </w:r>
          </w:p>
          <w:p w:rsidR="008C3DB9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8C3DB9" w:rsidRPr="008C3DB9">
              <w:rPr>
                <w:sz w:val="22"/>
                <w:szCs w:val="22"/>
              </w:rPr>
              <w:t xml:space="preserve">nierdzewnej, pozostałe parametry bez zmian? </w:t>
            </w:r>
          </w:p>
          <w:p w:rsidR="00F335EF" w:rsidRPr="00F335EF" w:rsidRDefault="00F335EF" w:rsidP="00F335E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0043C0" w:rsidRDefault="000043C0" w:rsidP="000043C0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5 poz. 4 asortymentu o zaoferowanych parametrach.</w:t>
            </w:r>
          </w:p>
          <w:p w:rsidR="00F335EF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5. Czy w pakiecie nr 5 poz. 5 Zamawiający dopuści pęsetę o długości części roboczej 8,5mm, </w:t>
            </w:r>
          </w:p>
          <w:p w:rsidR="008C3DB9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8C3DB9" w:rsidRPr="008C3DB9">
              <w:rPr>
                <w:sz w:val="22"/>
                <w:szCs w:val="22"/>
              </w:rPr>
              <w:t xml:space="preserve">długości całkowitej 110mm, z płaską rączką nieobrotową, pozostałe parametry bez zmian? </w:t>
            </w:r>
          </w:p>
          <w:p w:rsidR="00F335EF" w:rsidRPr="00F335EF" w:rsidRDefault="00F335EF" w:rsidP="00F335E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0043C0" w:rsidRDefault="000043C0" w:rsidP="000043C0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5 poz. 5 asortymentu o zaoferowanych parametrach.</w:t>
            </w:r>
          </w:p>
          <w:p w:rsidR="00F335EF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6. Czy w pakiecie nr 5 poz. 6 Zamawiający dopuści pęsetę o długości części roboczej 5.0mm, </w:t>
            </w:r>
          </w:p>
          <w:p w:rsidR="008C3DB9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8C3DB9" w:rsidRPr="008C3DB9">
              <w:rPr>
                <w:sz w:val="22"/>
                <w:szCs w:val="22"/>
              </w:rPr>
              <w:t xml:space="preserve">długości całkowitej 84mm, pozostałe parametry bez zmian? </w:t>
            </w:r>
          </w:p>
          <w:p w:rsidR="00F335EF" w:rsidRPr="00F335EF" w:rsidRDefault="00F335EF" w:rsidP="00F335E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F335EF" w:rsidRDefault="000043C0" w:rsidP="000043C0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 xml:space="preserve">dopuszcza w Pakiecie nr 5 poz. 6 </w:t>
            </w:r>
            <w:r w:rsidRPr="008C3DB9">
              <w:rPr>
                <w:sz w:val="22"/>
                <w:szCs w:val="22"/>
              </w:rPr>
              <w:t>pęsetę o długości części roboczej 5.0</w:t>
            </w:r>
            <w:r>
              <w:rPr>
                <w:sz w:val="22"/>
                <w:szCs w:val="22"/>
              </w:rPr>
              <w:t xml:space="preserve"> </w:t>
            </w:r>
            <w:r w:rsidRPr="008C3DB9">
              <w:rPr>
                <w:sz w:val="22"/>
                <w:szCs w:val="22"/>
              </w:rPr>
              <w:t>mm, długości całkowitej 84mm, pozostałe parametry bez zmian</w:t>
            </w:r>
            <w:r>
              <w:rPr>
                <w:sz w:val="22"/>
                <w:szCs w:val="22"/>
              </w:rPr>
              <w:t>.</w:t>
            </w:r>
          </w:p>
          <w:p w:rsidR="00F335EF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F335EF" w:rsidRPr="008C3DB9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>7. Czy w pakiecie nr 5 poz. 7 Zamawiający dopuści pęsetę z ząbkami 0,12</w:t>
            </w:r>
            <w:r w:rsidR="00846010">
              <w:rPr>
                <w:sz w:val="22"/>
                <w:szCs w:val="22"/>
              </w:rPr>
              <w:t xml:space="preserve"> </w:t>
            </w:r>
            <w:r w:rsidRPr="008C3DB9">
              <w:rPr>
                <w:sz w:val="22"/>
                <w:szCs w:val="22"/>
              </w:rPr>
              <w:t xml:space="preserve">mm, długości części </w:t>
            </w:r>
          </w:p>
          <w:p w:rsidR="008C3DB9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8C3DB9" w:rsidRPr="008C3DB9">
              <w:rPr>
                <w:sz w:val="22"/>
                <w:szCs w:val="22"/>
              </w:rPr>
              <w:t>roboczej 5</w:t>
            </w:r>
            <w:r w:rsidR="00846010">
              <w:rPr>
                <w:sz w:val="22"/>
                <w:szCs w:val="22"/>
              </w:rPr>
              <w:t xml:space="preserve"> </w:t>
            </w:r>
            <w:r w:rsidR="008C3DB9" w:rsidRPr="008C3DB9">
              <w:rPr>
                <w:sz w:val="22"/>
                <w:szCs w:val="22"/>
              </w:rPr>
              <w:t>mm, długości całkowitej 105</w:t>
            </w:r>
            <w:r w:rsidR="00846010">
              <w:rPr>
                <w:sz w:val="22"/>
                <w:szCs w:val="22"/>
              </w:rPr>
              <w:t xml:space="preserve"> </w:t>
            </w:r>
            <w:r w:rsidR="008C3DB9" w:rsidRPr="008C3DB9">
              <w:rPr>
                <w:sz w:val="22"/>
                <w:szCs w:val="22"/>
              </w:rPr>
              <w:t>mm, pozostałe parametry bez zmian?</w:t>
            </w:r>
          </w:p>
          <w:p w:rsidR="00F335EF" w:rsidRPr="00F335EF" w:rsidRDefault="00F335EF" w:rsidP="00F335E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F335EF" w:rsidRDefault="000043C0" w:rsidP="000043C0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 xml:space="preserve">dopuszcza w Pakiecie nr 5 poz. 7 </w:t>
            </w:r>
            <w:r w:rsidRPr="008C3DB9">
              <w:rPr>
                <w:sz w:val="22"/>
                <w:szCs w:val="22"/>
              </w:rPr>
              <w:t>pęsetę z ząbkami 0,12</w:t>
            </w:r>
            <w:r w:rsidR="00846010">
              <w:rPr>
                <w:sz w:val="22"/>
                <w:szCs w:val="22"/>
              </w:rPr>
              <w:t xml:space="preserve"> </w:t>
            </w:r>
            <w:r w:rsidRPr="008C3DB9">
              <w:rPr>
                <w:sz w:val="22"/>
                <w:szCs w:val="22"/>
              </w:rPr>
              <w:t>mm, długości części roboczej 5mm, długości całkowitej 105</w:t>
            </w:r>
            <w:r w:rsidR="00846010">
              <w:rPr>
                <w:sz w:val="22"/>
                <w:szCs w:val="22"/>
              </w:rPr>
              <w:t xml:space="preserve"> </w:t>
            </w:r>
            <w:r w:rsidRPr="008C3DB9">
              <w:rPr>
                <w:sz w:val="22"/>
                <w:szCs w:val="22"/>
              </w:rPr>
              <w:t>mm, pozostałe parametry bez zmian</w:t>
            </w:r>
            <w:r w:rsidR="00846010">
              <w:rPr>
                <w:sz w:val="22"/>
                <w:szCs w:val="22"/>
              </w:rPr>
              <w:t>.</w:t>
            </w:r>
          </w:p>
          <w:p w:rsidR="00F335EF" w:rsidRPr="008C3DB9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>8. Czy w pakiecie nr 5 poz. 8 Zamawiający dopuści pęsetę z ząbkami 0,12</w:t>
            </w:r>
            <w:r w:rsidR="00846010">
              <w:rPr>
                <w:sz w:val="22"/>
                <w:szCs w:val="22"/>
              </w:rPr>
              <w:t xml:space="preserve"> </w:t>
            </w:r>
            <w:r w:rsidRPr="008C3DB9">
              <w:rPr>
                <w:sz w:val="22"/>
                <w:szCs w:val="22"/>
              </w:rPr>
              <w:t xml:space="preserve">mm, długości części </w:t>
            </w:r>
          </w:p>
          <w:p w:rsidR="008C3DB9" w:rsidRDefault="00007E3D" w:rsidP="00F335EF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8C3DB9" w:rsidRPr="008C3DB9">
              <w:rPr>
                <w:sz w:val="22"/>
                <w:szCs w:val="22"/>
              </w:rPr>
              <w:t>roboczej 5.0</w:t>
            </w:r>
            <w:r w:rsidR="00846010">
              <w:rPr>
                <w:sz w:val="22"/>
                <w:szCs w:val="22"/>
              </w:rPr>
              <w:t xml:space="preserve"> </w:t>
            </w:r>
            <w:r w:rsidR="008C3DB9" w:rsidRPr="008C3DB9">
              <w:rPr>
                <w:sz w:val="22"/>
                <w:szCs w:val="22"/>
              </w:rPr>
              <w:t>mm, długości całkowitej 94</w:t>
            </w:r>
            <w:r w:rsidR="00846010">
              <w:rPr>
                <w:sz w:val="22"/>
                <w:szCs w:val="22"/>
              </w:rPr>
              <w:t xml:space="preserve"> </w:t>
            </w:r>
            <w:r w:rsidR="008C3DB9" w:rsidRPr="008C3DB9">
              <w:rPr>
                <w:sz w:val="22"/>
                <w:szCs w:val="22"/>
              </w:rPr>
              <w:t xml:space="preserve">mm, pozostałe parametry bez zmian? </w:t>
            </w:r>
          </w:p>
          <w:p w:rsidR="00F335EF" w:rsidRPr="00F335EF" w:rsidRDefault="00F335EF" w:rsidP="00F335E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F335EF" w:rsidRDefault="00846010" w:rsidP="00846010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dopuszcza w Pakiecie nr 5 poz. 8</w:t>
            </w:r>
            <w:r w:rsidRPr="008C3DB9">
              <w:rPr>
                <w:sz w:val="22"/>
                <w:szCs w:val="22"/>
              </w:rPr>
              <w:t xml:space="preserve"> pęsetę z ząbkami 0,12</w:t>
            </w:r>
            <w:r>
              <w:rPr>
                <w:sz w:val="22"/>
                <w:szCs w:val="22"/>
              </w:rPr>
              <w:t xml:space="preserve"> </w:t>
            </w:r>
            <w:r w:rsidRPr="008C3DB9">
              <w:rPr>
                <w:sz w:val="22"/>
                <w:szCs w:val="22"/>
              </w:rPr>
              <w:t>mm, długości części roboczej 5.0</w:t>
            </w:r>
            <w:r>
              <w:rPr>
                <w:sz w:val="22"/>
                <w:szCs w:val="22"/>
              </w:rPr>
              <w:t xml:space="preserve"> </w:t>
            </w:r>
            <w:r w:rsidRPr="008C3DB9">
              <w:rPr>
                <w:sz w:val="22"/>
                <w:szCs w:val="22"/>
              </w:rPr>
              <w:t>mm, długości całkowitej 94</w:t>
            </w:r>
            <w:r>
              <w:rPr>
                <w:sz w:val="22"/>
                <w:szCs w:val="22"/>
              </w:rPr>
              <w:t xml:space="preserve"> </w:t>
            </w:r>
            <w:r w:rsidRPr="008C3DB9">
              <w:rPr>
                <w:sz w:val="22"/>
                <w:szCs w:val="22"/>
              </w:rPr>
              <w:t>mm, pozostałe parametry bez zmian</w:t>
            </w:r>
            <w:r w:rsidR="0062465A">
              <w:rPr>
                <w:sz w:val="22"/>
                <w:szCs w:val="22"/>
              </w:rPr>
              <w:t>.</w:t>
            </w:r>
          </w:p>
          <w:p w:rsidR="00F335EF" w:rsidRPr="008C3DB9" w:rsidRDefault="00F335EF" w:rsidP="00F335EF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9. Czy w pakiecie nr 5 poz. 9 Zamawiający dopuści imadło 8mm, długość całkowita 100mm, </w:t>
            </w:r>
          </w:p>
          <w:p w:rsidR="008C3DB9" w:rsidRDefault="00007E3D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8C3DB9" w:rsidRPr="008C3DB9">
              <w:rPr>
                <w:sz w:val="22"/>
                <w:szCs w:val="22"/>
              </w:rPr>
              <w:t xml:space="preserve">pozostałe parametry bez zmian? </w:t>
            </w:r>
          </w:p>
          <w:p w:rsidR="00007E3D" w:rsidRPr="00F335EF" w:rsidRDefault="00007E3D" w:rsidP="00007E3D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007E3D" w:rsidRDefault="0062465A" w:rsidP="00007E3D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5 poz. 9 asortymentu o zaoferowanych parametrach.</w:t>
            </w:r>
          </w:p>
          <w:p w:rsidR="00007E3D" w:rsidRPr="008C3DB9" w:rsidRDefault="00007E3D" w:rsidP="00007E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10. Czy w pakiecie nr 5 poz. 10 Zamawiający dopuści imadło 12mm, bez zamka, długość całkowita </w:t>
            </w:r>
          </w:p>
          <w:p w:rsidR="00007E3D" w:rsidRDefault="00007E3D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8C3DB9" w:rsidRPr="008C3DB9">
              <w:rPr>
                <w:sz w:val="22"/>
                <w:szCs w:val="22"/>
              </w:rPr>
              <w:t xml:space="preserve">100mm, tytanowe, pozostałe parametry bez zmian? </w:t>
            </w:r>
          </w:p>
          <w:p w:rsidR="00007E3D" w:rsidRPr="00F335EF" w:rsidRDefault="00007E3D" w:rsidP="00007E3D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62465A" w:rsidRDefault="0062465A" w:rsidP="0062465A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5 poz. 10 asortymentu o zaoferowanych parametrach.</w:t>
            </w:r>
          </w:p>
          <w:p w:rsidR="00007E3D" w:rsidRDefault="00007E3D" w:rsidP="00007E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>11. Czy w pakiecie nr 5 poz. 11 Zamawiający dopuści manipulator o długości całkowitej 122</w:t>
            </w:r>
            <w:r w:rsidR="00420634">
              <w:rPr>
                <w:sz w:val="22"/>
                <w:szCs w:val="22"/>
              </w:rPr>
              <w:t xml:space="preserve"> </w:t>
            </w:r>
            <w:r w:rsidRPr="008C3DB9">
              <w:rPr>
                <w:sz w:val="22"/>
                <w:szCs w:val="22"/>
              </w:rPr>
              <w:t xml:space="preserve">mm, </w:t>
            </w:r>
          </w:p>
          <w:p w:rsidR="008C3DB9" w:rsidRDefault="00420634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8C3DB9" w:rsidRPr="008C3DB9">
              <w:rPr>
                <w:sz w:val="22"/>
                <w:szCs w:val="22"/>
              </w:rPr>
              <w:t xml:space="preserve">pozostałe parametry bez zmian? </w:t>
            </w:r>
          </w:p>
          <w:p w:rsidR="00420634" w:rsidRPr="00F335EF" w:rsidRDefault="00420634" w:rsidP="0042063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420634" w:rsidRDefault="006155C8" w:rsidP="000E3DB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 xml:space="preserve">dopuszcza w Pakiecie nr 5 poz. 11 </w:t>
            </w:r>
            <w:r w:rsidR="000E3DB5" w:rsidRPr="008C3DB9">
              <w:rPr>
                <w:sz w:val="22"/>
                <w:szCs w:val="22"/>
              </w:rPr>
              <w:t>manipulator o długości całkowitej 122</w:t>
            </w:r>
            <w:r w:rsidR="000E3DB5">
              <w:rPr>
                <w:sz w:val="22"/>
                <w:szCs w:val="22"/>
              </w:rPr>
              <w:t xml:space="preserve"> </w:t>
            </w:r>
            <w:r w:rsidR="000E3DB5" w:rsidRPr="008C3DB9">
              <w:rPr>
                <w:sz w:val="22"/>
                <w:szCs w:val="22"/>
              </w:rPr>
              <w:t>mm, pozostałe parametry bez zmian</w:t>
            </w:r>
            <w:r w:rsidR="000E3DB5">
              <w:rPr>
                <w:sz w:val="22"/>
                <w:szCs w:val="22"/>
              </w:rPr>
              <w:t>.</w:t>
            </w:r>
          </w:p>
          <w:p w:rsidR="00420634" w:rsidRDefault="00420634" w:rsidP="00007E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12. Czy w pakiecie nr 5 poz. 13 Zamawiający dopuści nożyczki o długości cięcia 13mm, długości </w:t>
            </w:r>
          </w:p>
          <w:p w:rsidR="008C3DB9" w:rsidRDefault="00420634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8C3DB9" w:rsidRPr="008C3DB9">
              <w:rPr>
                <w:sz w:val="22"/>
                <w:szCs w:val="22"/>
              </w:rPr>
              <w:t xml:space="preserve">całkowitej 11,5cm, pozostałe parametry bez zmian? </w:t>
            </w:r>
          </w:p>
          <w:p w:rsidR="00420634" w:rsidRPr="00F335EF" w:rsidRDefault="00420634" w:rsidP="0042063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420634" w:rsidRDefault="000E3DB5" w:rsidP="00872D16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 xml:space="preserve">dopuszcza w Pakiecie nr 5 poz. 13 </w:t>
            </w:r>
            <w:r w:rsidRPr="008C3DB9">
              <w:rPr>
                <w:sz w:val="22"/>
                <w:szCs w:val="22"/>
              </w:rPr>
              <w:t xml:space="preserve">nożyczki o długości cięcia 13mm, długości </w:t>
            </w:r>
            <w:r>
              <w:rPr>
                <w:sz w:val="22"/>
                <w:szCs w:val="22"/>
              </w:rPr>
              <w:t xml:space="preserve">      </w:t>
            </w:r>
            <w:r w:rsidRPr="008C3DB9">
              <w:rPr>
                <w:sz w:val="22"/>
                <w:szCs w:val="22"/>
              </w:rPr>
              <w:t>całkowitej 11,5cm, pozostałe parametry bez zmian</w:t>
            </w:r>
            <w:r w:rsidR="00872D16">
              <w:rPr>
                <w:sz w:val="22"/>
                <w:szCs w:val="22"/>
              </w:rPr>
              <w:t>.</w:t>
            </w:r>
          </w:p>
          <w:p w:rsidR="00420634" w:rsidRPr="008C3DB9" w:rsidRDefault="00420634" w:rsidP="00007E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872D16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13. Czy w pakiecie nr 5 poz. 14 Zamawiający dopuści podwójnie zakończone narzędzie: łyżka </w:t>
            </w:r>
            <w:r w:rsidR="00872D16">
              <w:rPr>
                <w:sz w:val="22"/>
                <w:szCs w:val="22"/>
              </w:rPr>
              <w:t xml:space="preserve">                   </w:t>
            </w:r>
            <w:r w:rsidRPr="008C3DB9">
              <w:rPr>
                <w:sz w:val="22"/>
                <w:szCs w:val="22"/>
              </w:rPr>
              <w:t>i szpatułka do manipulowania rogówką, długość całkowita 150mm? Rysunek:</w:t>
            </w:r>
          </w:p>
          <w:p w:rsidR="00420634" w:rsidRDefault="00420634" w:rsidP="00420634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420634" w:rsidRDefault="002A6D96" w:rsidP="0042063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0.25pt;height:69pt">
                  <v:imagedata r:id="rId7" r:href="rId8"/>
                </v:shape>
              </w:pict>
            </w:r>
          </w:p>
          <w:p w:rsidR="00420634" w:rsidRPr="00F335EF" w:rsidRDefault="00420634" w:rsidP="0042063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8B4216" w:rsidRDefault="008B4216" w:rsidP="008B4216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5 poz. 14 asortymentu o zaoferowanych parametrach.</w:t>
            </w:r>
          </w:p>
          <w:p w:rsidR="008C3DB9" w:rsidRPr="008C3DB9" w:rsidRDefault="008C3DB9" w:rsidP="00007E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2B3607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 </w:t>
            </w:r>
            <w:r w:rsidR="008C3DB9" w:rsidRPr="008C3DB9">
              <w:rPr>
                <w:sz w:val="22"/>
                <w:szCs w:val="22"/>
              </w:rPr>
              <w:t xml:space="preserve">Czy w pakiecie nr 5 poz. 15 Zamawiający dopuści kasetę do sterylizacji o wymiarach 15,2 x 63,5 </w:t>
            </w:r>
          </w:p>
          <w:p w:rsidR="008C3DB9" w:rsidRDefault="002B3607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8C3DB9" w:rsidRPr="008C3DB9">
              <w:rPr>
                <w:sz w:val="22"/>
                <w:szCs w:val="22"/>
              </w:rPr>
              <w:t xml:space="preserve">x 1,9cm z jeżykiem silikonowym? </w:t>
            </w:r>
          </w:p>
          <w:p w:rsidR="002B3607" w:rsidRPr="00F335EF" w:rsidRDefault="002B3607" w:rsidP="002B360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8B4216" w:rsidRDefault="008B4216" w:rsidP="008B4216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5 poz. 15 asortymentu o zaoferowanych parametrach.</w:t>
            </w:r>
          </w:p>
          <w:p w:rsidR="002B3607" w:rsidRPr="008C3DB9" w:rsidRDefault="002B3607" w:rsidP="00007E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15. Czy w pakiecie nr 21 poz. 2 Zamawiający dopuści nożyczki o długości całkowitej 125mm, </w:t>
            </w:r>
          </w:p>
          <w:p w:rsidR="008C3DB9" w:rsidRDefault="002B3607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8C3DB9" w:rsidRPr="008C3DB9">
              <w:rPr>
                <w:sz w:val="22"/>
                <w:szCs w:val="22"/>
              </w:rPr>
              <w:t xml:space="preserve">pozostałe parametry bez zmian? </w:t>
            </w:r>
          </w:p>
          <w:p w:rsidR="002B3607" w:rsidRPr="00F335EF" w:rsidRDefault="002B3607" w:rsidP="002B360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8B4216" w:rsidRDefault="008B4216" w:rsidP="008B4216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21 poz. 2 asortymentu o zaoferowanych parametrach.</w:t>
            </w:r>
          </w:p>
          <w:p w:rsidR="008B4216" w:rsidRPr="008C3DB9" w:rsidRDefault="008B4216" w:rsidP="008B421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lastRenderedPageBreak/>
              <w:t xml:space="preserve">16. Czy w pakiecie nr 22 poz. 1 Zamawiający dopuści pęsetę o długości całkowitej 86mm, pozostałe </w:t>
            </w:r>
          </w:p>
          <w:p w:rsidR="008C3DB9" w:rsidRDefault="002B3607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8C3DB9" w:rsidRPr="008C3DB9">
              <w:rPr>
                <w:sz w:val="22"/>
                <w:szCs w:val="22"/>
              </w:rPr>
              <w:t xml:space="preserve">parametry bez zmian? </w:t>
            </w:r>
          </w:p>
          <w:p w:rsidR="002B3607" w:rsidRPr="00F335EF" w:rsidRDefault="002B3607" w:rsidP="002B360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2B3607" w:rsidRDefault="00310865" w:rsidP="002F2D97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 xml:space="preserve">dopuszcza w Pakiecie nr </w:t>
            </w:r>
            <w:r w:rsidR="002F2D97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 xml:space="preserve"> poz. 1</w:t>
            </w:r>
            <w:r w:rsidR="002F2D97">
              <w:rPr>
                <w:sz w:val="22"/>
                <w:szCs w:val="22"/>
              </w:rPr>
              <w:t xml:space="preserve"> </w:t>
            </w:r>
            <w:r w:rsidR="002F2D97" w:rsidRPr="008C3DB9">
              <w:rPr>
                <w:sz w:val="22"/>
                <w:szCs w:val="22"/>
              </w:rPr>
              <w:t xml:space="preserve">pęsetę o długości całkowitej 86mm, pozostałe </w:t>
            </w:r>
            <w:r w:rsidR="002F2D97">
              <w:rPr>
                <w:sz w:val="22"/>
                <w:szCs w:val="22"/>
              </w:rPr>
              <w:t xml:space="preserve">     </w:t>
            </w:r>
            <w:r w:rsidR="002F2D97" w:rsidRPr="008C3DB9">
              <w:rPr>
                <w:sz w:val="22"/>
                <w:szCs w:val="22"/>
              </w:rPr>
              <w:t>parametry bez zmian</w:t>
            </w:r>
            <w:r w:rsidR="002F2D97">
              <w:rPr>
                <w:sz w:val="22"/>
                <w:szCs w:val="22"/>
              </w:rPr>
              <w:t>.</w:t>
            </w:r>
          </w:p>
          <w:p w:rsidR="002B3607" w:rsidRPr="008C3DB9" w:rsidRDefault="002B3607" w:rsidP="00007E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3DB9" w:rsidRDefault="008C3DB9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17. Czy w pakiecie nr 22 poz. 2 dopuści imadło </w:t>
            </w:r>
            <w:proofErr w:type="spellStart"/>
            <w:r w:rsidRPr="008C3DB9">
              <w:rPr>
                <w:sz w:val="22"/>
                <w:szCs w:val="22"/>
              </w:rPr>
              <w:t>Castroviejo</w:t>
            </w:r>
            <w:proofErr w:type="spellEnd"/>
            <w:r w:rsidRPr="008C3DB9">
              <w:rPr>
                <w:sz w:val="22"/>
                <w:szCs w:val="22"/>
              </w:rPr>
              <w:t xml:space="preserve">, o długości powierzchni roboczej </w:t>
            </w:r>
            <w:r w:rsidR="002B3607">
              <w:rPr>
                <w:sz w:val="22"/>
                <w:szCs w:val="22"/>
              </w:rPr>
              <w:t xml:space="preserve">      </w:t>
            </w:r>
            <w:r w:rsidRPr="008C3DB9">
              <w:rPr>
                <w:sz w:val="22"/>
                <w:szCs w:val="22"/>
              </w:rPr>
              <w:t xml:space="preserve">13,5mm, o długości całkowitej 125mm, tytanowe, pozostałe parametry bez zmian? </w:t>
            </w:r>
          </w:p>
          <w:p w:rsidR="002B3607" w:rsidRPr="00F335EF" w:rsidRDefault="002B3607" w:rsidP="002B360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2F2D97" w:rsidRDefault="002F2D97" w:rsidP="002F2D97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22 poz. 2 asortymentu o zaoferowanych parametrach.</w:t>
            </w:r>
          </w:p>
          <w:p w:rsidR="002B3607" w:rsidRDefault="002B3607" w:rsidP="00007E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8C3DB9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 w:rsidRPr="008C3DB9">
              <w:rPr>
                <w:sz w:val="22"/>
                <w:szCs w:val="22"/>
              </w:rPr>
              <w:t xml:space="preserve">18. Czy w pakiecie nr 22 poz. 3 Zamawiający dopuści nożyczki o długości 16mm, pozostałe </w:t>
            </w:r>
          </w:p>
          <w:p w:rsidR="008C3DB9" w:rsidRDefault="002B3607" w:rsidP="00007E3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8C3DB9" w:rsidRPr="008C3DB9">
              <w:rPr>
                <w:sz w:val="22"/>
                <w:szCs w:val="22"/>
              </w:rPr>
              <w:t>parametry bez zmian?</w:t>
            </w:r>
          </w:p>
          <w:p w:rsidR="002B3607" w:rsidRPr="00F335EF" w:rsidRDefault="002B3607" w:rsidP="002B360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335EF">
              <w:rPr>
                <w:b/>
                <w:sz w:val="22"/>
                <w:szCs w:val="22"/>
              </w:rPr>
              <w:t>Odp.:</w:t>
            </w:r>
          </w:p>
          <w:p w:rsidR="002F2D97" w:rsidRDefault="002F2D97" w:rsidP="002F2D97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8674CD">
              <w:rPr>
                <w:sz w:val="22"/>
                <w:szCs w:val="22"/>
              </w:rPr>
              <w:t xml:space="preserve">cy </w:t>
            </w:r>
            <w:r>
              <w:rPr>
                <w:sz w:val="22"/>
                <w:szCs w:val="22"/>
              </w:rPr>
              <w:t>nie dopuszcza w Pakiecie nr 22 poz. 3 asortymentu o zaoferowanych parametrach.</w:t>
            </w:r>
          </w:p>
          <w:p w:rsidR="002B3607" w:rsidRPr="006A5DF1" w:rsidRDefault="002B3607" w:rsidP="00007E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3DB9" w:rsidRPr="008C3DB9" w:rsidRDefault="002B3607" w:rsidP="00624F9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  <w:highlight w:val="darkGray"/>
              </w:rPr>
              <w:t xml:space="preserve"> </w:t>
            </w:r>
          </w:p>
        </w:tc>
      </w:tr>
    </w:tbl>
    <w:p w:rsidR="00007E3D" w:rsidRDefault="00007E3D" w:rsidP="00007E3D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D4AB3" w:rsidRDefault="006D4AB3" w:rsidP="00007E3D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007E3D">
        <w:rPr>
          <w:i/>
          <w:sz w:val="22"/>
          <w:szCs w:val="22"/>
        </w:rPr>
        <w:t>Zamawiający</w:t>
      </w:r>
    </w:p>
    <w:p w:rsidR="00007E3D" w:rsidRDefault="00007E3D" w:rsidP="00007E3D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007E3D" w:rsidRDefault="00007E3D" w:rsidP="00007E3D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007E3D" w:rsidRPr="00007E3D" w:rsidRDefault="00007E3D" w:rsidP="00007E3D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sectPr w:rsidR="00007E3D" w:rsidRPr="00007E3D" w:rsidSect="002840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093" w:rsidRDefault="00433093">
      <w:r>
        <w:separator/>
      </w:r>
    </w:p>
  </w:endnote>
  <w:endnote w:type="continuationSeparator" w:id="0">
    <w:p w:rsidR="00433093" w:rsidRDefault="00433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538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538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5384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A6D96" w:rsidRPr="002A6D96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093" w:rsidRDefault="00433093">
      <w:r>
        <w:separator/>
      </w:r>
    </w:p>
  </w:footnote>
  <w:footnote w:type="continuationSeparator" w:id="0">
    <w:p w:rsidR="00433093" w:rsidRDefault="004330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DB9" w:rsidRDefault="008C3D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DB9" w:rsidRDefault="008C3D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DB9" w:rsidRDefault="008C3D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FE832DF"/>
    <w:multiLevelType w:val="hybridMultilevel"/>
    <w:tmpl w:val="DD245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23F47C6"/>
    <w:multiLevelType w:val="hybridMultilevel"/>
    <w:tmpl w:val="479EE6D2"/>
    <w:lvl w:ilvl="0" w:tplc="8AE0373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3735187D"/>
    <w:multiLevelType w:val="hybridMultilevel"/>
    <w:tmpl w:val="DD245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DB9"/>
    <w:rsid w:val="00002BC1"/>
    <w:rsid w:val="000043C0"/>
    <w:rsid w:val="00007E3D"/>
    <w:rsid w:val="00031374"/>
    <w:rsid w:val="000A1097"/>
    <w:rsid w:val="000A648A"/>
    <w:rsid w:val="000E2A8F"/>
    <w:rsid w:val="000E3DB5"/>
    <w:rsid w:val="0012774F"/>
    <w:rsid w:val="00144B7A"/>
    <w:rsid w:val="00180C6E"/>
    <w:rsid w:val="002840D6"/>
    <w:rsid w:val="0029606A"/>
    <w:rsid w:val="002A6D96"/>
    <w:rsid w:val="002B3607"/>
    <w:rsid w:val="002F2D97"/>
    <w:rsid w:val="00310865"/>
    <w:rsid w:val="00420634"/>
    <w:rsid w:val="00430457"/>
    <w:rsid w:val="00433093"/>
    <w:rsid w:val="004848F3"/>
    <w:rsid w:val="004A1F5B"/>
    <w:rsid w:val="004A75F2"/>
    <w:rsid w:val="005144A9"/>
    <w:rsid w:val="00520165"/>
    <w:rsid w:val="005B1B08"/>
    <w:rsid w:val="006155C8"/>
    <w:rsid w:val="0062465A"/>
    <w:rsid w:val="00632C3C"/>
    <w:rsid w:val="0065359C"/>
    <w:rsid w:val="00662BDB"/>
    <w:rsid w:val="006A5DF1"/>
    <w:rsid w:val="006B7198"/>
    <w:rsid w:val="006D4AB3"/>
    <w:rsid w:val="006F3B81"/>
    <w:rsid w:val="007113E0"/>
    <w:rsid w:val="007D7198"/>
    <w:rsid w:val="00846010"/>
    <w:rsid w:val="008674CD"/>
    <w:rsid w:val="00870F9F"/>
    <w:rsid w:val="00872D16"/>
    <w:rsid w:val="008804B6"/>
    <w:rsid w:val="00897AB0"/>
    <w:rsid w:val="008A3553"/>
    <w:rsid w:val="008B4216"/>
    <w:rsid w:val="008C3DB9"/>
    <w:rsid w:val="00914F46"/>
    <w:rsid w:val="00A905AC"/>
    <w:rsid w:val="00BA6584"/>
    <w:rsid w:val="00BE7BFD"/>
    <w:rsid w:val="00C370F2"/>
    <w:rsid w:val="00C44EEC"/>
    <w:rsid w:val="00D22FFA"/>
    <w:rsid w:val="00D53847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335E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1F5B"/>
  </w:style>
  <w:style w:type="paragraph" w:styleId="Nagwek1">
    <w:name w:val="heading 1"/>
    <w:basedOn w:val="Normalny"/>
    <w:next w:val="Normalny"/>
    <w:link w:val="Nagwek1Znak"/>
    <w:qFormat/>
    <w:rsid w:val="004A1F5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A1F5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A1F5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A1F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1F5B"/>
  </w:style>
  <w:style w:type="paragraph" w:styleId="Tekstpodstawowywcity">
    <w:name w:val="Body Text Indent"/>
    <w:basedOn w:val="Normalny"/>
    <w:rsid w:val="004A1F5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A1F5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A1F5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A1F5B"/>
    <w:rPr>
      <w:sz w:val="28"/>
    </w:rPr>
  </w:style>
  <w:style w:type="paragraph" w:styleId="Tekstpodstawowywcity3">
    <w:name w:val="Body Text Indent 3"/>
    <w:basedOn w:val="Normalny"/>
    <w:rsid w:val="004A1F5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840D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840D6"/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2B3607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rumex.com/images/products/439_3262.pn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826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2021-05-24T09:08:00Z</cp:lastPrinted>
  <dcterms:created xsi:type="dcterms:W3CDTF">2021-05-24T09:09:00Z</dcterms:created>
  <dcterms:modified xsi:type="dcterms:W3CDTF">2021-05-24T09:09:00Z</dcterms:modified>
</cp:coreProperties>
</file>