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37C80" w14:textId="77777777" w:rsidR="00890B92" w:rsidRDefault="002B35AE" w:rsidP="00890B92">
      <w:pPr>
        <w:spacing w:after="240"/>
        <w:jc w:val="right"/>
        <w:rPr>
          <w:sz w:val="22"/>
          <w:szCs w:val="22"/>
        </w:rPr>
      </w:pPr>
      <w:bookmarkStart w:id="0" w:name="_Hlk73012003"/>
      <w:r w:rsidRPr="002B35AE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2B35AE">
        <w:rPr>
          <w:sz w:val="22"/>
          <w:szCs w:val="22"/>
        </w:rPr>
        <w:t>2021-05-27</w:t>
      </w:r>
    </w:p>
    <w:p w14:paraId="3E4C06A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5A716F3" w14:textId="77777777" w:rsidR="00890B92" w:rsidRPr="00D91931" w:rsidRDefault="002B35AE" w:rsidP="00890B92">
      <w:pPr>
        <w:rPr>
          <w:b/>
          <w:bCs/>
          <w:sz w:val="22"/>
          <w:szCs w:val="22"/>
        </w:rPr>
      </w:pPr>
      <w:r w:rsidRPr="002B35AE">
        <w:rPr>
          <w:b/>
          <w:bCs/>
          <w:sz w:val="22"/>
          <w:szCs w:val="22"/>
        </w:rPr>
        <w:t>Samodzielny Publiczny Zespół Opieki Zdrowotnej w Kolbuszowej</w:t>
      </w:r>
    </w:p>
    <w:p w14:paraId="76280E30" w14:textId="77777777" w:rsidR="00890B92" w:rsidRPr="00BD5546" w:rsidRDefault="002B35AE" w:rsidP="00890B92">
      <w:pPr>
        <w:rPr>
          <w:sz w:val="22"/>
          <w:szCs w:val="22"/>
        </w:rPr>
      </w:pPr>
      <w:r w:rsidRPr="002B35AE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2B35AE">
        <w:rPr>
          <w:sz w:val="22"/>
          <w:szCs w:val="22"/>
        </w:rPr>
        <w:t>4</w:t>
      </w:r>
    </w:p>
    <w:p w14:paraId="79B54431" w14:textId="77777777" w:rsidR="00890B92" w:rsidRPr="00BD5546" w:rsidRDefault="002B35AE" w:rsidP="00890B92">
      <w:pPr>
        <w:rPr>
          <w:sz w:val="22"/>
          <w:szCs w:val="22"/>
        </w:rPr>
      </w:pPr>
      <w:r w:rsidRPr="002B35AE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2B35AE">
        <w:rPr>
          <w:sz w:val="22"/>
          <w:szCs w:val="22"/>
        </w:rPr>
        <w:t>Kolbuszowa</w:t>
      </w:r>
    </w:p>
    <w:p w14:paraId="3A05F64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C5B99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96EA2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52CEB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7D0D9B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35AE" w:rsidRPr="002B35AE">
        <w:rPr>
          <w:b/>
          <w:sz w:val="22"/>
          <w:szCs w:val="22"/>
        </w:rPr>
        <w:t>Eap-2412/6/21/M</w:t>
      </w:r>
      <w:r w:rsidR="00A80738" w:rsidRPr="00890B92">
        <w:rPr>
          <w:sz w:val="22"/>
          <w:szCs w:val="22"/>
        </w:rPr>
        <w:tab/>
        <w:t xml:space="preserve"> </w:t>
      </w:r>
    </w:p>
    <w:p w14:paraId="723CDA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949A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F654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25849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5D0D1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9CC22F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B35AE" w:rsidRPr="002B35A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7656480" w14:textId="77777777" w:rsidR="00A80738" w:rsidRPr="00890B92" w:rsidRDefault="002B35A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35AE">
        <w:rPr>
          <w:b/>
          <w:sz w:val="22"/>
          <w:szCs w:val="22"/>
        </w:rPr>
        <w:t>Dostawa rękawic medycznych - 4 pakiety</w:t>
      </w:r>
    </w:p>
    <w:p w14:paraId="77CD3A2B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B35AE" w:rsidRPr="002B35A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35AE" w:rsidRPr="00A3048A" w14:paraId="2DBAAA31" w14:textId="77777777" w:rsidTr="00C71E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3D8241" w14:textId="77777777" w:rsidR="002B35AE" w:rsidRPr="00A3048A" w:rsidRDefault="002B35AE" w:rsidP="00C71E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35AE">
              <w:rPr>
                <w:sz w:val="24"/>
                <w:szCs w:val="24"/>
              </w:rPr>
              <w:t>części 1 zamówienia w wysokości 12 000.00 zł brutto;</w:t>
            </w:r>
          </w:p>
        </w:tc>
      </w:tr>
      <w:tr w:rsidR="002B35AE" w:rsidRPr="00A3048A" w14:paraId="7B90E63E" w14:textId="77777777" w:rsidTr="00C71E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1FE494" w14:textId="77777777" w:rsidR="002B35AE" w:rsidRPr="00A3048A" w:rsidRDefault="002B35AE" w:rsidP="00C71E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35AE">
              <w:rPr>
                <w:sz w:val="24"/>
                <w:szCs w:val="24"/>
              </w:rPr>
              <w:t>części 2 zamówienia w wysokości 460 000.00 zł brutto;</w:t>
            </w:r>
          </w:p>
        </w:tc>
      </w:tr>
      <w:tr w:rsidR="002B35AE" w:rsidRPr="00A3048A" w14:paraId="576904FE" w14:textId="77777777" w:rsidTr="00C71E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DDC8B2" w14:textId="77777777" w:rsidR="002B35AE" w:rsidRPr="00A3048A" w:rsidRDefault="002B35AE" w:rsidP="00C71E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35AE">
              <w:rPr>
                <w:sz w:val="24"/>
                <w:szCs w:val="24"/>
              </w:rPr>
              <w:t>części 3 zamówienia w wysokości 16 000.00 zł brutto;</w:t>
            </w:r>
          </w:p>
        </w:tc>
      </w:tr>
      <w:tr w:rsidR="002B35AE" w:rsidRPr="00A3048A" w14:paraId="319D3132" w14:textId="77777777" w:rsidTr="00C71E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F1642E" w14:textId="77777777" w:rsidR="002B35AE" w:rsidRPr="00A3048A" w:rsidRDefault="002B35AE" w:rsidP="00C71E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35AE">
              <w:rPr>
                <w:sz w:val="24"/>
                <w:szCs w:val="24"/>
              </w:rPr>
              <w:t>części 4 zamówienia w wysokości 6 000.00 zł brutto;</w:t>
            </w:r>
          </w:p>
        </w:tc>
      </w:tr>
    </w:tbl>
    <w:p w14:paraId="767527FF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8C63DE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FDFE370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3B250479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1629660F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4D3D0798" w14:textId="03105F92" w:rsidR="00C236D3" w:rsidRDefault="002B35AE" w:rsidP="00173B20">
      <w:pPr>
        <w:jc w:val="right"/>
        <w:rPr>
          <w:sz w:val="22"/>
          <w:szCs w:val="22"/>
        </w:rPr>
      </w:pPr>
      <w:r w:rsidRPr="002B35AE">
        <w:rPr>
          <w:sz w:val="22"/>
          <w:szCs w:val="22"/>
        </w:rPr>
        <w:t xml:space="preserve">  </w:t>
      </w:r>
      <w:r w:rsidR="007C71DB">
        <w:rPr>
          <w:sz w:val="22"/>
          <w:szCs w:val="22"/>
        </w:rPr>
        <w:t>Dyrektor SP ZOZ Kolbuszowa</w:t>
      </w:r>
    </w:p>
    <w:p w14:paraId="262F26CD" w14:textId="447F2375" w:rsidR="007C71DB" w:rsidRPr="00890B92" w:rsidRDefault="007C71DB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7C71DB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1357B" w14:textId="77777777" w:rsidR="007E1070" w:rsidRDefault="007E1070">
      <w:r>
        <w:separator/>
      </w:r>
    </w:p>
  </w:endnote>
  <w:endnote w:type="continuationSeparator" w:id="0">
    <w:p w14:paraId="0B1B94AB" w14:textId="77777777" w:rsidR="007E1070" w:rsidRDefault="007E1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872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DAFB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4C3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39D8DE">
        <v:line id="_x0000_s2049" style="position:absolute;left:0;text-align:left;z-index:251657728" from="-3.85pt,8.7pt" to="455.15pt,8.7pt"/>
      </w:pict>
    </w:r>
  </w:p>
  <w:p w14:paraId="14CBD6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108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9428EC" w14:textId="77777777" w:rsidR="009F189D" w:rsidRDefault="009F189D">
    <w:pPr>
      <w:pStyle w:val="Stopka"/>
      <w:tabs>
        <w:tab w:val="clear" w:pos="4536"/>
      </w:tabs>
      <w:jc w:val="center"/>
    </w:pPr>
  </w:p>
  <w:p w14:paraId="0BF2DF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C4B07" w14:textId="77777777" w:rsidR="007E1070" w:rsidRDefault="007E1070">
      <w:r>
        <w:separator/>
      </w:r>
    </w:p>
  </w:footnote>
  <w:footnote w:type="continuationSeparator" w:id="0">
    <w:p w14:paraId="68E07D22" w14:textId="77777777" w:rsidR="007E1070" w:rsidRDefault="007E1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128CC" w14:textId="77777777" w:rsidR="002B35AE" w:rsidRDefault="002B3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584F6" w14:textId="77777777" w:rsidR="002B35AE" w:rsidRDefault="002B3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A5618" w14:textId="77777777" w:rsidR="002B35AE" w:rsidRDefault="002B3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070"/>
    <w:rsid w:val="00007727"/>
    <w:rsid w:val="00017720"/>
    <w:rsid w:val="00035488"/>
    <w:rsid w:val="000D7F25"/>
    <w:rsid w:val="000E00E5"/>
    <w:rsid w:val="00173B20"/>
    <w:rsid w:val="001C69FF"/>
    <w:rsid w:val="0023318D"/>
    <w:rsid w:val="002B35AE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C71DB"/>
    <w:rsid w:val="007E1070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DBE8C6"/>
  <w15:chartTrackingRefBased/>
  <w15:docId w15:val="{20810FAF-C08A-4DCD-9517-9531043AE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2021-05-27T10:46:00Z</cp:lastPrinted>
  <dcterms:created xsi:type="dcterms:W3CDTF">2021-05-27T10:47:00Z</dcterms:created>
  <dcterms:modified xsi:type="dcterms:W3CDTF">2021-05-27T10:47:00Z</dcterms:modified>
</cp:coreProperties>
</file>