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109" w:rsidRPr="00A7226F" w:rsidRDefault="00143109" w:rsidP="0014310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143109" w:rsidRPr="00A7226F" w:rsidRDefault="00143109" w:rsidP="00143109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143109" w:rsidRPr="00A7226F" w:rsidRDefault="00143109" w:rsidP="0014310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143109" w:rsidRDefault="00143109" w:rsidP="00143109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27</w:t>
      </w:r>
    </w:p>
    <w:p w:rsidR="00143109" w:rsidRDefault="00143109" w:rsidP="00143109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143109" w:rsidRDefault="00143109" w:rsidP="00B26B19">
      <w:pPr>
        <w:jc w:val="right"/>
        <w:rPr>
          <w:sz w:val="22"/>
          <w:szCs w:val="22"/>
        </w:rPr>
      </w:pPr>
    </w:p>
    <w:p w:rsidR="00143109" w:rsidRDefault="00143109" w:rsidP="0014310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43109" w:rsidRPr="000B6CF4" w:rsidRDefault="00143109" w:rsidP="00B26B1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143109" w:rsidRPr="000B6CF4" w:rsidRDefault="00143109" w:rsidP="00B26B1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143109" w:rsidRDefault="00143109" w:rsidP="0014310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43109" w:rsidRDefault="00143109" w:rsidP="0014310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143109" w:rsidRDefault="00143109" w:rsidP="003A2937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>
        <w:rPr>
          <w:sz w:val="24"/>
          <w:szCs w:val="24"/>
        </w:rPr>
        <w:t>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26B19" w:rsidRDefault="00B26B19" w:rsidP="00B26B19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jednorazowych oraz wielorazowych narzędzi </w:t>
      </w:r>
    </w:p>
    <w:p w:rsidR="00B26B19" w:rsidRDefault="00B26B19" w:rsidP="00B26B19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 zabiegów okulistycznych oraz pozostałych wyrobów medycznych </w:t>
      </w:r>
    </w:p>
    <w:p w:rsidR="00143109" w:rsidRDefault="00B26B19" w:rsidP="00B26B19">
      <w:pPr>
        <w:spacing w:after="240"/>
        <w:jc w:val="center"/>
        <w:rPr>
          <w:sz w:val="22"/>
          <w:szCs w:val="22"/>
        </w:rPr>
      </w:pPr>
      <w:r w:rsidRPr="00B26B19">
        <w:rPr>
          <w:b/>
          <w:sz w:val="24"/>
          <w:szCs w:val="24"/>
        </w:rPr>
        <w:t>dla potrzeb Bloku Operacyjnego Okulistycznego</w:t>
      </w:r>
    </w:p>
    <w:p w:rsidR="00143109" w:rsidRPr="007E18CE" w:rsidRDefault="00143109" w:rsidP="003A2937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2019r. poz. 2019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jc w:val="center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DE21E4" w:rsidRDefault="00DE21E4" w:rsidP="00DE21E4">
            <w:pPr>
              <w:ind w:left="75" w:right="108"/>
              <w:rPr>
                <w:sz w:val="24"/>
                <w:szCs w:val="24"/>
              </w:rPr>
            </w:pPr>
          </w:p>
          <w:p w:rsidR="00383133" w:rsidRPr="00A3048A" w:rsidRDefault="00DE21E4" w:rsidP="00DE21E4">
            <w:pPr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</w:t>
            </w:r>
            <w:r w:rsidR="00383133" w:rsidRPr="00383133">
              <w:rPr>
                <w:sz w:val="24"/>
                <w:szCs w:val="24"/>
              </w:rPr>
              <w:t>części 1 zamówienia w wysokości 7 111.80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2 zamówienia w wysokości 76 107.60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3 zamówienia w wysokości 77 263.20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4 zamówienia w wysokości 8 262.00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5 zamówienia w wysokości 106 522.56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6 zamówienia w wysokości 13 122.00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7 zamówienia w wysokości 19 872.00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8 zamówienia w wysokości 1 282.50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1987" w:right="108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9 zamówienia w wysokości 4 050.00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10 zamówienia w wysokości 118 535.40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11 zamówienia w wysokości 42 120.00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12 zamówienia w wysokości 45 252.00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13 zamówienia w wysokości 87 603.12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14 zamówienia w wysokości 31 104.00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15 zamówienia w wysokości 9 223.20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16 zamówienia w wysokości 79 920.00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17 zamówienia w wysokości 1 231.20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18 zamówienia w wysokości 32 616.00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2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19 zamówienia w wysokości 7 155.00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0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20 zamówienia w wysokości 16 929.00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0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21 zamówienia w wysokości 14 968.80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0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22 zamówienia w wysokości 26 676.00 zł brutto;</w:t>
            </w:r>
          </w:p>
        </w:tc>
      </w:tr>
      <w:tr w:rsidR="00383133" w:rsidRPr="00A3048A" w:rsidTr="00DE21E4">
        <w:trPr>
          <w:trHeight w:val="70"/>
          <w:jc w:val="center"/>
        </w:trPr>
        <w:tc>
          <w:tcPr>
            <w:tcW w:w="9214" w:type="dxa"/>
          </w:tcPr>
          <w:p w:rsidR="00383133" w:rsidRPr="00A3048A" w:rsidRDefault="00383133" w:rsidP="00DE21E4">
            <w:pPr>
              <w:ind w:left="75" w:right="108" w:firstLine="1910"/>
              <w:rPr>
                <w:sz w:val="24"/>
                <w:szCs w:val="24"/>
              </w:rPr>
            </w:pPr>
            <w:r w:rsidRPr="00383133">
              <w:rPr>
                <w:sz w:val="24"/>
                <w:szCs w:val="24"/>
              </w:rPr>
              <w:t>części 23 zamówienia w wysokości 4 050.00 zł brutto;</w:t>
            </w:r>
          </w:p>
        </w:tc>
      </w:tr>
    </w:tbl>
    <w:p w:rsidR="00890B92" w:rsidRDefault="00890B92" w:rsidP="00DE21E4">
      <w:pPr>
        <w:ind w:firstLine="1910"/>
        <w:jc w:val="both"/>
        <w:rPr>
          <w:sz w:val="22"/>
          <w:szCs w:val="22"/>
        </w:rPr>
      </w:pPr>
    </w:p>
    <w:p w:rsidR="003A2937" w:rsidRDefault="003A2937" w:rsidP="00DE21E4">
      <w:pPr>
        <w:ind w:firstLine="1910"/>
        <w:jc w:val="both"/>
        <w:rPr>
          <w:sz w:val="22"/>
          <w:szCs w:val="22"/>
        </w:rPr>
      </w:pPr>
    </w:p>
    <w:p w:rsidR="00A80738" w:rsidRDefault="00A80738" w:rsidP="003A293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3A2937" w:rsidRDefault="003A2937" w:rsidP="003A293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3A2937" w:rsidRDefault="003A2937" w:rsidP="003A293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C236D3" w:rsidRPr="00890B92" w:rsidRDefault="003A2937" w:rsidP="003A2937">
      <w:pPr>
        <w:pStyle w:val="Tekstpodstawowy"/>
        <w:ind w:left="3117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C236D3" w:rsidRPr="00890B92" w:rsidSect="001431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A09" w:rsidRDefault="004C0A09">
      <w:r>
        <w:separator/>
      </w:r>
    </w:p>
  </w:endnote>
  <w:endnote w:type="continuationSeparator" w:id="0">
    <w:p w:rsidR="004C0A09" w:rsidRDefault="004C0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562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562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62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628F">
      <w:rPr>
        <w:rStyle w:val="Numerstrony"/>
        <w:rFonts w:ascii="Arial" w:hAnsi="Arial"/>
        <w:sz w:val="18"/>
        <w:szCs w:val="18"/>
      </w:rPr>
      <w:fldChar w:fldCharType="separate"/>
    </w:r>
    <w:r w:rsidR="003A2937">
      <w:rPr>
        <w:rStyle w:val="Numerstrony"/>
        <w:rFonts w:ascii="Arial" w:hAnsi="Arial"/>
        <w:noProof/>
        <w:sz w:val="18"/>
        <w:szCs w:val="18"/>
      </w:rPr>
      <w:t>1</w:t>
    </w:r>
    <w:r w:rsidR="0025628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62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628F">
      <w:rPr>
        <w:rStyle w:val="Numerstrony"/>
        <w:rFonts w:ascii="Arial" w:hAnsi="Arial"/>
        <w:sz w:val="18"/>
        <w:szCs w:val="18"/>
      </w:rPr>
      <w:fldChar w:fldCharType="separate"/>
    </w:r>
    <w:r w:rsidR="003A2937">
      <w:rPr>
        <w:rStyle w:val="Numerstrony"/>
        <w:rFonts w:ascii="Arial" w:hAnsi="Arial"/>
        <w:noProof/>
        <w:sz w:val="18"/>
        <w:szCs w:val="18"/>
      </w:rPr>
      <w:t>1</w:t>
    </w:r>
    <w:r w:rsidR="0025628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5628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628F">
      <w:rPr>
        <w:rStyle w:val="Numerstrony"/>
      </w:rPr>
      <w:fldChar w:fldCharType="separate"/>
    </w:r>
    <w:r>
      <w:rPr>
        <w:rStyle w:val="Numerstrony"/>
        <w:noProof/>
      </w:rPr>
      <w:t>1</w:t>
    </w:r>
    <w:r w:rsidR="0025628F">
      <w:rPr>
        <w:rStyle w:val="Numerstrony"/>
      </w:rPr>
      <w:fldChar w:fldCharType="end"/>
    </w:r>
    <w:r>
      <w:rPr>
        <w:rStyle w:val="Numerstrony"/>
      </w:rPr>
      <w:t>/</w:t>
    </w:r>
    <w:r w:rsidR="0025628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628F">
      <w:rPr>
        <w:rStyle w:val="Numerstrony"/>
      </w:rPr>
      <w:fldChar w:fldCharType="separate"/>
    </w:r>
    <w:r w:rsidR="003A2937">
      <w:rPr>
        <w:rStyle w:val="Numerstrony"/>
        <w:noProof/>
      </w:rPr>
      <w:t>1</w:t>
    </w:r>
    <w:r w:rsidR="0025628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A09" w:rsidRDefault="004C0A09">
      <w:r>
        <w:separator/>
      </w:r>
    </w:p>
  </w:footnote>
  <w:footnote w:type="continuationSeparator" w:id="0">
    <w:p w:rsidR="004C0A09" w:rsidRDefault="004C0A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33" w:rsidRDefault="003831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33" w:rsidRDefault="003831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33" w:rsidRDefault="0038313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133"/>
    <w:rsid w:val="00007727"/>
    <w:rsid w:val="00017720"/>
    <w:rsid w:val="00035488"/>
    <w:rsid w:val="000D7F25"/>
    <w:rsid w:val="000E00E5"/>
    <w:rsid w:val="00143109"/>
    <w:rsid w:val="00173B20"/>
    <w:rsid w:val="001C69FF"/>
    <w:rsid w:val="0023318D"/>
    <w:rsid w:val="0025628F"/>
    <w:rsid w:val="00383133"/>
    <w:rsid w:val="003A2937"/>
    <w:rsid w:val="003D72FD"/>
    <w:rsid w:val="00423179"/>
    <w:rsid w:val="00490DC0"/>
    <w:rsid w:val="00493F8C"/>
    <w:rsid w:val="004C0A09"/>
    <w:rsid w:val="004C7E9B"/>
    <w:rsid w:val="00510EC8"/>
    <w:rsid w:val="00524583"/>
    <w:rsid w:val="0069085C"/>
    <w:rsid w:val="00713F81"/>
    <w:rsid w:val="00843263"/>
    <w:rsid w:val="00861E75"/>
    <w:rsid w:val="00890B92"/>
    <w:rsid w:val="009D19BD"/>
    <w:rsid w:val="009F189D"/>
    <w:rsid w:val="00A80738"/>
    <w:rsid w:val="00B26B19"/>
    <w:rsid w:val="00BE7129"/>
    <w:rsid w:val="00C236D3"/>
    <w:rsid w:val="00C659E2"/>
    <w:rsid w:val="00CB0802"/>
    <w:rsid w:val="00D7128F"/>
    <w:rsid w:val="00DE21E4"/>
    <w:rsid w:val="00EA3476"/>
    <w:rsid w:val="00F71E2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43109"/>
  </w:style>
  <w:style w:type="character" w:customStyle="1" w:styleId="TekstpodstawowywcityZnak">
    <w:name w:val="Tekst podstawowy wcięty Znak"/>
    <w:basedOn w:val="Domylnaczcionkaakapitu"/>
    <w:link w:val="Tekstpodstawowywcity"/>
    <w:rsid w:val="0014310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2021-05-27T09:48:00Z</cp:lastPrinted>
  <dcterms:created xsi:type="dcterms:W3CDTF">2021-05-27T09:48:00Z</dcterms:created>
  <dcterms:modified xsi:type="dcterms:W3CDTF">2021-05-27T09:48:00Z</dcterms:modified>
</cp:coreProperties>
</file>