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88647" w14:textId="6DA62BBB" w:rsidR="00452288" w:rsidRPr="00D731FB" w:rsidRDefault="00452288" w:rsidP="00452288">
      <w:pPr>
        <w:pStyle w:val="Nagwek4"/>
        <w:rPr>
          <w:bCs/>
          <w:i w:val="0"/>
          <w:sz w:val="22"/>
          <w:szCs w:val="22"/>
        </w:rPr>
      </w:pPr>
      <w:r w:rsidRPr="00D731FB">
        <w:rPr>
          <w:bCs/>
          <w:i w:val="0"/>
          <w:sz w:val="22"/>
          <w:szCs w:val="22"/>
        </w:rPr>
        <w:t xml:space="preserve">Załącznik nr </w:t>
      </w:r>
      <w:r w:rsidR="00763FCE">
        <w:rPr>
          <w:bCs/>
          <w:i w:val="0"/>
          <w:sz w:val="22"/>
          <w:szCs w:val="22"/>
        </w:rPr>
        <w:t>7</w:t>
      </w:r>
      <w:r w:rsidRPr="00D731FB">
        <w:rPr>
          <w:bCs/>
          <w:i w:val="0"/>
          <w:sz w:val="22"/>
          <w:szCs w:val="22"/>
        </w:rPr>
        <w:t xml:space="preserve"> do SWZ</w:t>
      </w:r>
    </w:p>
    <w:p w14:paraId="02B434DA" w14:textId="77777777" w:rsidR="00452288" w:rsidRDefault="00452288" w:rsidP="00452288">
      <w:pPr>
        <w:spacing w:after="0" w:line="480" w:lineRule="auto"/>
        <w:rPr>
          <w:b/>
        </w:rPr>
      </w:pPr>
    </w:p>
    <w:p w14:paraId="565C479E" w14:textId="442117A4" w:rsidR="00452288" w:rsidRPr="005103B9" w:rsidRDefault="00452288" w:rsidP="00452288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Pr="00297F4D">
        <w:rPr>
          <w:rFonts w:ascii="Times New Roman" w:hAnsi="Times New Roman"/>
          <w:b/>
        </w:rPr>
        <w:t>TP/R</w:t>
      </w:r>
      <w:r>
        <w:rPr>
          <w:rFonts w:ascii="Times New Roman" w:hAnsi="Times New Roman"/>
          <w:b/>
        </w:rPr>
        <w:t>II</w:t>
      </w:r>
      <w:r w:rsidRPr="00297F4D">
        <w:rPr>
          <w:rFonts w:ascii="Times New Roman" w:hAnsi="Times New Roman"/>
          <w:b/>
        </w:rPr>
        <w:t>/</w:t>
      </w:r>
      <w:r>
        <w:rPr>
          <w:rFonts w:ascii="Times New Roman" w:hAnsi="Times New Roman"/>
          <w:b/>
        </w:rPr>
        <w:t>12</w:t>
      </w:r>
      <w:r w:rsidRPr="00297F4D">
        <w:rPr>
          <w:rFonts w:ascii="Times New Roman" w:hAnsi="Times New Roman"/>
          <w:b/>
        </w:rPr>
        <w:t>/21</w:t>
      </w:r>
    </w:p>
    <w:p w14:paraId="2D3449A0" w14:textId="77777777" w:rsidR="00452288" w:rsidRPr="00E24546" w:rsidRDefault="00452288" w:rsidP="00452288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49F945B5" w14:textId="77777777" w:rsidR="00452288" w:rsidRPr="00E24546" w:rsidRDefault="00452288" w:rsidP="0045228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Szpital Specjalistyczny w Chorzowie</w:t>
      </w:r>
    </w:p>
    <w:p w14:paraId="7AF40EA3" w14:textId="77777777" w:rsidR="00452288" w:rsidRPr="00E24546" w:rsidRDefault="00452288" w:rsidP="0045228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7FE273E7" w14:textId="77777777" w:rsidR="00452288" w:rsidRDefault="00452288" w:rsidP="0045228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Chorzów</w:t>
      </w:r>
    </w:p>
    <w:p w14:paraId="2D856C51" w14:textId="77777777" w:rsidR="00452288" w:rsidRPr="00F90CD1" w:rsidRDefault="00452288" w:rsidP="0045228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2991B97" w14:textId="77777777" w:rsidR="00452288" w:rsidRPr="00E24546" w:rsidRDefault="00452288" w:rsidP="00452288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76C46A96" w14:textId="77777777" w:rsidR="00452288" w:rsidRPr="004541F9" w:rsidRDefault="00452288" w:rsidP="00452288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6839EAB6" w14:textId="77777777" w:rsidR="00452288" w:rsidRPr="006676AE" w:rsidRDefault="00452288" w:rsidP="0045228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0EE2974" w14:textId="77777777" w:rsidR="00452288" w:rsidRPr="006676AE" w:rsidRDefault="00452288" w:rsidP="00452288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BB8F8BF" w14:textId="77777777" w:rsidR="00452288" w:rsidRPr="004541F9" w:rsidRDefault="00452288" w:rsidP="00452288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22B744E" w14:textId="77777777" w:rsidR="00452288" w:rsidRPr="004541F9" w:rsidRDefault="00452288" w:rsidP="00452288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819A1A9" w14:textId="77777777" w:rsidR="00452288" w:rsidRPr="004541F9" w:rsidRDefault="00452288" w:rsidP="00452288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5BBB9F" w14:textId="77777777" w:rsidR="00452288" w:rsidRPr="006676AE" w:rsidRDefault="00452288" w:rsidP="0045228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7C397389" w14:textId="77777777" w:rsidR="00452288" w:rsidRPr="006676AE" w:rsidRDefault="00452288" w:rsidP="00452288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52288" w:rsidRPr="00110593" w14:paraId="4588D8D8" w14:textId="77777777" w:rsidTr="00AF5415">
        <w:tc>
          <w:tcPr>
            <w:tcW w:w="9212" w:type="dxa"/>
            <w:shd w:val="clear" w:color="auto" w:fill="D9D9D9"/>
          </w:tcPr>
          <w:p w14:paraId="4312587D" w14:textId="77777777" w:rsidR="00452288" w:rsidRPr="00110593" w:rsidRDefault="00452288" w:rsidP="00AF541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1D987DB" w14:textId="77777777" w:rsidR="00452288" w:rsidRPr="00110593" w:rsidRDefault="00452288" w:rsidP="00AF541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97F4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13DAB3D" w14:textId="77777777" w:rsidR="00452288" w:rsidRPr="00110593" w:rsidRDefault="00452288" w:rsidP="00AF541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5DEEBFF" w14:textId="77777777" w:rsidR="00452288" w:rsidRPr="00110593" w:rsidRDefault="00452288" w:rsidP="00AF541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4106F41" w14:textId="77777777" w:rsidR="00452288" w:rsidRPr="00110593" w:rsidRDefault="00452288" w:rsidP="00AF541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DF3B435" w14:textId="77777777" w:rsidR="00452288" w:rsidRDefault="00452288" w:rsidP="0045228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95511A5" w14:textId="77777777" w:rsidR="00452288" w:rsidRPr="006676AE" w:rsidRDefault="00452288" w:rsidP="0045228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F92D037" w14:textId="77777777" w:rsidR="00452288" w:rsidRDefault="00452288" w:rsidP="00452288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297F4D">
        <w:rPr>
          <w:rFonts w:ascii="Times New Roman" w:hAnsi="Times New Roman"/>
          <w:b/>
        </w:rPr>
        <w:t>Szpital Specjalistyczny w Chorzowie</w:t>
      </w:r>
      <w:r>
        <w:rPr>
          <w:rFonts w:ascii="Times New Roman" w:hAnsi="Times New Roman"/>
          <w:b/>
        </w:rPr>
        <w:t>,</w:t>
      </w:r>
      <w:r w:rsidRPr="00F90CD1">
        <w:rPr>
          <w:rFonts w:ascii="Times New Roman" w:hAnsi="Times New Roman"/>
        </w:rPr>
        <w:t xml:space="preserve"> pn.: </w:t>
      </w:r>
    </w:p>
    <w:p w14:paraId="4E4AAFC3" w14:textId="0B6AE7E7" w:rsidR="00452288" w:rsidRDefault="00452288" w:rsidP="00452288">
      <w:pPr>
        <w:spacing w:after="240" w:line="276" w:lineRule="auto"/>
        <w:jc w:val="center"/>
        <w:rPr>
          <w:rFonts w:ascii="Times New Roman" w:hAnsi="Times New Roman"/>
        </w:rPr>
      </w:pPr>
      <w:r w:rsidRPr="00297F4D">
        <w:rPr>
          <w:rFonts w:ascii="Times New Roman" w:hAnsi="Times New Roman"/>
          <w:b/>
        </w:rPr>
        <w:t>Dostawa aparatu RTG</w:t>
      </w:r>
      <w:r>
        <w:rPr>
          <w:rFonts w:ascii="Times New Roman" w:hAnsi="Times New Roman"/>
          <w:b/>
        </w:rPr>
        <w:t xml:space="preserve"> dla Szpitala Specjalistycznego w Chorzowie</w:t>
      </w:r>
    </w:p>
    <w:p w14:paraId="2245A741" w14:textId="77777777" w:rsidR="00452288" w:rsidRPr="00232DF0" w:rsidRDefault="00452288" w:rsidP="00452288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652E332A" w14:textId="77777777" w:rsidR="00452288" w:rsidRPr="00023477" w:rsidRDefault="00452288" w:rsidP="00452288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14:paraId="386DC832" w14:textId="77777777" w:rsidR="00452288" w:rsidRPr="00232DF0" w:rsidRDefault="00452288" w:rsidP="00452288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6A5FC41" w14:textId="77777777" w:rsidR="00452288" w:rsidRPr="00292198" w:rsidRDefault="00452288" w:rsidP="00452288">
      <w:pPr>
        <w:rPr>
          <w:rFonts w:ascii="Times New Roman" w:hAnsi="Times New Roman"/>
        </w:rPr>
      </w:pPr>
    </w:p>
    <w:p w14:paraId="08CB3E81" w14:textId="77777777" w:rsidR="00452288" w:rsidRDefault="00452288" w:rsidP="0045228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8299C1F" w14:textId="77777777" w:rsidR="00452288" w:rsidRDefault="00452288" w:rsidP="00452288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57597B" w14:textId="77777777" w:rsidR="00452288" w:rsidRPr="00F90CD1" w:rsidRDefault="00452288" w:rsidP="0045228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510A638" w14:textId="77777777" w:rsidR="00452288" w:rsidRPr="00F90CD1" w:rsidRDefault="00452288" w:rsidP="0045228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AC5606C" w14:textId="77777777" w:rsidR="00452288" w:rsidRPr="00F90CD1" w:rsidRDefault="00452288" w:rsidP="0045228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1110446" w14:textId="77777777" w:rsidR="00452288" w:rsidRPr="004541F9" w:rsidRDefault="00452288" w:rsidP="00452288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4DDC0C7" w14:textId="77777777" w:rsidR="00452288" w:rsidRPr="00023477" w:rsidRDefault="00452288" w:rsidP="0045228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>
        <w:rPr>
          <w:rFonts w:ascii="Times New Roman" w:hAnsi="Times New Roman"/>
          <w:i/>
          <w:sz w:val="18"/>
          <w:szCs w:val="18"/>
        </w:rPr>
        <w:t xml:space="preserve"> spośród </w:t>
      </w:r>
      <w:r>
        <w:rPr>
          <w:rFonts w:ascii="Times New Roman" w:hAnsi="Times New Roman"/>
          <w:i/>
          <w:sz w:val="18"/>
          <w:szCs w:val="18"/>
        </w:rPr>
        <w:lastRenderedPageBreak/>
        <w:t>wymienionych 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A3979D7" w14:textId="77777777" w:rsidR="00452288" w:rsidRDefault="00452288" w:rsidP="00452288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A042E83" w14:textId="77777777" w:rsidR="00452288" w:rsidRPr="00F90CD1" w:rsidRDefault="00452288" w:rsidP="0045228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D78FF60" w14:textId="77777777" w:rsidR="00452288" w:rsidRPr="00F90CD1" w:rsidRDefault="00452288" w:rsidP="0045228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5E9F107" w14:textId="77777777" w:rsidR="00452288" w:rsidRPr="00F90CD1" w:rsidRDefault="00452288" w:rsidP="0045228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AD04346" w14:textId="77777777" w:rsidR="00452288" w:rsidRPr="000247FF" w:rsidRDefault="00452288" w:rsidP="00452288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2B1DB4D" w14:textId="77777777" w:rsidR="00452288" w:rsidRPr="00D2702A" w:rsidRDefault="00452288" w:rsidP="00452288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 że spełniam, określone przez Zamawiającego, warunki udziału w postępowaniu:</w:t>
      </w:r>
    </w:p>
    <w:p w14:paraId="45B890C4" w14:textId="1F4F4C95" w:rsidR="00452288" w:rsidRDefault="00452288" w:rsidP="0045228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039A46E" w14:textId="7E65E18E" w:rsidR="00452288" w:rsidRDefault="00452288" w:rsidP="0045228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258AFD5F" w14:textId="77777777" w:rsidR="00452288" w:rsidRPr="00D2702A" w:rsidRDefault="00452288" w:rsidP="0045228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4968BBD" w14:textId="77777777" w:rsidR="00452288" w:rsidRPr="006676AE" w:rsidRDefault="00452288" w:rsidP="0045228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E7BB803" w14:textId="77777777" w:rsidR="00452288" w:rsidRPr="006676AE" w:rsidRDefault="00452288" w:rsidP="0045228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B4F2993" w14:textId="77777777" w:rsidR="00452288" w:rsidRPr="006676AE" w:rsidRDefault="00452288" w:rsidP="0045228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6FAC81E" w14:textId="77777777" w:rsidR="00452288" w:rsidRPr="00D2702A" w:rsidRDefault="00452288" w:rsidP="00452288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DDBE6F6" w14:textId="77777777" w:rsidR="00452288" w:rsidRPr="006676AE" w:rsidRDefault="00452288" w:rsidP="0045228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3850D2" w14:textId="77777777" w:rsidR="00452288" w:rsidRPr="006676AE" w:rsidRDefault="00452288" w:rsidP="0045228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3815FE2" w14:textId="77777777" w:rsidR="00452288" w:rsidRPr="006676AE" w:rsidRDefault="00452288" w:rsidP="0045228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548218B" w14:textId="77777777" w:rsidR="00452288" w:rsidRPr="006676AE" w:rsidRDefault="00452288" w:rsidP="0045228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A192BCD" w14:textId="10CB0FC4" w:rsidR="00484F88" w:rsidRPr="00452288" w:rsidRDefault="00484F88" w:rsidP="00452288"/>
    <w:sectPr w:rsidR="00484F88" w:rsidRPr="0045228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E83DD" w14:textId="77777777" w:rsidR="00C75AC9" w:rsidRDefault="00C75AC9" w:rsidP="0038231F">
      <w:pPr>
        <w:spacing w:after="0" w:line="240" w:lineRule="auto"/>
      </w:pPr>
      <w:r>
        <w:separator/>
      </w:r>
    </w:p>
  </w:endnote>
  <w:endnote w:type="continuationSeparator" w:id="0">
    <w:p w14:paraId="1C60C1F6" w14:textId="77777777" w:rsidR="00C75AC9" w:rsidRDefault="00C75A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E8C52" w14:textId="77777777" w:rsidR="000F2A70" w:rsidRDefault="000F2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1DEC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9CAE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698B7" w14:textId="77777777" w:rsidR="000F2A70" w:rsidRDefault="000F2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FACFC" w14:textId="77777777" w:rsidR="00C75AC9" w:rsidRDefault="00C75AC9" w:rsidP="0038231F">
      <w:pPr>
        <w:spacing w:after="0" w:line="240" w:lineRule="auto"/>
      </w:pPr>
      <w:r>
        <w:separator/>
      </w:r>
    </w:p>
  </w:footnote>
  <w:footnote w:type="continuationSeparator" w:id="0">
    <w:p w14:paraId="68BB6ED0" w14:textId="77777777" w:rsidR="00C75AC9" w:rsidRDefault="00C75A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94B51" w14:textId="77777777" w:rsidR="000F2A70" w:rsidRDefault="000F2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E2370" w14:textId="77777777" w:rsidR="000F2A70" w:rsidRDefault="000F2A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11F30" w14:textId="77777777" w:rsidR="000F2A70" w:rsidRDefault="000F2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821"/>
    <w:rsid w:val="0001482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2A70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2288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3FCE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5AC9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31FB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8C762B"/>
  <w15:docId w15:val="{638CD4AD-BE8C-42F0-9328-36D1F9EDF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5</cp:revision>
  <cp:lastPrinted>2016-07-26T10:32:00Z</cp:lastPrinted>
  <dcterms:created xsi:type="dcterms:W3CDTF">2021-05-31T11:47:00Z</dcterms:created>
  <dcterms:modified xsi:type="dcterms:W3CDTF">2021-06-01T10:32:00Z</dcterms:modified>
</cp:coreProperties>
</file>