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6EA77" w14:textId="77777777" w:rsidR="003100B2" w:rsidRDefault="00F17EBD" w:rsidP="003100B2">
      <w:pPr>
        <w:spacing w:line="360" w:lineRule="auto"/>
      </w:pPr>
      <w:r>
        <w:rPr>
          <w:noProof/>
          <w:sz w:val="20"/>
        </w:rPr>
        <w:pict w14:anchorId="5D42C611">
          <v:roundrect id="_x0000_s1028" style="position:absolute;margin-left:-9.05pt;margin-top:-39.75pt;width:158.45pt;height:75.65pt;z-index:251657728" arcsize="10923f" filled="f" strokeweight=".25pt">
            <v:textbox style="mso-next-textbox:#_x0000_s1028" inset="1pt,1pt,1pt,1pt">
              <w:txbxContent>
                <w:p w14:paraId="65B56CAA" w14:textId="77777777" w:rsidR="003100B2" w:rsidRDefault="003100B2" w:rsidP="003100B2"/>
                <w:p w14:paraId="7C16B00A" w14:textId="77777777" w:rsidR="003100B2" w:rsidRDefault="003100B2" w:rsidP="003100B2">
                  <w:pPr>
                    <w:rPr>
                      <w:sz w:val="12"/>
                    </w:rPr>
                  </w:pPr>
                </w:p>
                <w:p w14:paraId="0D6C5A42" w14:textId="77777777" w:rsidR="003100B2" w:rsidRDefault="003100B2" w:rsidP="003100B2">
                  <w:pPr>
                    <w:rPr>
                      <w:sz w:val="12"/>
                    </w:rPr>
                  </w:pPr>
                </w:p>
                <w:p w14:paraId="10CF5BBD" w14:textId="77777777" w:rsidR="003100B2" w:rsidRDefault="003100B2" w:rsidP="003100B2">
                  <w:pPr>
                    <w:rPr>
                      <w:sz w:val="12"/>
                    </w:rPr>
                  </w:pPr>
                </w:p>
                <w:p w14:paraId="7DFF1941" w14:textId="77777777" w:rsidR="003100B2" w:rsidRDefault="003100B2" w:rsidP="003100B2">
                  <w:pPr>
                    <w:rPr>
                      <w:sz w:val="12"/>
                    </w:rPr>
                  </w:pPr>
                </w:p>
                <w:p w14:paraId="3E78CA46" w14:textId="77777777" w:rsidR="003100B2" w:rsidRDefault="003100B2" w:rsidP="003100B2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14:paraId="3AF4BC6B" w14:textId="77777777" w:rsidR="003100B2" w:rsidRDefault="003100B2" w:rsidP="003100B2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14:paraId="59ED184E" w14:textId="77777777" w:rsidR="003100B2" w:rsidRPr="00834CF1" w:rsidRDefault="003100B2" w:rsidP="003100B2">
                  <w:pPr>
                    <w:rPr>
                      <w:sz w:val="18"/>
                      <w:szCs w:val="18"/>
                    </w:rPr>
                  </w:pPr>
                </w:p>
                <w:p w14:paraId="77CA5474" w14:textId="77777777" w:rsidR="003100B2" w:rsidRDefault="003100B2" w:rsidP="003100B2"/>
              </w:txbxContent>
            </v:textbox>
          </v:roundrect>
        </w:pict>
      </w:r>
    </w:p>
    <w:p w14:paraId="122DA8AE" w14:textId="77777777" w:rsidR="003100B2" w:rsidRDefault="003100B2" w:rsidP="003100B2">
      <w:pPr>
        <w:spacing w:line="360" w:lineRule="auto"/>
      </w:pPr>
    </w:p>
    <w:p w14:paraId="7CACDFB1" w14:textId="77777777" w:rsidR="003100B2" w:rsidRPr="005D0A55" w:rsidRDefault="003100B2" w:rsidP="003100B2">
      <w:pPr>
        <w:spacing w:line="360" w:lineRule="auto"/>
        <w:jc w:val="both"/>
        <w:rPr>
          <w:sz w:val="20"/>
          <w:szCs w:val="20"/>
        </w:rPr>
      </w:pPr>
    </w:p>
    <w:p w14:paraId="0F0E8A41" w14:textId="77777777" w:rsidR="003100B2" w:rsidRPr="005D0A55" w:rsidRDefault="003100B2" w:rsidP="003100B2">
      <w:pPr>
        <w:pStyle w:val="Nagwek4"/>
        <w:spacing w:before="0" w:after="360"/>
        <w:jc w:val="both"/>
        <w:rPr>
          <w:rFonts w:ascii="Times New Roman" w:hAnsi="Times New Roman"/>
          <w:b w:val="0"/>
          <w:i/>
          <w:iCs/>
          <w:sz w:val="20"/>
          <w:szCs w:val="20"/>
        </w:rPr>
      </w:pPr>
      <w:r w:rsidRPr="005D0A55">
        <w:rPr>
          <w:rFonts w:ascii="Times New Roman" w:hAnsi="Times New Roman"/>
          <w:b w:val="0"/>
          <w:i/>
          <w:iCs/>
          <w:sz w:val="20"/>
          <w:szCs w:val="20"/>
        </w:rPr>
        <w:t xml:space="preserve">         Pieczęć Wykonawcy</w:t>
      </w:r>
    </w:p>
    <w:p w14:paraId="3BDAAA51" w14:textId="77777777" w:rsidR="003100B2" w:rsidRPr="00E470F1" w:rsidRDefault="003100B2" w:rsidP="003100B2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E470F1">
        <w:rPr>
          <w:rFonts w:ascii="Times New Roman" w:hAnsi="Times New Roman"/>
          <w:b w:val="0"/>
          <w:sz w:val="22"/>
          <w:szCs w:val="22"/>
        </w:rPr>
        <w:t>Załącznik nr 1 do SWZ</w:t>
      </w:r>
    </w:p>
    <w:p w14:paraId="4EC4C2F0" w14:textId="5C1AFECC" w:rsidR="003100B2" w:rsidRDefault="003100B2" w:rsidP="003100B2">
      <w:pPr>
        <w:pStyle w:val="Nagwek"/>
        <w:rPr>
          <w:b/>
          <w:bCs/>
        </w:rPr>
      </w:pPr>
      <w:r w:rsidRPr="008C1EED">
        <w:rPr>
          <w:b/>
          <w:bCs/>
        </w:rPr>
        <w:t>Znak sprawy TP/</w:t>
      </w:r>
      <w:r>
        <w:rPr>
          <w:b/>
          <w:bCs/>
        </w:rPr>
        <w:t>RII</w:t>
      </w:r>
      <w:r w:rsidRPr="008C1EED">
        <w:rPr>
          <w:b/>
          <w:bCs/>
        </w:rPr>
        <w:t>/</w:t>
      </w:r>
      <w:r>
        <w:rPr>
          <w:b/>
          <w:bCs/>
        </w:rPr>
        <w:t>12</w:t>
      </w:r>
      <w:r w:rsidRPr="008C1EED">
        <w:rPr>
          <w:b/>
          <w:bCs/>
        </w:rPr>
        <w:t>/21</w:t>
      </w:r>
    </w:p>
    <w:p w14:paraId="6D773F09" w14:textId="77777777" w:rsidR="003100B2" w:rsidRPr="008C1EED" w:rsidRDefault="003100B2" w:rsidP="003100B2">
      <w:pPr>
        <w:pStyle w:val="Nagwek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00B2" w:rsidRPr="005844F6" w14:paraId="0C197204" w14:textId="77777777" w:rsidTr="00BD1E5E">
        <w:tc>
          <w:tcPr>
            <w:tcW w:w="9104" w:type="dxa"/>
            <w:shd w:val="clear" w:color="auto" w:fill="F2F2F2"/>
          </w:tcPr>
          <w:p w14:paraId="12BA31E9" w14:textId="05C545E4" w:rsidR="003100B2" w:rsidRPr="005844F6" w:rsidRDefault="003100B2" w:rsidP="00BD1E5E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7721FC">
              <w:rPr>
                <w:bCs/>
                <w:sz w:val="28"/>
              </w:rPr>
              <w:t>OWY</w:t>
            </w:r>
          </w:p>
        </w:tc>
      </w:tr>
    </w:tbl>
    <w:p w14:paraId="4737CA09" w14:textId="77777777" w:rsidR="003100B2" w:rsidRDefault="003100B2" w:rsidP="003100B2">
      <w:pPr>
        <w:pStyle w:val="Nagwek2"/>
        <w:widowControl/>
        <w:spacing w:line="360" w:lineRule="auto"/>
        <w:rPr>
          <w:sz w:val="28"/>
        </w:rPr>
      </w:pPr>
    </w:p>
    <w:p w14:paraId="424E9928" w14:textId="77777777" w:rsidR="003100B2" w:rsidRPr="009C3D63" w:rsidRDefault="003100B2" w:rsidP="003100B2"/>
    <w:p w14:paraId="5C565DDC" w14:textId="0D9958DD" w:rsidR="003100B2" w:rsidRDefault="003100B2" w:rsidP="003100B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 toczącego się postępowania o udzielenie zamówienia publicznego prowadzonego w trybie</w:t>
      </w:r>
      <w:r w:rsidRPr="005F1596">
        <w:rPr>
          <w:sz w:val="22"/>
          <w:szCs w:val="22"/>
        </w:rPr>
        <w:t xml:space="preserve"> podstawowy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="00E470F1">
        <w:rPr>
          <w:sz w:val="22"/>
          <w:szCs w:val="22"/>
        </w:rPr>
        <w:t>t</w:t>
      </w:r>
      <w:r>
        <w:rPr>
          <w:sz w:val="22"/>
          <w:szCs w:val="22"/>
        </w:rPr>
        <w:t>.</w:t>
      </w:r>
      <w:r w:rsidRPr="00525EFF">
        <w:rPr>
          <w:sz w:val="22"/>
          <w:szCs w:val="22"/>
        </w:rPr>
        <w:t xml:space="preserve">: </w:t>
      </w:r>
    </w:p>
    <w:p w14:paraId="785BA1F3" w14:textId="5FDA4FFF" w:rsidR="003100B2" w:rsidRDefault="003100B2" w:rsidP="003100B2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>
        <w:rPr>
          <w:b/>
          <w:sz w:val="22"/>
          <w:szCs w:val="22"/>
        </w:rPr>
        <w:t>Dostaw</w:t>
      </w:r>
      <w:r w:rsidR="0048421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aparatu RTG dla Szpitala Specjalistycznego w Chorzowie”</w:t>
      </w:r>
    </w:p>
    <w:p w14:paraId="6E60F018" w14:textId="77777777" w:rsidR="003100B2" w:rsidRPr="00525EFF" w:rsidRDefault="003100B2" w:rsidP="003100B2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7E7BCA3" w14:textId="77777777" w:rsidR="003100B2" w:rsidRPr="00525EFF" w:rsidRDefault="003100B2" w:rsidP="003100B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</w:t>
      </w:r>
    </w:p>
    <w:p w14:paraId="303C6CB1" w14:textId="77777777" w:rsidR="003100B2" w:rsidRPr="00525EFF" w:rsidRDefault="003100B2" w:rsidP="003100B2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działając w imieniu i na rzecz:</w:t>
      </w:r>
    </w:p>
    <w:p w14:paraId="192293FA" w14:textId="77777777" w:rsidR="003100B2" w:rsidRPr="007677F8" w:rsidRDefault="003100B2" w:rsidP="003100B2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3100B2" w:rsidRPr="007677F8" w14:paraId="366C90DE" w14:textId="77777777" w:rsidTr="00BD1E5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5E9390D8" w14:textId="77777777" w:rsidR="003100B2" w:rsidRPr="007677F8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E28A30E" w14:textId="77777777" w:rsidR="003100B2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8044233" w14:textId="77777777" w:rsidR="003100B2" w:rsidRPr="007677F8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00B2" w:rsidRPr="007677F8" w14:paraId="35837F1A" w14:textId="77777777" w:rsidTr="00BD1E5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DFE7587" w14:textId="77777777" w:rsidR="003100B2" w:rsidRPr="007677F8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5EFB6ED" w14:textId="77777777" w:rsidR="003100B2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784977BD" w14:textId="77777777" w:rsidR="003100B2" w:rsidRPr="007677F8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00B2" w:rsidRPr="007677F8" w14:paraId="0DC1EFD7" w14:textId="77777777" w:rsidTr="00BD1E5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0AFE296" w14:textId="77777777" w:rsidR="003100B2" w:rsidRPr="007677F8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945BAD" w14:textId="77777777" w:rsidR="003100B2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448DC4C1" w14:textId="77777777" w:rsidR="003100B2" w:rsidRPr="007677F8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00B2" w:rsidRPr="007677F8" w14:paraId="00F0F82A" w14:textId="77777777" w:rsidTr="00BD1E5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41AC8C5" w14:textId="77777777" w:rsidR="003100B2" w:rsidRPr="007677F8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2951A36" w14:textId="77777777" w:rsidR="003100B2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D1B71FE" w14:textId="77777777" w:rsidR="003100B2" w:rsidRPr="007677F8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00B2" w:rsidRPr="007677F8" w14:paraId="53042578" w14:textId="77777777" w:rsidTr="00BD1E5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76D2366" w14:textId="77777777" w:rsidR="003100B2" w:rsidRPr="005D0A55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0A55">
              <w:rPr>
                <w:rFonts w:eastAsia="Calibri"/>
                <w:sz w:val="22"/>
                <w:szCs w:val="22"/>
              </w:rPr>
              <w:t>Wykonawca jest mikro przedsiębiorcą</w:t>
            </w:r>
          </w:p>
        </w:tc>
        <w:tc>
          <w:tcPr>
            <w:tcW w:w="6237" w:type="dxa"/>
            <w:shd w:val="clear" w:color="auto" w:fill="auto"/>
          </w:tcPr>
          <w:p w14:paraId="70F3C61C" w14:textId="77777777" w:rsidR="003100B2" w:rsidRPr="005D0A55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2"/>
                <w:szCs w:val="22"/>
              </w:rPr>
            </w:pPr>
            <w:r w:rsidRPr="005D0A55">
              <w:rPr>
                <w:sz w:val="22"/>
                <w:szCs w:val="22"/>
              </w:rPr>
              <w:t>Tak / Nie*</w:t>
            </w:r>
          </w:p>
        </w:tc>
      </w:tr>
      <w:tr w:rsidR="003100B2" w:rsidRPr="007677F8" w14:paraId="2C389528" w14:textId="77777777" w:rsidTr="00BD1E5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11E4BD3" w14:textId="77777777" w:rsidR="003100B2" w:rsidRPr="005D0A55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0A55">
              <w:rPr>
                <w:rFonts w:eastAsia="Calibri"/>
                <w:sz w:val="22"/>
                <w:szCs w:val="22"/>
              </w:rPr>
              <w:t>Wykonawca jest małym przedsiębiorcą</w:t>
            </w:r>
          </w:p>
        </w:tc>
        <w:tc>
          <w:tcPr>
            <w:tcW w:w="6237" w:type="dxa"/>
            <w:shd w:val="clear" w:color="auto" w:fill="auto"/>
          </w:tcPr>
          <w:p w14:paraId="624FD8AF" w14:textId="77777777" w:rsidR="003100B2" w:rsidRPr="005D0A55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2"/>
                <w:szCs w:val="22"/>
              </w:rPr>
            </w:pPr>
            <w:r w:rsidRPr="005D0A55">
              <w:rPr>
                <w:sz w:val="22"/>
                <w:szCs w:val="22"/>
              </w:rPr>
              <w:t>Tak/Nie*</w:t>
            </w:r>
          </w:p>
        </w:tc>
      </w:tr>
      <w:tr w:rsidR="003100B2" w:rsidRPr="007677F8" w14:paraId="6D517F07" w14:textId="77777777" w:rsidTr="00BD1E5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11BEE25F" w14:textId="77777777" w:rsidR="003100B2" w:rsidRPr="005D0A55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0A55">
              <w:rPr>
                <w:rFonts w:eastAsia="Calibri"/>
                <w:sz w:val="22"/>
                <w:szCs w:val="22"/>
              </w:rPr>
              <w:t>Wykonawca jest średnim przedsiębiorcą</w:t>
            </w:r>
          </w:p>
        </w:tc>
        <w:tc>
          <w:tcPr>
            <w:tcW w:w="6237" w:type="dxa"/>
            <w:shd w:val="clear" w:color="auto" w:fill="auto"/>
          </w:tcPr>
          <w:p w14:paraId="62FF0AE3" w14:textId="77777777" w:rsidR="003100B2" w:rsidRPr="005D0A55" w:rsidRDefault="003100B2" w:rsidP="00BD1E5E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2"/>
                <w:szCs w:val="22"/>
              </w:rPr>
            </w:pPr>
            <w:r w:rsidRPr="005D0A55">
              <w:rPr>
                <w:sz w:val="22"/>
                <w:szCs w:val="22"/>
              </w:rPr>
              <w:t>Tak/Nie*</w:t>
            </w:r>
          </w:p>
        </w:tc>
      </w:tr>
    </w:tbl>
    <w:p w14:paraId="6A832434" w14:textId="77777777" w:rsidR="003100B2" w:rsidRPr="00AF4AC3" w:rsidRDefault="003100B2" w:rsidP="003100B2">
      <w:pPr>
        <w:spacing w:line="276" w:lineRule="auto"/>
        <w:jc w:val="both"/>
        <w:rPr>
          <w:sz w:val="16"/>
          <w:szCs w:val="16"/>
        </w:rPr>
      </w:pPr>
    </w:p>
    <w:p w14:paraId="4410D80D" w14:textId="77777777" w:rsidR="003100B2" w:rsidRPr="007405DE" w:rsidRDefault="003100B2" w:rsidP="003100B2">
      <w:pPr>
        <w:pStyle w:val="Akapitzlist"/>
        <w:numPr>
          <w:ilvl w:val="0"/>
          <w:numId w:val="33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7405DE">
        <w:rPr>
          <w:b/>
          <w:sz w:val="22"/>
        </w:rPr>
        <w:t>SKŁADAMY OFERTĘ</w:t>
      </w:r>
      <w:r w:rsidRPr="007405DE">
        <w:rPr>
          <w:sz w:val="22"/>
        </w:rPr>
        <w:t xml:space="preserve"> na wykonanie przedmiotu zamówienia zgodnie, ze Specyfikacją Warunków Zamówienia:</w:t>
      </w:r>
    </w:p>
    <w:p w14:paraId="553D398C" w14:textId="77777777" w:rsidR="003100B2" w:rsidRPr="0097776D" w:rsidRDefault="003100B2" w:rsidP="003100B2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3100B2" w:rsidRPr="007F3E87" w14:paraId="3BCE049B" w14:textId="77777777" w:rsidTr="00BD1E5E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28D58CFF" w14:textId="77777777" w:rsidR="003100B2" w:rsidRPr="007F3E87" w:rsidRDefault="003100B2" w:rsidP="00BD1E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238EE403" w14:textId="77777777" w:rsidR="003100B2" w:rsidRPr="007F3E87" w:rsidRDefault="003100B2" w:rsidP="00BD1E5E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3100B2" w:rsidRPr="007F3E87" w14:paraId="2C65EE45" w14:textId="77777777" w:rsidTr="00BD1E5E">
        <w:tc>
          <w:tcPr>
            <w:tcW w:w="1559" w:type="dxa"/>
            <w:shd w:val="clear" w:color="auto" w:fill="auto"/>
            <w:vAlign w:val="center"/>
          </w:tcPr>
          <w:p w14:paraId="69938D04" w14:textId="77777777" w:rsidR="003100B2" w:rsidRPr="007F3E87" w:rsidRDefault="003100B2" w:rsidP="00BD1E5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F1596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5C95C312" w14:textId="0B2D3250" w:rsidR="003100B2" w:rsidRPr="007F3E87" w:rsidRDefault="003100B2" w:rsidP="00BD1E5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>
              <w:rPr>
                <w:b/>
                <w:sz w:val="22"/>
                <w:szCs w:val="22"/>
              </w:rPr>
              <w:t>„</w:t>
            </w:r>
            <w:r w:rsidRPr="00EB6075">
              <w:rPr>
                <w:b/>
                <w:bCs/>
                <w:sz w:val="22"/>
                <w:szCs w:val="22"/>
              </w:rPr>
              <w:t>D</w:t>
            </w:r>
            <w:r>
              <w:rPr>
                <w:b/>
                <w:bCs/>
                <w:sz w:val="22"/>
                <w:szCs w:val="22"/>
              </w:rPr>
              <w:t>ostawa aparatu RTG dla Szpitala Specjalistycznego w Chorzowie”</w:t>
            </w:r>
          </w:p>
          <w:p w14:paraId="7869639A" w14:textId="3DECD3C7" w:rsidR="003100B2" w:rsidRPr="007F3E87" w:rsidRDefault="003100B2" w:rsidP="00BD1E5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F05F7">
              <w:rPr>
                <w:b/>
                <w:bCs/>
                <w:sz w:val="22"/>
                <w:szCs w:val="22"/>
              </w:rPr>
              <w:t>Cena</w:t>
            </w:r>
            <w:r w:rsidR="00E470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za </w:t>
            </w:r>
            <w:r>
              <w:rPr>
                <w:sz w:val="22"/>
                <w:szCs w:val="22"/>
              </w:rPr>
              <w:t>realizację przedmiotu zamówienia</w:t>
            </w:r>
            <w:r w:rsidRPr="007F3E87">
              <w:rPr>
                <w:sz w:val="22"/>
                <w:szCs w:val="22"/>
              </w:rPr>
              <w:t xml:space="preserve"> wynosi kwotę netto</w:t>
            </w:r>
            <w:r>
              <w:rPr>
                <w:sz w:val="22"/>
                <w:szCs w:val="22"/>
              </w:rPr>
              <w:t>:</w:t>
            </w:r>
          </w:p>
          <w:p w14:paraId="7E1EF185" w14:textId="6292418C" w:rsidR="003100B2" w:rsidRDefault="003100B2" w:rsidP="00BD1E5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FE97F7D" w14:textId="77777777" w:rsidR="00E470F1" w:rsidRPr="007F3E87" w:rsidRDefault="00E470F1" w:rsidP="00BD1E5E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04246EC9" w14:textId="418548DE" w:rsidR="003100B2" w:rsidRDefault="003100B2" w:rsidP="00BD1E5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wraz z należnym podatkiem VAT w wysokości .....</w:t>
            </w:r>
            <w:r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.%,</w:t>
            </w:r>
          </w:p>
          <w:p w14:paraId="314942BE" w14:textId="77777777" w:rsidR="00E470F1" w:rsidRPr="007F3E87" w:rsidRDefault="00E470F1" w:rsidP="00BD1E5E">
            <w:pPr>
              <w:spacing w:line="360" w:lineRule="auto"/>
              <w:rPr>
                <w:sz w:val="22"/>
                <w:szCs w:val="22"/>
              </w:rPr>
            </w:pPr>
          </w:p>
          <w:p w14:paraId="04BAC50D" w14:textId="77777777" w:rsidR="003100B2" w:rsidRDefault="003100B2" w:rsidP="00BD1E5E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  <w:p w14:paraId="2B24588D" w14:textId="5C96E36C" w:rsidR="003100B2" w:rsidRPr="007F3E87" w:rsidRDefault="003100B2" w:rsidP="00BD1E5E">
            <w:pPr>
              <w:spacing w:after="60" w:line="360" w:lineRule="auto"/>
              <w:rPr>
                <w:sz w:val="22"/>
                <w:szCs w:val="22"/>
              </w:rPr>
            </w:pPr>
          </w:p>
        </w:tc>
      </w:tr>
    </w:tbl>
    <w:p w14:paraId="5D7286C2" w14:textId="77777777" w:rsidR="003100B2" w:rsidRPr="0097776D" w:rsidRDefault="003100B2" w:rsidP="003100B2">
      <w:pPr>
        <w:pStyle w:val="Akapitzlist"/>
        <w:numPr>
          <w:ilvl w:val="0"/>
          <w:numId w:val="33"/>
        </w:numPr>
        <w:spacing w:before="240" w:line="276" w:lineRule="auto"/>
        <w:ind w:left="284" w:hanging="284"/>
        <w:contextualSpacing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0DA8BB70" w14:textId="77777777" w:rsidR="003100B2" w:rsidRPr="0097776D" w:rsidRDefault="003100B2" w:rsidP="003100B2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1D2B6DF0" w14:textId="77777777" w:rsidR="003100B2" w:rsidRDefault="003100B2" w:rsidP="003100B2">
      <w:pPr>
        <w:pStyle w:val="Akapitzlist"/>
        <w:numPr>
          <w:ilvl w:val="0"/>
          <w:numId w:val="34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6255726" w14:textId="77777777" w:rsidR="003100B2" w:rsidRDefault="003100B2" w:rsidP="003100B2">
      <w:pPr>
        <w:numPr>
          <w:ilvl w:val="0"/>
          <w:numId w:val="34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018D00CF" w14:textId="77777777" w:rsidR="003100B2" w:rsidRPr="00C437AC" w:rsidRDefault="003100B2" w:rsidP="003100B2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100B2" w:rsidRPr="001661BD" w14:paraId="6C0FDA28" w14:textId="77777777" w:rsidTr="00BD1E5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964BAED" w14:textId="6BB29E06" w:rsidR="003100B2" w:rsidRPr="00CE3AE6" w:rsidRDefault="00484213" w:rsidP="00BD1E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863D2A4" w14:textId="77777777" w:rsidR="003100B2" w:rsidRPr="00CE3AE6" w:rsidRDefault="003100B2" w:rsidP="00BD1E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894B9EE" w14:textId="77777777" w:rsidR="003100B2" w:rsidRPr="00CE3AE6" w:rsidRDefault="003100B2" w:rsidP="00BD1E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CADA140" w14:textId="77777777" w:rsidR="003100B2" w:rsidRPr="00CE3AE6" w:rsidRDefault="003100B2" w:rsidP="00BD1E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3100B2" w:rsidRPr="001661BD" w14:paraId="55612879" w14:textId="77777777" w:rsidTr="00BD1E5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11C6E" w14:textId="77777777" w:rsidR="003100B2" w:rsidRPr="001661BD" w:rsidRDefault="003100B2" w:rsidP="00BD1E5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C7103" w14:textId="77777777" w:rsidR="003100B2" w:rsidRPr="001661BD" w:rsidRDefault="003100B2" w:rsidP="00BD1E5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8841D" w14:textId="77777777" w:rsidR="003100B2" w:rsidRPr="001661BD" w:rsidRDefault="003100B2" w:rsidP="00BD1E5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100B2" w:rsidRPr="001661BD" w14:paraId="20ACD168" w14:textId="77777777" w:rsidTr="00BD1E5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A7EEE" w14:textId="77777777" w:rsidR="003100B2" w:rsidRPr="001661BD" w:rsidRDefault="003100B2" w:rsidP="00BD1E5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42330" w14:textId="77777777" w:rsidR="003100B2" w:rsidRPr="001661BD" w:rsidRDefault="003100B2" w:rsidP="00BD1E5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6C127" w14:textId="77777777" w:rsidR="003100B2" w:rsidRPr="001661BD" w:rsidRDefault="003100B2" w:rsidP="00BD1E5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78F1FC" w14:textId="3B13F44B" w:rsidR="00484213" w:rsidRDefault="003100B2" w:rsidP="00484213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oferowany przedmiot zamówienia spełnia stawiane wymogi, na potwierdzenie przedkładamy wypełnion</w:t>
      </w:r>
      <w:r w:rsidR="00484213">
        <w:rPr>
          <w:sz w:val="22"/>
        </w:rPr>
        <w:t xml:space="preserve">y </w:t>
      </w:r>
      <w:r w:rsidR="00484213" w:rsidRPr="00484213">
        <w:rPr>
          <w:b/>
          <w:bCs/>
          <w:sz w:val="22"/>
        </w:rPr>
        <w:t xml:space="preserve">Załącznik nr </w:t>
      </w:r>
      <w:r w:rsidR="001B6B54">
        <w:rPr>
          <w:b/>
          <w:bCs/>
          <w:sz w:val="22"/>
        </w:rPr>
        <w:t>3</w:t>
      </w:r>
      <w:r w:rsidR="00484213" w:rsidRPr="00484213">
        <w:rPr>
          <w:b/>
          <w:bCs/>
          <w:sz w:val="22"/>
        </w:rPr>
        <w:t xml:space="preserve"> do SWZ</w:t>
      </w:r>
      <w:r w:rsidR="00484213">
        <w:rPr>
          <w:sz w:val="22"/>
        </w:rPr>
        <w:t xml:space="preserve"> pt.:</w:t>
      </w:r>
      <w:r>
        <w:rPr>
          <w:sz w:val="22"/>
        </w:rPr>
        <w:t xml:space="preserve"> </w:t>
      </w:r>
      <w:r w:rsidRPr="00484213">
        <w:rPr>
          <w:b/>
          <w:bCs/>
          <w:sz w:val="22"/>
        </w:rPr>
        <w:t>„</w:t>
      </w:r>
      <w:r w:rsidR="00484213">
        <w:rPr>
          <w:b/>
          <w:bCs/>
          <w:sz w:val="22"/>
        </w:rPr>
        <w:t>P</w:t>
      </w:r>
      <w:r>
        <w:rPr>
          <w:b/>
          <w:bCs/>
          <w:sz w:val="22"/>
        </w:rPr>
        <w:t>arametr</w:t>
      </w:r>
      <w:r w:rsidR="00484213">
        <w:rPr>
          <w:b/>
          <w:bCs/>
          <w:sz w:val="22"/>
        </w:rPr>
        <w:t>y</w:t>
      </w:r>
      <w:r>
        <w:rPr>
          <w:b/>
          <w:bCs/>
          <w:sz w:val="22"/>
        </w:rPr>
        <w:t xml:space="preserve"> techniczn</w:t>
      </w:r>
      <w:r w:rsidR="00484213">
        <w:rPr>
          <w:b/>
          <w:bCs/>
          <w:sz w:val="22"/>
        </w:rPr>
        <w:t xml:space="preserve">e </w:t>
      </w:r>
      <w:r w:rsidR="001B6B54">
        <w:rPr>
          <w:b/>
          <w:bCs/>
          <w:sz w:val="22"/>
        </w:rPr>
        <w:t>–</w:t>
      </w:r>
      <w:r w:rsidR="00484213">
        <w:rPr>
          <w:b/>
          <w:bCs/>
          <w:sz w:val="22"/>
        </w:rPr>
        <w:t xml:space="preserve"> </w:t>
      </w:r>
      <w:r w:rsidR="001B6B54">
        <w:rPr>
          <w:b/>
          <w:bCs/>
          <w:sz w:val="22"/>
        </w:rPr>
        <w:t xml:space="preserve">Opis - </w:t>
      </w:r>
      <w:r w:rsidR="00484213" w:rsidRPr="00484213">
        <w:rPr>
          <w:b/>
          <w:bCs/>
          <w:sz w:val="22"/>
        </w:rPr>
        <w:t>Parametry do oceny”</w:t>
      </w:r>
    </w:p>
    <w:p w14:paraId="12FFD26F" w14:textId="2CFC8855" w:rsidR="00484213" w:rsidRPr="00484213" w:rsidRDefault="003100B2" w:rsidP="00484213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484213">
        <w:rPr>
          <w:sz w:val="22"/>
        </w:rPr>
        <w:t>udzielamy „</w:t>
      </w:r>
      <w:r w:rsidRPr="00484213">
        <w:rPr>
          <w:b/>
          <w:bCs/>
          <w:sz w:val="22"/>
        </w:rPr>
        <w:t>Gwarancji</w:t>
      </w:r>
      <w:r w:rsidR="00484213" w:rsidRPr="00484213">
        <w:rPr>
          <w:b/>
          <w:bCs/>
          <w:sz w:val="22"/>
        </w:rPr>
        <w:t xml:space="preserve"> </w:t>
      </w:r>
      <w:r w:rsidR="001B6B54">
        <w:rPr>
          <w:b/>
          <w:bCs/>
          <w:sz w:val="22"/>
        </w:rPr>
        <w:t xml:space="preserve">wspólnej </w:t>
      </w:r>
      <w:r w:rsidR="00484213" w:rsidRPr="00484213">
        <w:rPr>
          <w:b/>
          <w:bCs/>
          <w:sz w:val="22"/>
        </w:rPr>
        <w:t>na</w:t>
      </w:r>
      <w:r w:rsidR="001B6B54">
        <w:rPr>
          <w:b/>
          <w:bCs/>
          <w:sz w:val="22"/>
        </w:rPr>
        <w:t>:</w:t>
      </w:r>
      <w:r w:rsidR="00484213" w:rsidRPr="00484213">
        <w:rPr>
          <w:b/>
          <w:bCs/>
          <w:sz w:val="22"/>
        </w:rPr>
        <w:t xml:space="preserve"> </w:t>
      </w:r>
      <w:r w:rsidR="00484213" w:rsidRPr="00484213">
        <w:rPr>
          <w:b/>
          <w:bCs/>
          <w:sz w:val="22"/>
          <w:szCs w:val="22"/>
        </w:rPr>
        <w:t>Aparat cyfrowy RTG z detektorem i stacją technika</w:t>
      </w:r>
      <w:r w:rsidR="00484213" w:rsidRPr="00484213">
        <w:rPr>
          <w:b/>
          <w:bCs/>
          <w:sz w:val="22"/>
        </w:rPr>
        <w:t xml:space="preserve">, </w:t>
      </w:r>
      <w:r w:rsidR="00484213" w:rsidRPr="00484213">
        <w:rPr>
          <w:b/>
          <w:bCs/>
          <w:sz w:val="22"/>
          <w:szCs w:val="22"/>
        </w:rPr>
        <w:t>System PACS</w:t>
      </w:r>
      <w:r w:rsidR="00484213" w:rsidRPr="00484213">
        <w:rPr>
          <w:b/>
          <w:bCs/>
          <w:sz w:val="22"/>
        </w:rPr>
        <w:t xml:space="preserve">, </w:t>
      </w:r>
      <w:r w:rsidR="00484213" w:rsidRPr="00484213">
        <w:rPr>
          <w:b/>
          <w:bCs/>
          <w:sz w:val="22"/>
          <w:szCs w:val="22"/>
        </w:rPr>
        <w:t xml:space="preserve">Serwer systemu PACS </w:t>
      </w:r>
      <w:r w:rsidR="00484213">
        <w:rPr>
          <w:b/>
          <w:bCs/>
          <w:sz w:val="22"/>
          <w:szCs w:val="22"/>
        </w:rPr>
        <w:t xml:space="preserve"> - na okres:  </w:t>
      </w:r>
      <w:r w:rsidR="00484213">
        <w:rPr>
          <w:sz w:val="22"/>
          <w:szCs w:val="22"/>
          <w:u w:val="single"/>
        </w:rPr>
        <w:tab/>
      </w:r>
      <w:r w:rsidR="00484213">
        <w:rPr>
          <w:sz w:val="22"/>
          <w:szCs w:val="22"/>
          <w:u w:val="single"/>
        </w:rPr>
        <w:tab/>
      </w:r>
      <w:r w:rsidR="00484213">
        <w:rPr>
          <w:sz w:val="22"/>
          <w:szCs w:val="22"/>
        </w:rPr>
        <w:t xml:space="preserve"> miesięcy.</w:t>
      </w:r>
    </w:p>
    <w:p w14:paraId="57A2CBF2" w14:textId="3556C803" w:rsidR="003100B2" w:rsidRPr="00484213" w:rsidRDefault="00484213" w:rsidP="00484213">
      <w:pPr>
        <w:pStyle w:val="Akapitzlist"/>
        <w:spacing w:before="120" w:line="276" w:lineRule="auto"/>
        <w:ind w:left="644"/>
        <w:contextualSpacing/>
        <w:jc w:val="both"/>
        <w:rPr>
          <w:sz w:val="22"/>
        </w:rPr>
      </w:pPr>
      <w:r w:rsidRPr="00484213">
        <w:rPr>
          <w:sz w:val="22"/>
          <w:szCs w:val="22"/>
        </w:rPr>
        <w:t>Uwaga:  Minimum -</w:t>
      </w:r>
      <w:r>
        <w:rPr>
          <w:sz w:val="22"/>
          <w:szCs w:val="22"/>
        </w:rPr>
        <w:t xml:space="preserve"> </w:t>
      </w:r>
      <w:r w:rsidRPr="00484213">
        <w:rPr>
          <w:sz w:val="22"/>
          <w:szCs w:val="22"/>
        </w:rPr>
        <w:t xml:space="preserve">24 miesiące / Maximum </w:t>
      </w:r>
      <w:r>
        <w:rPr>
          <w:sz w:val="22"/>
          <w:szCs w:val="22"/>
        </w:rPr>
        <w:t>–</w:t>
      </w:r>
      <w:r w:rsidRPr="00484213">
        <w:rPr>
          <w:sz w:val="22"/>
          <w:szCs w:val="22"/>
        </w:rPr>
        <w:t xml:space="preserve"> 36</w:t>
      </w:r>
      <w:r>
        <w:rPr>
          <w:sz w:val="22"/>
          <w:szCs w:val="22"/>
        </w:rPr>
        <w:t xml:space="preserve"> </w:t>
      </w:r>
      <w:r w:rsidRPr="00484213">
        <w:rPr>
          <w:sz w:val="22"/>
          <w:szCs w:val="22"/>
        </w:rPr>
        <w:t>miesięcy</w:t>
      </w:r>
      <w:r w:rsidR="003100B2" w:rsidRPr="00484213">
        <w:rPr>
          <w:b/>
          <w:bCs/>
          <w:sz w:val="22"/>
        </w:rPr>
        <w:t>”</w:t>
      </w:r>
      <w:r w:rsidRPr="00484213">
        <w:rPr>
          <w:b/>
          <w:bCs/>
          <w:sz w:val="22"/>
        </w:rPr>
        <w:t xml:space="preserve"> </w:t>
      </w:r>
      <w:r w:rsidR="003100B2" w:rsidRPr="00484213">
        <w:rPr>
          <w:sz w:val="22"/>
        </w:rPr>
        <w:t>licząc od daty odbioru końcowego;</w:t>
      </w:r>
    </w:p>
    <w:p w14:paraId="1B76DD21" w14:textId="0A4EBD25" w:rsidR="003100B2" w:rsidRDefault="003100B2" w:rsidP="003100B2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oferowany „</w:t>
      </w:r>
      <w:r>
        <w:rPr>
          <w:b/>
          <w:bCs/>
          <w:sz w:val="22"/>
        </w:rPr>
        <w:t>T</w:t>
      </w:r>
      <w:r w:rsidRPr="00212146">
        <w:rPr>
          <w:b/>
          <w:bCs/>
          <w:sz w:val="22"/>
        </w:rPr>
        <w:t xml:space="preserve">ermin </w:t>
      </w:r>
      <w:r>
        <w:rPr>
          <w:b/>
          <w:bCs/>
          <w:sz w:val="22"/>
        </w:rPr>
        <w:t>realizacji”:</w:t>
      </w:r>
      <w:r>
        <w:rPr>
          <w:sz w:val="22"/>
        </w:rPr>
        <w:t xml:space="preserve">   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</w:rPr>
        <w:t xml:space="preserve"> </w:t>
      </w:r>
      <w:r w:rsidR="00203841">
        <w:rPr>
          <w:b/>
          <w:bCs/>
          <w:sz w:val="22"/>
        </w:rPr>
        <w:t>miesięcy</w:t>
      </w:r>
      <w:r>
        <w:rPr>
          <w:sz w:val="22"/>
        </w:rPr>
        <w:t xml:space="preserve"> od dnia zawarcia umowy</w:t>
      </w:r>
      <w:r w:rsidR="00203841">
        <w:rPr>
          <w:sz w:val="22"/>
        </w:rPr>
        <w:t xml:space="preserve"> – jednak </w:t>
      </w:r>
      <w:r w:rsidR="00203841" w:rsidRPr="00203841">
        <w:rPr>
          <w:b/>
          <w:bCs/>
          <w:sz w:val="22"/>
        </w:rPr>
        <w:t>nie wcześniej niż 1 miesiąc</w:t>
      </w:r>
      <w:r w:rsidR="00203841">
        <w:rPr>
          <w:sz w:val="22"/>
        </w:rPr>
        <w:t xml:space="preserve"> od daty zawarcia umowy, a </w:t>
      </w:r>
      <w:r w:rsidR="00203841" w:rsidRPr="00203841">
        <w:rPr>
          <w:b/>
          <w:bCs/>
          <w:sz w:val="22"/>
        </w:rPr>
        <w:t>maksymalnie do 3 miesięcy</w:t>
      </w:r>
      <w:r w:rsidR="00203841">
        <w:rPr>
          <w:sz w:val="22"/>
        </w:rPr>
        <w:t xml:space="preserve"> od daty zawarcia umowy.</w:t>
      </w:r>
      <w:r w:rsidR="00F17EBD">
        <w:rPr>
          <w:sz w:val="22"/>
        </w:rPr>
        <w:t xml:space="preserve"> </w:t>
      </w:r>
    </w:p>
    <w:p w14:paraId="3A0E0924" w14:textId="77777777" w:rsidR="003100B2" w:rsidRPr="006A3C41" w:rsidRDefault="003100B2" w:rsidP="003100B2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spełniamy wymogi formalne wymienione w Załączniku nr 3 ust. I pkt. 1, 2.</w:t>
      </w:r>
    </w:p>
    <w:p w14:paraId="47816EDD" w14:textId="77777777" w:rsidR="003100B2" w:rsidRPr="0097776D" w:rsidRDefault="003100B2" w:rsidP="003100B2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4B86E462" w14:textId="77777777" w:rsidR="003100B2" w:rsidRDefault="003100B2" w:rsidP="003100B2">
      <w:pPr>
        <w:pStyle w:val="Akapitzlist"/>
        <w:numPr>
          <w:ilvl w:val="0"/>
          <w:numId w:val="34"/>
        </w:numPr>
        <w:spacing w:before="120" w:after="120" w:line="276" w:lineRule="auto"/>
        <w:ind w:left="641" w:hanging="357"/>
        <w:contextualSpacing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10F4641D" w14:textId="77777777" w:rsidR="003100B2" w:rsidRDefault="003100B2" w:rsidP="003100B2">
      <w:pPr>
        <w:pStyle w:val="Akapitzlist"/>
        <w:numPr>
          <w:ilvl w:val="0"/>
          <w:numId w:val="33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AB15E37" w14:textId="77777777" w:rsidR="003100B2" w:rsidRDefault="003100B2" w:rsidP="003100B2">
      <w:pPr>
        <w:pStyle w:val="Akapitzlist"/>
        <w:spacing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99E38DB" w14:textId="77777777" w:rsidR="003100B2" w:rsidRDefault="003100B2" w:rsidP="003100B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100B2" w:rsidRPr="005844F6" w14:paraId="6A25C47F" w14:textId="77777777" w:rsidTr="00BD1E5E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F7EECC" w14:textId="77777777" w:rsidR="003100B2" w:rsidRPr="00CE3AE6" w:rsidRDefault="003100B2" w:rsidP="00BD1E5E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90B54A" w14:textId="77777777" w:rsidR="003100B2" w:rsidRPr="00CE3AE6" w:rsidRDefault="003100B2" w:rsidP="00BD1E5E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187C607" w14:textId="77777777" w:rsidR="003100B2" w:rsidRPr="00CE3AE6" w:rsidRDefault="003100B2" w:rsidP="00BD1E5E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C4D4D6" w14:textId="77777777" w:rsidR="003100B2" w:rsidRPr="00CE3AE6" w:rsidRDefault="003100B2" w:rsidP="00BD1E5E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100B2" w:rsidRPr="00CE3AE6" w14:paraId="534668D8" w14:textId="77777777" w:rsidTr="00BD1E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0232A" w14:textId="77777777" w:rsidR="003100B2" w:rsidRPr="00CE3AE6" w:rsidRDefault="003100B2" w:rsidP="00BD1E5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D2BC" w14:textId="77777777" w:rsidR="003100B2" w:rsidRDefault="003100B2" w:rsidP="00BD1E5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  <w:p w14:paraId="177E2CEC" w14:textId="77777777" w:rsidR="003100B2" w:rsidRDefault="003100B2" w:rsidP="00BD1E5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  <w:p w14:paraId="5E8E1D2B" w14:textId="77777777" w:rsidR="003100B2" w:rsidRPr="00CE3AE6" w:rsidRDefault="003100B2" w:rsidP="00BD1E5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E6BF" w14:textId="77777777" w:rsidR="003100B2" w:rsidRPr="00CE3AE6" w:rsidRDefault="003100B2" w:rsidP="00BD1E5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DE4FC" w14:textId="77777777" w:rsidR="003100B2" w:rsidRPr="00CE3AE6" w:rsidRDefault="003100B2" w:rsidP="00BD1E5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F310361" w14:textId="77777777" w:rsidR="003100B2" w:rsidRPr="0097776D" w:rsidRDefault="003100B2" w:rsidP="003100B2">
      <w:pPr>
        <w:pStyle w:val="Akapitzlist"/>
        <w:numPr>
          <w:ilvl w:val="0"/>
          <w:numId w:val="33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100B2" w:rsidRPr="00AE2ACB" w14:paraId="26B5CD75" w14:textId="77777777" w:rsidTr="00BD1E5E">
        <w:tc>
          <w:tcPr>
            <w:tcW w:w="2551" w:type="dxa"/>
            <w:shd w:val="clear" w:color="auto" w:fill="auto"/>
            <w:vAlign w:val="center"/>
          </w:tcPr>
          <w:p w14:paraId="265B8312" w14:textId="77777777" w:rsidR="003100B2" w:rsidRPr="00AE2ACB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FC0136C" w14:textId="77777777" w:rsidR="003100B2" w:rsidRPr="00AE2ACB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100B2" w:rsidRPr="00AE2ACB" w14:paraId="0B3A064C" w14:textId="77777777" w:rsidTr="00BD1E5E">
        <w:tc>
          <w:tcPr>
            <w:tcW w:w="2551" w:type="dxa"/>
            <w:shd w:val="clear" w:color="auto" w:fill="auto"/>
            <w:vAlign w:val="center"/>
          </w:tcPr>
          <w:p w14:paraId="2797D653" w14:textId="77777777" w:rsidR="003100B2" w:rsidRPr="00AE2ACB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705F94F" w14:textId="77777777" w:rsidR="003100B2" w:rsidRPr="00AE2ACB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100B2" w:rsidRPr="00AE2ACB" w14:paraId="051322BF" w14:textId="77777777" w:rsidTr="00BD1E5E">
        <w:tc>
          <w:tcPr>
            <w:tcW w:w="2551" w:type="dxa"/>
            <w:shd w:val="clear" w:color="auto" w:fill="auto"/>
            <w:vAlign w:val="center"/>
          </w:tcPr>
          <w:p w14:paraId="4C1046BC" w14:textId="77777777" w:rsidR="003100B2" w:rsidRPr="00AE2ACB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27766BD2" w14:textId="77777777" w:rsidR="003100B2" w:rsidRPr="00AE2ACB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100B2" w:rsidRPr="00AE2ACB" w14:paraId="7EE5D24F" w14:textId="77777777" w:rsidTr="00BD1E5E">
        <w:tc>
          <w:tcPr>
            <w:tcW w:w="2551" w:type="dxa"/>
            <w:shd w:val="clear" w:color="auto" w:fill="auto"/>
            <w:vAlign w:val="center"/>
          </w:tcPr>
          <w:p w14:paraId="4A28A97E" w14:textId="77777777" w:rsidR="003100B2" w:rsidRPr="00AE2ACB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14FB11C8" w14:textId="77777777" w:rsidR="003100B2" w:rsidRPr="00AE2ACB" w:rsidRDefault="003100B2" w:rsidP="00BD1E5E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1C22ACB" w14:textId="77777777" w:rsidR="003100B2" w:rsidRDefault="003100B2" w:rsidP="003100B2">
      <w:pPr>
        <w:pStyle w:val="Akapitzlist"/>
        <w:numPr>
          <w:ilvl w:val="0"/>
          <w:numId w:val="33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>
        <w:rPr>
          <w:sz w:val="22"/>
          <w:szCs w:val="22"/>
        </w:rPr>
        <w:t>Załącznikami do oferty, stanowiącymi jej integralną część, są:</w:t>
      </w:r>
    </w:p>
    <w:p w14:paraId="20F07E99" w14:textId="77777777" w:rsidR="003100B2" w:rsidRPr="009C3D63" w:rsidRDefault="003100B2" w:rsidP="003100B2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1. …………………………………………………………….</w:t>
      </w:r>
    </w:p>
    <w:p w14:paraId="453566AF" w14:textId="77777777" w:rsidR="003100B2" w:rsidRPr="009C3D63" w:rsidRDefault="003100B2" w:rsidP="003100B2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2. …………………………………………………………….</w:t>
      </w:r>
    </w:p>
    <w:p w14:paraId="2CB11CC5" w14:textId="77777777" w:rsidR="003100B2" w:rsidRPr="009C3D63" w:rsidRDefault="003100B2" w:rsidP="003100B2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3. …………………………………………………………….</w:t>
      </w:r>
    </w:p>
    <w:p w14:paraId="21A97933" w14:textId="77777777" w:rsidR="003100B2" w:rsidRPr="009C3D63" w:rsidRDefault="003100B2" w:rsidP="003100B2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4. …………………………………………………………….</w:t>
      </w:r>
    </w:p>
    <w:p w14:paraId="7D9B65E0" w14:textId="77777777" w:rsidR="003100B2" w:rsidRPr="009C3D63" w:rsidRDefault="003100B2" w:rsidP="003100B2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5. …………………………………………………………….</w:t>
      </w:r>
    </w:p>
    <w:p w14:paraId="4DA04619" w14:textId="77777777" w:rsidR="003100B2" w:rsidRPr="009C3D63" w:rsidRDefault="003100B2" w:rsidP="003100B2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6. …………………………………………………………….</w:t>
      </w:r>
    </w:p>
    <w:p w14:paraId="18AE1383" w14:textId="77777777" w:rsidR="003100B2" w:rsidRPr="009C3D63" w:rsidRDefault="003100B2" w:rsidP="003100B2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7. …………………………………………………………….</w:t>
      </w:r>
    </w:p>
    <w:p w14:paraId="692F47AD" w14:textId="77777777" w:rsidR="003100B2" w:rsidRPr="009C3D63" w:rsidRDefault="003100B2" w:rsidP="003100B2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8. …………………………………………………………….</w:t>
      </w:r>
    </w:p>
    <w:p w14:paraId="42570CE2" w14:textId="77777777" w:rsidR="003100B2" w:rsidRPr="009C3D63" w:rsidRDefault="003100B2" w:rsidP="003100B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7776D">
        <w:rPr>
          <w:sz w:val="22"/>
          <w:szCs w:val="22"/>
        </w:rPr>
        <w:t>________________ dnia _______________</w:t>
      </w:r>
      <w:r w:rsidRPr="0097776D">
        <w:rPr>
          <w:i/>
          <w:sz w:val="22"/>
          <w:szCs w:val="22"/>
        </w:rPr>
        <w:tab/>
      </w:r>
    </w:p>
    <w:p w14:paraId="209605C8" w14:textId="77777777" w:rsidR="003100B2" w:rsidRPr="0097776D" w:rsidRDefault="003100B2" w:rsidP="003100B2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36688EAB" w14:textId="77777777" w:rsidR="003100B2" w:rsidRDefault="003100B2" w:rsidP="003100B2">
      <w:pPr>
        <w:spacing w:line="360" w:lineRule="auto"/>
        <w:ind w:left="426" w:hanging="425"/>
        <w:jc w:val="center"/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</w:t>
      </w:r>
      <w:r w:rsidRPr="007D475B">
        <w:rPr>
          <w:i/>
          <w:sz w:val="18"/>
          <w:szCs w:val="18"/>
        </w:rPr>
        <w:t>(podpis osoby uprawnionej do składania oświadczeń</w:t>
      </w:r>
      <w:r>
        <w:rPr>
          <w:i/>
          <w:sz w:val="18"/>
          <w:szCs w:val="18"/>
        </w:rPr>
        <w:t xml:space="preserve">) </w:t>
      </w:r>
      <w:r w:rsidRPr="007D475B">
        <w:rPr>
          <w:i/>
          <w:sz w:val="18"/>
          <w:szCs w:val="18"/>
        </w:rPr>
        <w:t xml:space="preserve"> </w:t>
      </w:r>
    </w:p>
    <w:p w14:paraId="11F38CA0" w14:textId="2203A7B4" w:rsidR="006704D2" w:rsidRPr="003100B2" w:rsidRDefault="006704D2" w:rsidP="003100B2"/>
    <w:sectPr w:rsidR="006704D2" w:rsidRPr="003100B2" w:rsidSect="006704D2">
      <w:footerReference w:type="default" r:id="rId8"/>
      <w:footnotePr>
        <w:numFmt w:val="chicago"/>
      </w:footnotePr>
      <w:type w:val="continuous"/>
      <w:pgSz w:w="11906" w:h="16838"/>
      <w:pgMar w:top="1134" w:right="1418" w:bottom="851" w:left="1418" w:header="426" w:footer="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A4E4E" w14:textId="77777777" w:rsidR="00ED106E" w:rsidRDefault="00ED106E">
      <w:r>
        <w:separator/>
      </w:r>
    </w:p>
  </w:endnote>
  <w:endnote w:type="continuationSeparator" w:id="0">
    <w:p w14:paraId="1D0504A8" w14:textId="77777777" w:rsidR="00ED106E" w:rsidRDefault="00ED1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E0A0E" w14:textId="77777777" w:rsidR="007631DC" w:rsidRDefault="007631D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6D9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798F1D" w14:textId="77777777" w:rsidR="007631DC" w:rsidRDefault="007631D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C9687" w14:textId="77777777" w:rsidR="00ED106E" w:rsidRDefault="00ED106E">
      <w:r>
        <w:separator/>
      </w:r>
    </w:p>
  </w:footnote>
  <w:footnote w:type="continuationSeparator" w:id="0">
    <w:p w14:paraId="2056949B" w14:textId="77777777" w:rsidR="00ED106E" w:rsidRDefault="00ED106E">
      <w:r>
        <w:continuationSeparator/>
      </w:r>
    </w:p>
  </w:footnote>
  <w:footnote w:id="1">
    <w:p w14:paraId="6435F4C2" w14:textId="77777777" w:rsidR="003100B2" w:rsidRPr="00BC4F99" w:rsidRDefault="003100B2" w:rsidP="003100B2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4FBB0FD" w14:textId="77777777" w:rsidR="003100B2" w:rsidRDefault="003100B2" w:rsidP="003100B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6C18CB6" w14:textId="77777777" w:rsidR="003100B2" w:rsidRDefault="003100B2" w:rsidP="003100B2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A4001CE" w14:textId="77777777" w:rsidR="003100B2" w:rsidRDefault="003100B2" w:rsidP="003100B2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491ED96" w14:textId="77777777" w:rsidR="003100B2" w:rsidRDefault="003100B2" w:rsidP="003100B2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 w15:restartNumberingAfterBreak="0">
    <w:nsid w:val="603057EE"/>
    <w:multiLevelType w:val="hybridMultilevel"/>
    <w:tmpl w:val="35DEE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6"/>
  </w:num>
  <w:num w:numId="5">
    <w:abstractNumId w:val="24"/>
  </w:num>
  <w:num w:numId="6">
    <w:abstractNumId w:val="7"/>
  </w:num>
  <w:num w:numId="7">
    <w:abstractNumId w:val="8"/>
  </w:num>
  <w:num w:numId="8">
    <w:abstractNumId w:val="28"/>
  </w:num>
  <w:num w:numId="9">
    <w:abstractNumId w:val="4"/>
  </w:num>
  <w:num w:numId="10">
    <w:abstractNumId w:val="26"/>
  </w:num>
  <w:num w:numId="11">
    <w:abstractNumId w:val="23"/>
  </w:num>
  <w:num w:numId="12">
    <w:abstractNumId w:val="12"/>
  </w:num>
  <w:num w:numId="13">
    <w:abstractNumId w:val="22"/>
  </w:num>
  <w:num w:numId="14">
    <w:abstractNumId w:val="34"/>
  </w:num>
  <w:num w:numId="15">
    <w:abstractNumId w:val="20"/>
  </w:num>
  <w:num w:numId="16">
    <w:abstractNumId w:val="33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5"/>
  </w:num>
  <w:num w:numId="22">
    <w:abstractNumId w:val="2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5"/>
  </w:num>
  <w:num w:numId="33">
    <w:abstractNumId w:val="32"/>
  </w:num>
  <w:num w:numId="34">
    <w:abstractNumId w:val="30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85B"/>
    <w:rsid w:val="0008395C"/>
    <w:rsid w:val="000845AB"/>
    <w:rsid w:val="000D0BBE"/>
    <w:rsid w:val="00116BFE"/>
    <w:rsid w:val="00176D94"/>
    <w:rsid w:val="001B6B54"/>
    <w:rsid w:val="001F2AE7"/>
    <w:rsid w:val="00203841"/>
    <w:rsid w:val="003100B2"/>
    <w:rsid w:val="00484213"/>
    <w:rsid w:val="005A42F6"/>
    <w:rsid w:val="005E53F2"/>
    <w:rsid w:val="006704D2"/>
    <w:rsid w:val="007631DC"/>
    <w:rsid w:val="007721FC"/>
    <w:rsid w:val="00813764"/>
    <w:rsid w:val="00834CF1"/>
    <w:rsid w:val="00882E82"/>
    <w:rsid w:val="008B6BE9"/>
    <w:rsid w:val="009D685B"/>
    <w:rsid w:val="00AE7103"/>
    <w:rsid w:val="00C50410"/>
    <w:rsid w:val="00D428A1"/>
    <w:rsid w:val="00D92CFB"/>
    <w:rsid w:val="00E470F1"/>
    <w:rsid w:val="00EA3382"/>
    <w:rsid w:val="00ED106E"/>
    <w:rsid w:val="00F17EBD"/>
    <w:rsid w:val="00F23623"/>
    <w:rsid w:val="00F4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8012C5"/>
  <w15:chartTrackingRefBased/>
  <w15:docId w15:val="{EEE27B8D-2353-45F0-B21C-02695724A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0B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00B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44B4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4B40"/>
  </w:style>
  <w:style w:type="character" w:styleId="Odwoanieprzypisudolnego">
    <w:name w:val="footnote reference"/>
    <w:uiPriority w:val="99"/>
    <w:unhideWhenUsed/>
    <w:rsid w:val="00F44B4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6BFE"/>
    <w:pPr>
      <w:ind w:left="708"/>
    </w:pPr>
  </w:style>
  <w:style w:type="character" w:customStyle="1" w:styleId="Nagwek4Znak">
    <w:name w:val="Nagłówek 4 Znak"/>
    <w:link w:val="Nagwek4"/>
    <w:uiPriority w:val="9"/>
    <w:semiHidden/>
    <w:rsid w:val="003100B2"/>
    <w:rPr>
      <w:rFonts w:ascii="Calibri" w:hAnsi="Calibri"/>
      <w:b/>
      <w:bCs/>
      <w:sz w:val="28"/>
      <w:szCs w:val="28"/>
    </w:rPr>
  </w:style>
  <w:style w:type="character" w:customStyle="1" w:styleId="Nagwek2Znak">
    <w:name w:val="Nagłówek 2 Znak"/>
    <w:link w:val="Nagwek2"/>
    <w:rsid w:val="003100B2"/>
    <w:rPr>
      <w:b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310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7BFE0-DA72-46C2-AECC-8E2D44F8F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554</Words>
  <Characters>3900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 Specjalistyczny</cp:lastModifiedBy>
  <cp:revision>12</cp:revision>
  <cp:lastPrinted>2021-06-02T10:44:00Z</cp:lastPrinted>
  <dcterms:created xsi:type="dcterms:W3CDTF">2021-06-01T06:43:00Z</dcterms:created>
  <dcterms:modified xsi:type="dcterms:W3CDTF">2021-06-02T10:44:00Z</dcterms:modified>
</cp:coreProperties>
</file>