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A3EC" w14:textId="77777777" w:rsidR="00A81ADB" w:rsidRDefault="00A81ADB" w:rsidP="00A81ADB"/>
    <w:p w14:paraId="31F74B96" w14:textId="77777777" w:rsidR="00A81ADB" w:rsidRDefault="00A81ADB" w:rsidP="00A81ADB">
      <w:pPr>
        <w:jc w:val="center"/>
      </w:pPr>
      <w:r>
        <w:t>UMOWA nr …  WZÓR</w:t>
      </w:r>
    </w:p>
    <w:p w14:paraId="771B8278" w14:textId="77777777" w:rsidR="00A81ADB" w:rsidRDefault="00A81ADB" w:rsidP="00A81ADB">
      <w:pPr>
        <w:jc w:val="both"/>
      </w:pPr>
    </w:p>
    <w:p w14:paraId="756932A5" w14:textId="28CDB297" w:rsidR="00A81ADB" w:rsidRDefault="00A81ADB" w:rsidP="00A81ADB">
      <w:pPr>
        <w:jc w:val="both"/>
      </w:pPr>
      <w:r>
        <w:t>zawarta w dniu ……</w:t>
      </w:r>
      <w:r w:rsidR="00725235">
        <w:t>………..</w:t>
      </w:r>
      <w:r>
        <w:t xml:space="preserve"> 2021 r. w Chorzowie,  pomiędzy:</w:t>
      </w:r>
    </w:p>
    <w:p w14:paraId="5FC8EA49" w14:textId="77777777" w:rsidR="00A81ADB" w:rsidRDefault="00A81ADB" w:rsidP="00A81ADB">
      <w:pPr>
        <w:jc w:val="both"/>
      </w:pPr>
    </w:p>
    <w:p w14:paraId="39D0E696" w14:textId="77777777" w:rsidR="00A81ADB" w:rsidRDefault="00A81ADB" w:rsidP="00A81ADB">
      <w:pPr>
        <w:jc w:val="both"/>
      </w:pPr>
      <w:r>
        <w:t>Szpitalem Specjalistycznym  w Chorzowie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Sądowego pod numerem KRS: 0000050560, NIP: 6272323217, REGON: 271503395, reprezentowany przez:</w:t>
      </w:r>
    </w:p>
    <w:p w14:paraId="1E2AC9D5" w14:textId="77777777" w:rsidR="00A81ADB" w:rsidRDefault="00A81ADB" w:rsidP="00A81ADB">
      <w:pPr>
        <w:jc w:val="both"/>
      </w:pPr>
      <w:r>
        <w:t>Pana Tomasza Pawlaka  - Dyrektor Szpitala</w:t>
      </w:r>
    </w:p>
    <w:p w14:paraId="6A8DB2D7" w14:textId="77777777" w:rsidR="00A81ADB" w:rsidRDefault="00A81ADB" w:rsidP="00A81ADB">
      <w:pPr>
        <w:jc w:val="both"/>
      </w:pPr>
      <w:r>
        <w:t>zwanym dalej "Zamawiającym"</w:t>
      </w:r>
    </w:p>
    <w:p w14:paraId="5912C05D" w14:textId="77777777" w:rsidR="00A81ADB" w:rsidRDefault="00A81ADB" w:rsidP="00A81ADB">
      <w:pPr>
        <w:jc w:val="both"/>
      </w:pPr>
      <w:r>
        <w:t>a</w:t>
      </w:r>
    </w:p>
    <w:p w14:paraId="3F6A9CF5" w14:textId="77777777" w:rsidR="00A81ADB" w:rsidRDefault="00A81ADB" w:rsidP="00A81ADB">
      <w:pPr>
        <w:jc w:val="both"/>
      </w:pPr>
      <w:r>
        <w:t>………………………………………………………………</w:t>
      </w:r>
    </w:p>
    <w:p w14:paraId="78142F6D" w14:textId="77777777" w:rsidR="00A81ADB" w:rsidRDefault="00A81ADB" w:rsidP="00A81ADB">
      <w:pPr>
        <w:jc w:val="both"/>
      </w:pPr>
      <w:r>
        <w:t>ul. ………………………………., ….-……. ………………….</w:t>
      </w:r>
    </w:p>
    <w:p w14:paraId="396C734A" w14:textId="77777777" w:rsidR="00A81ADB" w:rsidRDefault="00A81ADB" w:rsidP="00A81ADB">
      <w:pPr>
        <w:jc w:val="both"/>
      </w:pPr>
    </w:p>
    <w:p w14:paraId="108FC01E" w14:textId="77777777" w:rsidR="00A81ADB" w:rsidRDefault="00A81ADB" w:rsidP="00A81ADB">
      <w:pPr>
        <w:jc w:val="both"/>
      </w:pPr>
      <w:r>
        <w:t>NIP: ………………………. Regon: …………………. KRS: ……………………….</w:t>
      </w:r>
    </w:p>
    <w:p w14:paraId="75C9F764" w14:textId="77777777" w:rsidR="00A81ADB" w:rsidRDefault="00A81ADB" w:rsidP="00A81ADB">
      <w:pPr>
        <w:jc w:val="both"/>
      </w:pPr>
      <w:r>
        <w:t>reprezentowanym przez:</w:t>
      </w:r>
    </w:p>
    <w:p w14:paraId="6024B5E1" w14:textId="77777777" w:rsidR="00A81ADB" w:rsidRDefault="00A81ADB" w:rsidP="00A81ADB">
      <w:pPr>
        <w:jc w:val="both"/>
      </w:pPr>
      <w:r>
        <w:t>…………………………………….. - …………………………………..</w:t>
      </w:r>
    </w:p>
    <w:p w14:paraId="7B6270FF" w14:textId="77777777" w:rsidR="00A81ADB" w:rsidRDefault="00A81ADB" w:rsidP="00A81ADB">
      <w:pPr>
        <w:jc w:val="both"/>
      </w:pPr>
      <w:r>
        <w:t>zwanym dalej "Wykonawcą"</w:t>
      </w:r>
    </w:p>
    <w:p w14:paraId="0A95D4EF" w14:textId="77777777" w:rsidR="00A81ADB" w:rsidRDefault="00A81ADB" w:rsidP="00A81ADB">
      <w:pPr>
        <w:jc w:val="both"/>
      </w:pPr>
      <w:r>
        <w:t>łącznie zwanymi Stronami albo każda z osobna Stroną.</w:t>
      </w:r>
    </w:p>
    <w:p w14:paraId="311696B0" w14:textId="77777777" w:rsidR="00A81ADB" w:rsidRDefault="00A81ADB" w:rsidP="00A81ADB">
      <w:pPr>
        <w:jc w:val="both"/>
      </w:pPr>
    </w:p>
    <w:p w14:paraId="4A9FAAD0" w14:textId="77777777" w:rsidR="00A81ADB" w:rsidRDefault="00A81ADB" w:rsidP="00A81ADB">
      <w:pPr>
        <w:jc w:val="both"/>
      </w:pPr>
    </w:p>
    <w:p w14:paraId="52CD3409" w14:textId="3B4D69DE" w:rsidR="00A81ADB" w:rsidRDefault="00A81ADB" w:rsidP="00A81ADB">
      <w:pPr>
        <w:jc w:val="both"/>
      </w:pPr>
      <w:r>
        <w:t xml:space="preserve">Niniejsza umowa zostaje zawarta w związku z art. 2 ust. 1 pkt. 1 na podstawie art. 275 ustawy  z dnia  11 września 2019 roku - Prawo zamówień publicznych (j.t. Dz.U. z 2019 r. poz. 2019 z  późn. zm.) - w wyniku wyboru oferty Wykonawcy w trybie </w:t>
      </w:r>
      <w:r w:rsidR="008E1D06">
        <w:t>podstawowym</w:t>
      </w:r>
      <w:r>
        <w:t>,</w:t>
      </w:r>
      <w:r w:rsidR="00517B2C">
        <w:t xml:space="preserve"> </w:t>
      </w:r>
      <w:r>
        <w:t>o następującej treści:</w:t>
      </w:r>
    </w:p>
    <w:p w14:paraId="25521769" w14:textId="77777777" w:rsidR="00A81ADB" w:rsidRDefault="00A81ADB" w:rsidP="00A81ADB">
      <w:pPr>
        <w:jc w:val="both"/>
      </w:pPr>
    </w:p>
    <w:p w14:paraId="5958DE53" w14:textId="77777777" w:rsidR="00A81ADB" w:rsidRDefault="00A81ADB" w:rsidP="00A81ADB">
      <w:pPr>
        <w:jc w:val="center"/>
      </w:pPr>
      <w:r>
        <w:t>§ 1</w:t>
      </w:r>
    </w:p>
    <w:p w14:paraId="4156056C" w14:textId="77777777" w:rsidR="00A81ADB" w:rsidRDefault="00A81ADB" w:rsidP="00A81ADB">
      <w:pPr>
        <w:jc w:val="center"/>
      </w:pPr>
      <w:r>
        <w:t>Przedmiot umowy</w:t>
      </w:r>
    </w:p>
    <w:p w14:paraId="1C1ACFF6" w14:textId="12B19080" w:rsidR="00A81ADB" w:rsidRDefault="00A81ADB" w:rsidP="00A81ADB">
      <w:pPr>
        <w:jc w:val="both"/>
      </w:pPr>
      <w:r>
        <w:t xml:space="preserve">1. Przedmiotem umowy jest dostawa fabrycznie nowego Aparatu RTG wraz z montażem, instalacją oraz wdrożeniem systemu RIS/PACS, </w:t>
      </w:r>
      <w:r w:rsidR="005D2AAC">
        <w:t xml:space="preserve">uruchomieniem, </w:t>
      </w:r>
      <w:r>
        <w:t xml:space="preserve">wyprodukowanym w </w:t>
      </w:r>
      <w:r w:rsidR="00C17F46">
        <w:t>…</w:t>
      </w:r>
      <w:r>
        <w:t xml:space="preserve"> r</w:t>
      </w:r>
      <w:r w:rsidR="00C17F46">
        <w:t>oku.</w:t>
      </w:r>
    </w:p>
    <w:p w14:paraId="4BA8CE08" w14:textId="0ECC3FE0" w:rsidR="00A81ADB" w:rsidRDefault="00A81ADB" w:rsidP="00A81ADB">
      <w:pPr>
        <w:jc w:val="both"/>
      </w:pPr>
      <w:r>
        <w:t xml:space="preserve">2. Zakres przedmiotu umowy określają: Załącznik nr 2 </w:t>
      </w:r>
      <w:r w:rsidR="00A47C65">
        <w:t xml:space="preserve">do SWZ </w:t>
      </w:r>
      <w:r>
        <w:t>– Opis przedmiotu zamówienia, Załącznik nr 3</w:t>
      </w:r>
      <w:r w:rsidR="00A47C65">
        <w:t xml:space="preserve"> do SWZ</w:t>
      </w:r>
      <w:r>
        <w:t xml:space="preserve"> „Parametry techniczne – Opis - Parametry do oceny” oraz "Formularz ofertowy" - Załącznik nr 1</w:t>
      </w:r>
      <w:r w:rsidR="00A47C65">
        <w:t xml:space="preserve"> do SWZ</w:t>
      </w:r>
      <w:r>
        <w:t>. Załącznik</w:t>
      </w:r>
      <w:r w:rsidR="00C17F46">
        <w:t>i</w:t>
      </w:r>
      <w:r>
        <w:t xml:space="preserve"> </w:t>
      </w:r>
      <w:r w:rsidR="00C17F46">
        <w:t xml:space="preserve">nr 1 i 3 </w:t>
      </w:r>
      <w:r w:rsidR="00A47C65">
        <w:t xml:space="preserve">do SWZ </w:t>
      </w:r>
      <w:r>
        <w:t>stanowią integralną część niniejszej umowy.</w:t>
      </w:r>
    </w:p>
    <w:p w14:paraId="25F4F58E" w14:textId="322016CE" w:rsidR="00A81ADB" w:rsidRDefault="00A81ADB" w:rsidP="00A81ADB">
      <w:pPr>
        <w:jc w:val="both"/>
      </w:pPr>
      <w:r>
        <w:t xml:space="preserve">3.Wykonawca dostarczy produkt zgodnie z ust. 1, na swój koszt, własnym staraniem i na swoje ryzyko do siedziby Zamawiającego w terminie </w:t>
      </w:r>
      <w:r w:rsidR="00D6217F">
        <w:t>nie wcześniej niż 1 miesiąc</w:t>
      </w:r>
      <w:r>
        <w:t xml:space="preserve"> od dnia zawarcia umowy tj. do dnia:………………,</w:t>
      </w:r>
      <w:r w:rsidR="008B2DC9">
        <w:t xml:space="preserve"> w okresie </w:t>
      </w:r>
      <w:r>
        <w:t>zadeklarowanym w  "Formularzu ofertowym"</w:t>
      </w:r>
      <w:r w:rsidR="008B2DC9">
        <w:t>.</w:t>
      </w:r>
    </w:p>
    <w:p w14:paraId="417D0A99" w14:textId="77777777" w:rsidR="00A81ADB" w:rsidRDefault="00A81ADB" w:rsidP="00A81ADB">
      <w:pPr>
        <w:jc w:val="both"/>
      </w:pPr>
      <w:r>
        <w:t>4. Strony dokonają protokolarnego odbioru przedmiotu niniejszej umowy, po oddaniu do użytku.</w:t>
      </w:r>
    </w:p>
    <w:p w14:paraId="750C6A64" w14:textId="77777777" w:rsidR="00A81ADB" w:rsidRDefault="00A81ADB" w:rsidP="00A81ADB">
      <w:pPr>
        <w:jc w:val="both"/>
      </w:pPr>
      <w:r>
        <w:t>5. Przedmiot niniejszej umowy, o którym mowa w ust. 1, zostanie uznany za zrealizowany, jeżeli protokół odbioru będzie pozytywny i potwierdzi tym samym, że przedmiot niniejszej umowy, spełnia wszystkie warunki i parametry podane w ofercie Wykonawcy i zostanie uruchomiony zgodnie z przeznaczeniem.</w:t>
      </w:r>
    </w:p>
    <w:p w14:paraId="785A8439" w14:textId="77777777" w:rsidR="00A81ADB" w:rsidRDefault="00A81ADB" w:rsidP="00A81ADB">
      <w:pPr>
        <w:jc w:val="both"/>
      </w:pPr>
      <w:r>
        <w:t>6. Do czasu protokolarnego odbioru przedmiotu niniejszej umowy, o którym mowa w ust.1, za jego stan techniczny i bezpieczeństwo odpowiada Wykonawca.</w:t>
      </w:r>
    </w:p>
    <w:p w14:paraId="438F6F53" w14:textId="77777777" w:rsidR="00A81ADB" w:rsidRDefault="00A81ADB" w:rsidP="00A81ADB">
      <w:pPr>
        <w:jc w:val="both"/>
      </w:pPr>
      <w:r>
        <w:lastRenderedPageBreak/>
        <w:t>7. Wykonawca przeszkoli w zakresie kompleksowej obsługi aparatu dwie osoby wskazane przez Zamawiającego.</w:t>
      </w:r>
    </w:p>
    <w:p w14:paraId="70AE9D4A" w14:textId="77777777" w:rsidR="00A81ADB" w:rsidRDefault="00A81ADB" w:rsidP="00A81ADB">
      <w:pPr>
        <w:jc w:val="both"/>
      </w:pPr>
      <w:r>
        <w:t>8. Wykonawca nie może powierzyć wykonania przedmiotu umowy innej osobie.</w:t>
      </w:r>
    </w:p>
    <w:p w14:paraId="0970FE05" w14:textId="77777777" w:rsidR="00A81ADB" w:rsidRDefault="00A81ADB" w:rsidP="00A81ADB">
      <w:pPr>
        <w:jc w:val="center"/>
      </w:pPr>
    </w:p>
    <w:p w14:paraId="4ECDBD30" w14:textId="77777777" w:rsidR="00A81ADB" w:rsidRDefault="00A81ADB" w:rsidP="00A81ADB">
      <w:pPr>
        <w:jc w:val="center"/>
      </w:pPr>
      <w:r>
        <w:t>§ 2</w:t>
      </w:r>
    </w:p>
    <w:p w14:paraId="45DFBD31" w14:textId="77777777" w:rsidR="00A81ADB" w:rsidRDefault="00A81ADB" w:rsidP="00A81ADB">
      <w:pPr>
        <w:jc w:val="both"/>
      </w:pPr>
      <w:r>
        <w:t>Sposób i warunki realizacji</w:t>
      </w:r>
    </w:p>
    <w:p w14:paraId="3369EA13" w14:textId="77777777" w:rsidR="00A81ADB" w:rsidRDefault="00A81ADB" w:rsidP="00A81ADB">
      <w:pPr>
        <w:jc w:val="both"/>
      </w:pPr>
      <w:r>
        <w:t>1. Wykonawca oświadcza, że:</w:t>
      </w:r>
    </w:p>
    <w:p w14:paraId="0145BC9D" w14:textId="77777777" w:rsidR="00A81ADB" w:rsidRDefault="00A81ADB" w:rsidP="00A81ADB">
      <w:pPr>
        <w:jc w:val="both"/>
      </w:pPr>
      <w:r>
        <w:t>1) znajduje się w sytuacji finansowej zapewniającej wykonanie umowy,</w:t>
      </w:r>
    </w:p>
    <w:p w14:paraId="6B61811D" w14:textId="77777777" w:rsidR="00A81ADB" w:rsidRDefault="00A81ADB" w:rsidP="00A81ADB">
      <w:pPr>
        <w:jc w:val="both"/>
      </w:pPr>
      <w:r>
        <w:t>2) posiada konieczne doświadczenie i profesjonalne kwalifikacje niezbędne do prawidłowego wykonania umowy i zobowiązuje się do wykonania umowy przy zachowaniu najwyższej należytej staranności, określonej w art. 355 § 2 ustawy - Kodeks cywilny,</w:t>
      </w:r>
    </w:p>
    <w:p w14:paraId="16A32A94" w14:textId="77777777" w:rsidR="00A81ADB" w:rsidRDefault="00A81ADB" w:rsidP="00A81ADB">
      <w:pPr>
        <w:jc w:val="both"/>
      </w:pPr>
      <w:r>
        <w:t>3) zrealizuje postanowienia niniejszej umowy zgodnie ze złożoną ofertą.</w:t>
      </w:r>
    </w:p>
    <w:p w14:paraId="0CA52425" w14:textId="77777777" w:rsidR="00A81ADB" w:rsidRDefault="00A81ADB" w:rsidP="00A81ADB">
      <w:pPr>
        <w:jc w:val="both"/>
      </w:pPr>
    </w:p>
    <w:p w14:paraId="366851A5" w14:textId="77777777" w:rsidR="00A81ADB" w:rsidRDefault="00A81ADB" w:rsidP="00A81ADB">
      <w:pPr>
        <w:jc w:val="both"/>
      </w:pPr>
      <w:r>
        <w:t>2. Wykonawca oświadcza że dostarczony przedmiot zamówienia spełnia następujące wymagania:</w:t>
      </w:r>
    </w:p>
    <w:p w14:paraId="5B10F53D" w14:textId="77777777" w:rsidR="00A81ADB" w:rsidRDefault="00A81ADB" w:rsidP="00A81ADB">
      <w:pPr>
        <w:jc w:val="both"/>
      </w:pPr>
      <w:r>
        <w:t>1)</w:t>
      </w:r>
      <w:r>
        <w:tab/>
        <w:t>odpowiada wszystkim cechom określonym w opisie przedmiotu zamówienia,</w:t>
      </w:r>
    </w:p>
    <w:p w14:paraId="349D1E3F" w14:textId="77777777" w:rsidR="00A81ADB" w:rsidRDefault="00A81ADB" w:rsidP="00A81ADB">
      <w:pPr>
        <w:jc w:val="both"/>
      </w:pPr>
      <w:r>
        <w:t>2)</w:t>
      </w:r>
      <w:r>
        <w:tab/>
        <w:t>jest fabrycznie nowy,</w:t>
      </w:r>
    </w:p>
    <w:p w14:paraId="0A9E1EBF" w14:textId="77777777" w:rsidR="00A81ADB" w:rsidRDefault="00A81ADB" w:rsidP="00A81ADB">
      <w:pPr>
        <w:jc w:val="both"/>
      </w:pPr>
      <w:r>
        <w:t>3)</w:t>
      </w:r>
      <w:r>
        <w:tab/>
        <w:t>posiada nienaruszone cechy stanu technicznego pierwotnego,</w:t>
      </w:r>
    </w:p>
    <w:p w14:paraId="6F0E4047" w14:textId="5B2EF745" w:rsidR="00A81ADB" w:rsidRDefault="00A81ADB" w:rsidP="00A81ADB">
      <w:pPr>
        <w:jc w:val="both"/>
      </w:pPr>
      <w:r>
        <w:t xml:space="preserve">4) </w:t>
      </w:r>
      <w:r>
        <w:tab/>
        <w:t>jest sprawny technicznie i wykonuje wszystkie funkcje wymagane w Załącznik</w:t>
      </w:r>
      <w:r w:rsidR="005C5D02">
        <w:t>u</w:t>
      </w:r>
      <w:r>
        <w:t xml:space="preserve"> nr 3 do SWZ</w:t>
      </w:r>
      <w:r w:rsidR="005C5D02">
        <w:t xml:space="preserve"> „ Parametry techniczne – Opis - Parametry do oceny”</w:t>
      </w:r>
    </w:p>
    <w:p w14:paraId="10C4DB28" w14:textId="77777777" w:rsidR="00A81ADB" w:rsidRDefault="00A81ADB" w:rsidP="00A81ADB">
      <w:pPr>
        <w:jc w:val="both"/>
      </w:pPr>
    </w:p>
    <w:p w14:paraId="6B184EA4" w14:textId="77777777" w:rsidR="00A81ADB" w:rsidRDefault="00A81ADB" w:rsidP="00A81ADB">
      <w:pPr>
        <w:jc w:val="both"/>
      </w:pPr>
      <w:r>
        <w:t>3. Wykonawca gwarantuje dostarczanie przedmiotu umowy  w sposób uniemożliwiający dekompletację wyposażenia oraz chroniący przed uszkodzeniem.</w:t>
      </w:r>
    </w:p>
    <w:p w14:paraId="1E8DE3DD" w14:textId="77777777" w:rsidR="00A81ADB" w:rsidRDefault="00A81ADB" w:rsidP="00A81ADB">
      <w:pPr>
        <w:jc w:val="both"/>
      </w:pPr>
      <w:r>
        <w:t>4. Wykonawca ponosi odpowiedzialność z tytułu uszkodzenia lub utratę przedmiotu umowy, aż do chwili potwierdzenia odbioru przez Zamawiającego.</w:t>
      </w:r>
    </w:p>
    <w:p w14:paraId="446B598B" w14:textId="77777777" w:rsidR="00A81ADB" w:rsidRDefault="00A81ADB" w:rsidP="00A81ADB">
      <w:pPr>
        <w:jc w:val="both"/>
      </w:pPr>
      <w:r>
        <w:t>5. W przypadku stwierdzenia przez Zamawiającego, że dostarczony przedmiot umowy jest niezgodny z wymaganiami podanymi w ust. 2 lub niezgodny z zamówieniem lub warunkami umowy lub posiada ślady używania lub uszkodzenia - Zamawiający niezwłocznie powiadomi o tym Wykonawcę, który dostarczy Zamawiającemu produkt wolny od wad lub uzupełni zamówienie o brakujący asortyment w ciągu 2 dni roboczych,  licząc od dnia powiadomienia.</w:t>
      </w:r>
    </w:p>
    <w:p w14:paraId="6557158A" w14:textId="77777777" w:rsidR="00A81ADB" w:rsidRDefault="00A81ADB" w:rsidP="00A81ADB">
      <w:pPr>
        <w:jc w:val="both"/>
      </w:pPr>
      <w:r>
        <w:t xml:space="preserve">6. Nadzór nad realizacją umowy ze strony Zamawiającego sprawować będzie ………………………….... </w:t>
      </w:r>
    </w:p>
    <w:p w14:paraId="58E24C7D" w14:textId="77777777" w:rsidR="00A81ADB" w:rsidRDefault="00A81ADB" w:rsidP="00A81ADB">
      <w:pPr>
        <w:jc w:val="both"/>
      </w:pPr>
      <w:r>
        <w:t>tel. ………………………………. e-mail: ………………………………….</w:t>
      </w:r>
    </w:p>
    <w:p w14:paraId="7C9D2CD3" w14:textId="77777777" w:rsidR="00A81ADB" w:rsidRDefault="00A81ADB" w:rsidP="00A81ADB">
      <w:pPr>
        <w:jc w:val="both"/>
      </w:pPr>
      <w:r>
        <w:t>7. Nadzór nad realizacją umowy ze strony Wykonawcy sprawować będzie:</w:t>
      </w:r>
    </w:p>
    <w:p w14:paraId="34CD9D8E" w14:textId="77777777" w:rsidR="00A81ADB" w:rsidRDefault="00A81ADB" w:rsidP="00A81ADB">
      <w:pPr>
        <w:jc w:val="both"/>
      </w:pPr>
      <w:r>
        <w:t xml:space="preserve">…………………………................................................................................. </w:t>
      </w:r>
    </w:p>
    <w:p w14:paraId="4F2210A6" w14:textId="77777777" w:rsidR="00A81ADB" w:rsidRDefault="00A81ADB" w:rsidP="00A81ADB">
      <w:pPr>
        <w:jc w:val="both"/>
      </w:pPr>
      <w:r>
        <w:t>tel.: ………………………………….., e-mail: …………………………………… .</w:t>
      </w:r>
    </w:p>
    <w:p w14:paraId="68E595C1" w14:textId="77777777" w:rsidR="00A81ADB" w:rsidRDefault="00A81ADB" w:rsidP="00A81ADB">
      <w:pPr>
        <w:jc w:val="both"/>
      </w:pPr>
      <w:r>
        <w:t>8. Zmiana osób i danych wskazanych w ust. 6 i 7 nie wymaga aneksu do umowy i jest skuteczna z chwilą pisemnego poinformowania drugiej strony. W przypadku braku powiadomienia uznaje się że poprzednio wskazane osoby i dane są nadal aktualne.</w:t>
      </w:r>
    </w:p>
    <w:p w14:paraId="4AAF0B11" w14:textId="77777777" w:rsidR="00A81ADB" w:rsidRDefault="00A81ADB" w:rsidP="00A81ADB">
      <w:pPr>
        <w:jc w:val="both"/>
      </w:pPr>
    </w:p>
    <w:p w14:paraId="384871FA" w14:textId="77777777" w:rsidR="00A81ADB" w:rsidRDefault="00A81ADB" w:rsidP="00A81ADB">
      <w:pPr>
        <w:jc w:val="center"/>
      </w:pPr>
      <w:r>
        <w:t>§ 3</w:t>
      </w:r>
    </w:p>
    <w:p w14:paraId="4E4965C0" w14:textId="77777777" w:rsidR="00A81ADB" w:rsidRDefault="00A81ADB" w:rsidP="00A81ADB">
      <w:pPr>
        <w:jc w:val="center"/>
      </w:pPr>
      <w:r>
        <w:t>Wynagrodzenie</w:t>
      </w:r>
    </w:p>
    <w:p w14:paraId="70D16019" w14:textId="4A6FFF45" w:rsidR="00A81ADB" w:rsidRDefault="00A81ADB" w:rsidP="00A81ADB">
      <w:pPr>
        <w:jc w:val="both"/>
      </w:pPr>
      <w:r>
        <w:t>1. Zamawiający zobowiązuje się zapłacić Wykonawcy za faktycznie odebrany przedmiot umowy według ceny, wyszczególnionej w „Formularzu ofert</w:t>
      </w:r>
      <w:r w:rsidR="000E2A10">
        <w:t>owym</w:t>
      </w:r>
      <w:r>
        <w:t xml:space="preserve">” ( Załączniku nr 1 do </w:t>
      </w:r>
      <w:r w:rsidR="000E2A10">
        <w:t>SWZ</w:t>
      </w:r>
      <w:r>
        <w:t>).</w:t>
      </w:r>
    </w:p>
    <w:p w14:paraId="2B6087C2" w14:textId="77777777" w:rsidR="00A81ADB" w:rsidRDefault="00A81ADB" w:rsidP="00A81ADB">
      <w:pPr>
        <w:jc w:val="both"/>
      </w:pPr>
      <w:r>
        <w:t>2. Podana cena netto nie ulegnie zmianie przez cały okres trwania umowy. Cena zawiera w sobie wszelkie koszty wynikłe z tytułu realizacji umowy.</w:t>
      </w:r>
    </w:p>
    <w:p w14:paraId="3144EDE0" w14:textId="77777777" w:rsidR="00A81ADB" w:rsidRDefault="00A81ADB" w:rsidP="00A81ADB">
      <w:pPr>
        <w:jc w:val="both"/>
      </w:pPr>
      <w:r>
        <w:t>3. Maksymalne wynagrodzenie Wykonawcy za realizację przedmiotu umowy nie może przekroczyć wartości umowy o której mowa w ust. 4.</w:t>
      </w:r>
    </w:p>
    <w:p w14:paraId="3C668065" w14:textId="77777777" w:rsidR="00A81ADB" w:rsidRDefault="00A81ADB" w:rsidP="00A81ADB">
      <w:pPr>
        <w:jc w:val="both"/>
      </w:pPr>
      <w:r>
        <w:t>4. Strony ustalają wartość umowy razem do kwoty:</w:t>
      </w:r>
    </w:p>
    <w:p w14:paraId="43586A40" w14:textId="751E8519" w:rsidR="00A81ADB" w:rsidRDefault="00A81ADB" w:rsidP="00A81ADB">
      <w:pPr>
        <w:jc w:val="both"/>
      </w:pPr>
      <w:r>
        <w:lastRenderedPageBreak/>
        <w:t xml:space="preserve">……………………… zł netto + ……………………. </w:t>
      </w:r>
      <w:r w:rsidR="005C5D02">
        <w:t>z</w:t>
      </w:r>
      <w:r>
        <w:t>ł VAT = …………………… zł brutto</w:t>
      </w:r>
    </w:p>
    <w:p w14:paraId="31F0DEA3" w14:textId="77777777" w:rsidR="00A81ADB" w:rsidRDefault="00A81ADB" w:rsidP="00A81ADB">
      <w:pPr>
        <w:jc w:val="both"/>
      </w:pPr>
      <w:r>
        <w:t xml:space="preserve">      (słownie: ………………………………………………………………………….. brutto.</w:t>
      </w:r>
    </w:p>
    <w:p w14:paraId="0099CE56" w14:textId="77777777" w:rsidR="00A81ADB" w:rsidRDefault="00A81ADB" w:rsidP="00A81ADB">
      <w:pPr>
        <w:jc w:val="both"/>
      </w:pPr>
      <w:r>
        <w:t xml:space="preserve">W tym: </w:t>
      </w:r>
    </w:p>
    <w:p w14:paraId="7946027E" w14:textId="77777777" w:rsidR="00A81ADB" w:rsidRDefault="00A81ADB" w:rsidP="00A81ADB">
      <w:pPr>
        <w:jc w:val="both"/>
      </w:pPr>
    </w:p>
    <w:p w14:paraId="0DDAA69E" w14:textId="77777777" w:rsidR="00A81ADB" w:rsidRDefault="00A81ADB" w:rsidP="00A81ADB">
      <w:pPr>
        <w:jc w:val="both"/>
      </w:pPr>
      <w:r>
        <w:t>5. Rozliczenia będą przeprowadzane zgodnie z § 4 niniejszej  umowy.</w:t>
      </w:r>
    </w:p>
    <w:p w14:paraId="1836C535" w14:textId="77777777" w:rsidR="00A81ADB" w:rsidRDefault="00A81ADB" w:rsidP="00A81ADB">
      <w:pPr>
        <w:jc w:val="both"/>
      </w:pPr>
    </w:p>
    <w:p w14:paraId="08383283" w14:textId="77777777" w:rsidR="00A81ADB" w:rsidRDefault="00A81ADB" w:rsidP="00A81ADB">
      <w:pPr>
        <w:jc w:val="center"/>
      </w:pPr>
    </w:p>
    <w:p w14:paraId="6EF67E2A" w14:textId="77777777" w:rsidR="00A81ADB" w:rsidRDefault="00A81ADB" w:rsidP="00A81ADB">
      <w:pPr>
        <w:jc w:val="center"/>
      </w:pPr>
      <w:r>
        <w:t>§ 4</w:t>
      </w:r>
    </w:p>
    <w:p w14:paraId="01530267" w14:textId="77777777" w:rsidR="00A81ADB" w:rsidRDefault="00A81ADB" w:rsidP="00A81ADB">
      <w:pPr>
        <w:jc w:val="center"/>
      </w:pPr>
      <w:r>
        <w:t>Warunki płatności</w:t>
      </w:r>
    </w:p>
    <w:p w14:paraId="688FE7AE" w14:textId="68FF8CAE" w:rsidR="00A81ADB" w:rsidRPr="00BD712E" w:rsidRDefault="00A81ADB" w:rsidP="00A81ADB">
      <w:pPr>
        <w:jc w:val="both"/>
      </w:pPr>
      <w:r>
        <w:t>1. Płatność za dostarczo</w:t>
      </w:r>
      <w:r w:rsidR="000E2A10">
        <w:t xml:space="preserve">ny przedmiot zamówienia </w:t>
      </w:r>
      <w:r>
        <w:t>będzie dokonan</w:t>
      </w:r>
      <w:r w:rsidR="000E2A10">
        <w:t>y</w:t>
      </w:r>
      <w:r>
        <w:t xml:space="preserve"> przez Zamawiającego przelewem w złotych polskich na konto podane na fakturze w terminie do </w:t>
      </w:r>
      <w:r w:rsidRPr="00BD712E">
        <w:t>30 dni od daty otrzymania przez Zamawiającego prawidłowo wystawionej faktury.</w:t>
      </w:r>
    </w:p>
    <w:p w14:paraId="73B7FC3D" w14:textId="77777777" w:rsidR="00A81ADB" w:rsidRDefault="00A81ADB" w:rsidP="00A81ADB">
      <w:pPr>
        <w:jc w:val="both"/>
      </w:pPr>
      <w:r>
        <w:t>2. Podstawą wystawienia faktury jest pozytywny protokół odbioru przedmiotu niniejszej umowy, wskazany w § 1 ust. 5.</w:t>
      </w:r>
    </w:p>
    <w:p w14:paraId="7454A964" w14:textId="77777777" w:rsidR="00A81ADB" w:rsidRDefault="00A81ADB" w:rsidP="00A81ADB">
      <w:pPr>
        <w:jc w:val="both"/>
      </w:pPr>
      <w:r>
        <w:t>3. Faktura Wykonawcy wystawiona będzie zgodnie z warunkami zawartymi w § 3.</w:t>
      </w:r>
    </w:p>
    <w:p w14:paraId="095BF6E2" w14:textId="65550783" w:rsidR="00A81ADB" w:rsidRDefault="000E2A10" w:rsidP="00A81ADB">
      <w:pPr>
        <w:jc w:val="both"/>
      </w:pPr>
      <w:r>
        <w:t>4</w:t>
      </w:r>
      <w:r w:rsidR="00A81ADB">
        <w:t>. Wykonawca zobowiązany jest przedstawić fakturę w terminie do 7 dni od dnia dostarczenia pr</w:t>
      </w:r>
      <w:r>
        <w:t>zedmiotu zamówienia</w:t>
      </w:r>
      <w:r w:rsidR="00A81ADB">
        <w:t xml:space="preserve"> objęte</w:t>
      </w:r>
      <w:r>
        <w:t xml:space="preserve">go </w:t>
      </w:r>
      <w:r w:rsidR="00A81ADB">
        <w:t>zamówieniem.</w:t>
      </w:r>
    </w:p>
    <w:p w14:paraId="281AE64A" w14:textId="77777777" w:rsidR="00A81ADB" w:rsidRDefault="00A81ADB" w:rsidP="00A81ADB">
      <w:pPr>
        <w:jc w:val="both"/>
      </w:pPr>
      <w:r>
        <w:t>6. Wykonawca oświadcza, że jest płatnikiem podatku VAT.</w:t>
      </w:r>
    </w:p>
    <w:p w14:paraId="2B01627A" w14:textId="77777777" w:rsidR="00A81ADB" w:rsidRDefault="00A81ADB" w:rsidP="00A81ADB">
      <w:pPr>
        <w:jc w:val="both"/>
      </w:pPr>
      <w:r>
        <w:t>7. Wykonawca zapewnia, iż wskazany przez niego rachunek bankowy właściwy do dokonania płatności za niniejsza umowę jest rachunkiem  znajdującym się w wykazie podmiotów, o którym mowa w art. 96b ust. 1 ustawy z dnia 11 marca 2004 r. o podatku od towarów i usług, (j.t. Dz. U. 2020 r. poz. 106 z późn. zm.).</w:t>
      </w:r>
    </w:p>
    <w:p w14:paraId="6F2BA1A2" w14:textId="77777777" w:rsidR="00A81ADB" w:rsidRDefault="00A81ADB" w:rsidP="00A81ADB">
      <w:pPr>
        <w:jc w:val="both"/>
      </w:pPr>
      <w:r>
        <w:t>8. W przypadku gdy rachunek bankowy zostanie zmieniony lub wykreślony z wykazu, o którym mowa w ust. 7,  Wykonawca niezwłocznie (nie później niż 1 dzień po dokonaniu zmiany lub wykreśleniu) powiadamia o tym fakcie Zamawiającego podając aktualny rachunek bankowy znajdujący się w wykazie.</w:t>
      </w:r>
    </w:p>
    <w:p w14:paraId="77E4B058" w14:textId="77777777" w:rsidR="00A81ADB" w:rsidRDefault="00A81ADB" w:rsidP="00A81ADB">
      <w:pPr>
        <w:jc w:val="both"/>
      </w:pPr>
      <w:r>
        <w:t>9. Za datę płatności uważa się datę obciążenia rachunku bankowego Zamawiającego.</w:t>
      </w:r>
    </w:p>
    <w:p w14:paraId="1B4E20C6" w14:textId="77777777" w:rsidR="00A81ADB" w:rsidRDefault="00A81ADB" w:rsidP="00A81ADB">
      <w:pPr>
        <w:jc w:val="both"/>
      </w:pPr>
      <w:r>
        <w:t>10. Koszty obsługi bankowej powstałe w banku Zamawiającego pokrywa Zamawiający; koszty obsługi bankowej powstałe w banku Wykonawcy pokrywa Wykonawca.</w:t>
      </w:r>
    </w:p>
    <w:p w14:paraId="1F4C08B3" w14:textId="77777777" w:rsidR="00A81ADB" w:rsidRDefault="00A81ADB" w:rsidP="00A81ADB">
      <w:pPr>
        <w:jc w:val="both"/>
      </w:pPr>
    </w:p>
    <w:p w14:paraId="42F67A6B" w14:textId="77777777" w:rsidR="00A81ADB" w:rsidRDefault="00A81ADB" w:rsidP="00A81ADB">
      <w:pPr>
        <w:jc w:val="center"/>
      </w:pPr>
      <w:r>
        <w:t>§ 5</w:t>
      </w:r>
    </w:p>
    <w:p w14:paraId="04C327FA" w14:textId="77777777" w:rsidR="00A81ADB" w:rsidRDefault="00A81ADB" w:rsidP="00C92B74">
      <w:pPr>
        <w:jc w:val="center"/>
      </w:pPr>
      <w:r>
        <w:t>Okres gwarancji</w:t>
      </w:r>
    </w:p>
    <w:p w14:paraId="4DE151C6" w14:textId="2B59A550" w:rsidR="00A81ADB" w:rsidRDefault="00A81ADB" w:rsidP="00A81ADB">
      <w:pPr>
        <w:jc w:val="both"/>
      </w:pPr>
      <w:r>
        <w:t>1. Wykonawca udziela Zamawiającemu pisemnej gwarancji jakości na przedmiot zamówienia objęty niniejszą umową  na okres ……………. miesięcy.</w:t>
      </w:r>
    </w:p>
    <w:p w14:paraId="580AFC5C" w14:textId="73001576" w:rsidR="00A81ADB" w:rsidRDefault="00A81ADB" w:rsidP="00A81ADB">
      <w:pPr>
        <w:jc w:val="both"/>
      </w:pPr>
      <w:r>
        <w:t>2. Termin gwarancji liczony jest od dnia podpisania protokołu odbioru przedmiotu</w:t>
      </w:r>
      <w:r w:rsidR="00C92B74">
        <w:t xml:space="preserve"> </w:t>
      </w:r>
      <w:r w:rsidR="00C91246">
        <w:t>zamówienia</w:t>
      </w:r>
      <w:r>
        <w:t xml:space="preserve"> niniejszej umowy przez obie strony.</w:t>
      </w:r>
    </w:p>
    <w:p w14:paraId="388030AF" w14:textId="77777777" w:rsidR="00A81ADB" w:rsidRDefault="00A81ADB" w:rsidP="00A81ADB">
      <w:pPr>
        <w:jc w:val="both"/>
      </w:pPr>
      <w:r>
        <w:t>3. Wykonawca dostarczy wraz z przedmiotem niniejszej umowy, dokumenty gwarancyjne, w których określone będą uprawnienia Zamawiającego i obowiązki Wykonawcy wynikające z udzielonej gwarancji oraz karty produktów/opis techniczny.</w:t>
      </w:r>
    </w:p>
    <w:p w14:paraId="28D88C8E" w14:textId="77777777" w:rsidR="00A81ADB" w:rsidRDefault="00A81ADB" w:rsidP="00A81ADB">
      <w:pPr>
        <w:jc w:val="both"/>
      </w:pPr>
    </w:p>
    <w:p w14:paraId="1694FB68" w14:textId="77777777" w:rsidR="00A81ADB" w:rsidRDefault="00A81ADB" w:rsidP="00A81ADB">
      <w:pPr>
        <w:jc w:val="center"/>
      </w:pPr>
      <w:r>
        <w:t>§ 6</w:t>
      </w:r>
    </w:p>
    <w:p w14:paraId="6C7D73C2" w14:textId="77777777" w:rsidR="00A81ADB" w:rsidRDefault="00A81ADB" w:rsidP="00A81ADB">
      <w:pPr>
        <w:jc w:val="center"/>
      </w:pPr>
      <w:r>
        <w:t>Kary umowne</w:t>
      </w:r>
    </w:p>
    <w:p w14:paraId="23CED569" w14:textId="54E62941" w:rsidR="00A81ADB" w:rsidRDefault="00A81ADB" w:rsidP="00A81ADB">
      <w:pPr>
        <w:jc w:val="both"/>
      </w:pPr>
      <w:r>
        <w:t>1. Wykonawca zapłaci Zamawiającemu karę umowną w następujących przypadkach</w:t>
      </w:r>
      <w:r w:rsidR="0050296F">
        <w:t xml:space="preserve"> </w:t>
      </w:r>
      <w:r>
        <w:t>i w wysokościach:</w:t>
      </w:r>
    </w:p>
    <w:p w14:paraId="50DDE167" w14:textId="77777777" w:rsidR="00A81ADB" w:rsidRDefault="00A81ADB" w:rsidP="00A81ADB">
      <w:pPr>
        <w:jc w:val="both"/>
      </w:pPr>
      <w:r>
        <w:t>1) za zwłokę w wykonaniu zamówienia w terminie wskazanym w § 1 ust. 3  - w wysokości 0,5% wartości brutto danej partii dostarczonych materiałów za każdy dzień zwłoki,</w:t>
      </w:r>
    </w:p>
    <w:p w14:paraId="6B1D1876" w14:textId="77777777" w:rsidR="00A81ADB" w:rsidRDefault="00A81ADB" w:rsidP="00A81ADB">
      <w:pPr>
        <w:jc w:val="both"/>
      </w:pPr>
      <w:r>
        <w:t>2) za niewykonanie lub nienależyte wykonanie zamówienia - w wysokości 1 % wartości wskazanej w § 3 ust. 4 za każdy stwierdzony przypadek,</w:t>
      </w:r>
    </w:p>
    <w:p w14:paraId="56406439" w14:textId="77777777" w:rsidR="00A81ADB" w:rsidRDefault="00A81ADB" w:rsidP="00A81ADB">
      <w:pPr>
        <w:jc w:val="both"/>
      </w:pPr>
      <w:r>
        <w:t>3) w przypadku odstąpienia od umowy przez którąkolwiek ze stron z przyczyn zależnych od Wykonawcy -  wysokości 20% wartości wskazanej w § 3 ust. 4.</w:t>
      </w:r>
    </w:p>
    <w:p w14:paraId="7F51B432" w14:textId="77777777" w:rsidR="00A81ADB" w:rsidRDefault="00A81ADB" w:rsidP="00A81ADB">
      <w:pPr>
        <w:jc w:val="both"/>
      </w:pPr>
      <w:r>
        <w:lastRenderedPageBreak/>
        <w:t>2.Wykonawca upoważnia Zamawiającego do potrącenia nałożonych kar umownych z przedłożonej do zapłaty faktury. W przypadku braku pokrycia nałożonych kar umownych w fakturze lub w razie braku faktury, Wykonawca zobowiązany jest do uregulowania kary  umownej lub jej niepotrąconej części w terminie 14 dni od dnia zawiadomienia o jej nałożeniu.</w:t>
      </w:r>
    </w:p>
    <w:p w14:paraId="7C7AEC07" w14:textId="77777777" w:rsidR="00A81ADB" w:rsidRDefault="00A81ADB" w:rsidP="00A81ADB">
      <w:pPr>
        <w:jc w:val="both"/>
      </w:pPr>
      <w:r>
        <w:t>3. Jeżeli Wykonawca narazi Zamawiającego na szkody o wartości większej niż przewidują kary   umowne w związku z niedotrzymaniem warunków umowy, Zamawiający zastrzega sobie   możliwość dochodzenia odszkodowania uzupełniającego na zasadach określonych w Kodeksie cywilnym.</w:t>
      </w:r>
    </w:p>
    <w:p w14:paraId="12BDD124" w14:textId="77777777" w:rsidR="00A81ADB" w:rsidRDefault="00A81ADB" w:rsidP="00A81ADB">
      <w:pPr>
        <w:jc w:val="center"/>
      </w:pPr>
      <w:r>
        <w:t>§ 7</w:t>
      </w:r>
    </w:p>
    <w:p w14:paraId="170D0AA7" w14:textId="77777777" w:rsidR="00A81ADB" w:rsidRDefault="00A81ADB" w:rsidP="00A81ADB">
      <w:pPr>
        <w:jc w:val="center"/>
      </w:pPr>
      <w:r>
        <w:t>Odstąpienie od umowy</w:t>
      </w:r>
    </w:p>
    <w:p w14:paraId="6A5E6176" w14:textId="77777777" w:rsidR="00A81ADB" w:rsidRDefault="00A81ADB" w:rsidP="00A81ADB">
      <w:pPr>
        <w:jc w:val="both"/>
      </w:pPr>
      <w:r>
        <w:t>1. W razie zaistnienia istotnej zmiany okoliczności powodującej, że wykonanie umowy nie leży w interesie Zamawiającego, czego nie można było przewidzieć w chwili zawarcia umowy, Zamawiający może odstąpić od umowy w terminie 14 dni od powzięcia wiadomości o tych okolicznościach. Wykonawca może żądać wyłącznie wynagrodzenia należnego mu z tytułu wykonania części umowy.</w:t>
      </w:r>
    </w:p>
    <w:p w14:paraId="41CDDFEE" w14:textId="77777777" w:rsidR="00A81ADB" w:rsidRDefault="00A81ADB" w:rsidP="00A81ADB">
      <w:pPr>
        <w:jc w:val="both"/>
      </w:pPr>
      <w:r>
        <w:t>2. Zamawiającemu przysługuje prawo odstąpienia od umowy w następujących  przypadkach:</w:t>
      </w:r>
    </w:p>
    <w:p w14:paraId="1214952A" w14:textId="77777777" w:rsidR="00A81ADB" w:rsidRDefault="00A81ADB" w:rsidP="00A81ADB">
      <w:pPr>
        <w:jc w:val="both"/>
      </w:pPr>
      <w:r>
        <w:t>1) wydania nakazu zajęcia majątku Wykonawcy uniemożliwiającego dalszą realizację umowy,</w:t>
      </w:r>
    </w:p>
    <w:p w14:paraId="3AAB2EB8" w14:textId="77777777" w:rsidR="00A81ADB" w:rsidRDefault="00A81ADB" w:rsidP="00A81ADB">
      <w:pPr>
        <w:jc w:val="both"/>
      </w:pPr>
      <w:r>
        <w:t>2) gdy Wykonawca nie rozpoczął wykonania zamówienia bez uzasadnionych przyczyn oraz ich nie kontynuuje mimo wezwania Zamawiającego,</w:t>
      </w:r>
    </w:p>
    <w:p w14:paraId="542C271A" w14:textId="77777777" w:rsidR="00A81ADB" w:rsidRDefault="00A81ADB" w:rsidP="00A81ADB">
      <w:pPr>
        <w:jc w:val="both"/>
      </w:pPr>
      <w:r>
        <w:t>3) gdy zwłoka Wykonawcy w wykonaniu zamówienia trwać będzie dłużej niż 14 dni roboczych,</w:t>
      </w:r>
    </w:p>
    <w:p w14:paraId="3CE4FD9E" w14:textId="77777777" w:rsidR="00A81ADB" w:rsidRDefault="00A81ADB" w:rsidP="00A81ADB">
      <w:pPr>
        <w:jc w:val="both"/>
      </w:pPr>
      <w:r>
        <w:t>4) gdy Wykonawca pomimo uprzedniego pisemnego zastrzeżenia Zamawiającego                           i wezwania do realizacji warunków umowy nie wykonuje zamówienia zgodnie z warunkami umownymi lub zaniedbuje zobowiązania umowne,</w:t>
      </w:r>
    </w:p>
    <w:p w14:paraId="37E262D3" w14:textId="77777777" w:rsidR="00A81ADB" w:rsidRDefault="00A81ADB" w:rsidP="00A81ADB">
      <w:pPr>
        <w:jc w:val="both"/>
      </w:pPr>
      <w:r>
        <w:t>5) gdy wartość nałożonych kar umownych przekroczy 20% wartości umowy brutto, określonej w § 3 ust.4.</w:t>
      </w:r>
    </w:p>
    <w:p w14:paraId="02F61CFC" w14:textId="77777777" w:rsidR="00A81ADB" w:rsidRDefault="00A81ADB" w:rsidP="00A81ADB">
      <w:pPr>
        <w:jc w:val="both"/>
      </w:pPr>
      <w:r>
        <w:t>1. Oświadczenie o odstąpieniu od umowy wymaga formy pisemnej. Oświadczenie doręcza się za zwrotnym potwierdzeniem odbioru.</w:t>
      </w:r>
    </w:p>
    <w:p w14:paraId="36C2AB57" w14:textId="77777777" w:rsidR="00A81ADB" w:rsidRDefault="00A81ADB" w:rsidP="00A81ADB">
      <w:pPr>
        <w:jc w:val="both"/>
      </w:pPr>
      <w:r>
        <w:t>2. W przypadku odstąpienia od umowy Wykonawca obowiązany jest niezwłocznie przerwać dostaw i dokonać w terminie 14 dni inwentaryzacji przeprowadzonych dostaw z udziałem Zamawiającego. Jeżeli w ww. terminie Wykonawca nie weźmie udziału w inwentaryzacji, Zamawiający zastrzega sobie prawo wykonania inwentaryzacji przeprowadzonych dostaw bez udziału Wykonawcy.</w:t>
      </w:r>
    </w:p>
    <w:p w14:paraId="6534007F" w14:textId="77777777" w:rsidR="00A81ADB" w:rsidRDefault="00A81ADB" w:rsidP="00A81ADB">
      <w:pPr>
        <w:jc w:val="both"/>
      </w:pPr>
    </w:p>
    <w:p w14:paraId="1703FB74" w14:textId="77777777" w:rsidR="00A81ADB" w:rsidRDefault="00A81ADB" w:rsidP="00A81ADB">
      <w:pPr>
        <w:jc w:val="center"/>
      </w:pPr>
      <w:r>
        <w:t>§ 8</w:t>
      </w:r>
    </w:p>
    <w:p w14:paraId="0ED25986" w14:textId="77777777" w:rsidR="00A81ADB" w:rsidRDefault="00A81ADB" w:rsidP="00A81ADB">
      <w:pPr>
        <w:jc w:val="center"/>
      </w:pPr>
      <w:r>
        <w:t>Poufność i dane osobowe</w:t>
      </w:r>
    </w:p>
    <w:p w14:paraId="36C12EFD" w14:textId="77777777" w:rsidR="00A81ADB" w:rsidRDefault="00A81ADB" w:rsidP="00A81ADB">
      <w:pPr>
        <w:jc w:val="both"/>
      </w:pPr>
      <w:r>
        <w:t>1. Wykonawca zobowiązuje się do nieujawniania jakichkolwiek informacji związanych z zawarciem i treścią niniejszej umowy, jak również jakichkolwiek informacji uzyskanych w toku wykonania niniejszej umowy.</w:t>
      </w:r>
    </w:p>
    <w:p w14:paraId="2C347A6D" w14:textId="77777777" w:rsidR="00A81ADB" w:rsidRDefault="00A81ADB" w:rsidP="00A81ADB">
      <w:pPr>
        <w:jc w:val="both"/>
      </w:pPr>
      <w:r>
        <w:t>2. 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ustawą o ochronie danych osobowych oraz rozporządzeniem Parlamentu Europejskiego i Rady (UE) 2016/679 z dnia 27 kwietnia 2016 r. w sprawie ochrony osób fizycznych w związku  z przetwarzaniem danych osobowych i w sprawie swobodnego przepływu takich danych oraz uchylenia dyrektywy 95/46/WE.</w:t>
      </w:r>
    </w:p>
    <w:p w14:paraId="74496B41" w14:textId="77777777" w:rsidR="00A81ADB" w:rsidRDefault="00A81ADB" w:rsidP="00A81ADB">
      <w:pPr>
        <w:jc w:val="both"/>
      </w:pPr>
      <w:r>
        <w:lastRenderedPageBreak/>
        <w:t>3. Strony zobowiązują się do stosowania wytycznych lub interpretacji, wydanych przez polski organ nadzoru lub unijny organ doradczy zajmujący się ochroną danych osobowych dotyczących przetwarzania i ochrony danych osobowych.</w:t>
      </w:r>
    </w:p>
    <w:p w14:paraId="3FA49DA4" w14:textId="77777777" w:rsidR="00A81ADB" w:rsidRDefault="00A81ADB" w:rsidP="00A81ADB">
      <w:pPr>
        <w:jc w:val="both"/>
      </w:pPr>
      <w:r>
        <w:t>4. 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29406E54" w14:textId="77777777" w:rsidR="00A81ADB" w:rsidRDefault="00A81ADB" w:rsidP="00A81ADB">
      <w:pPr>
        <w:jc w:val="both"/>
      </w:pPr>
      <w:r>
        <w:t>5. Strony oświadczają, że dane osobowe ich przedstawicieli uzyskane w związku z realizacją umowy, zostaną wykorzystane wyłącznie w celu realizacji jej przedmiotu i tak długo jak jest to niezbędne do jej wykonania.</w:t>
      </w:r>
    </w:p>
    <w:p w14:paraId="27D54683" w14:textId="77777777" w:rsidR="00A81ADB" w:rsidRDefault="00A81ADB" w:rsidP="00A81ADB">
      <w:pPr>
        <w:jc w:val="center"/>
      </w:pPr>
      <w:r>
        <w:t>§ 9</w:t>
      </w:r>
    </w:p>
    <w:p w14:paraId="3BFED9B2" w14:textId="77777777" w:rsidR="00A81ADB" w:rsidRDefault="00A81ADB" w:rsidP="00A81ADB">
      <w:pPr>
        <w:jc w:val="center"/>
      </w:pPr>
      <w:r>
        <w:t>Zmiana umowy</w:t>
      </w:r>
    </w:p>
    <w:p w14:paraId="3AF24DCB" w14:textId="77777777" w:rsidR="00A81ADB" w:rsidRDefault="00A81ADB" w:rsidP="00A81ADB">
      <w:pPr>
        <w:jc w:val="both"/>
      </w:pPr>
      <w:r>
        <w:t>Wszelkie zmiany niniejszej umowy wymagają zachowania formy pisemnej pod rygorem nieważności.</w:t>
      </w:r>
    </w:p>
    <w:p w14:paraId="7C9F2D33" w14:textId="77777777" w:rsidR="00A81ADB" w:rsidRDefault="00A81ADB" w:rsidP="00A81ADB">
      <w:pPr>
        <w:jc w:val="center"/>
      </w:pPr>
      <w:r>
        <w:t>§ 10</w:t>
      </w:r>
    </w:p>
    <w:p w14:paraId="0195F02C" w14:textId="77777777" w:rsidR="00A81ADB" w:rsidRDefault="00A81ADB" w:rsidP="00A81ADB">
      <w:pPr>
        <w:jc w:val="center"/>
      </w:pPr>
      <w:r>
        <w:t>Cesja wierzytelności</w:t>
      </w:r>
    </w:p>
    <w:p w14:paraId="702B7829" w14:textId="77777777" w:rsidR="00A81ADB" w:rsidRDefault="00A81ADB" w:rsidP="00A81ADB">
      <w:pPr>
        <w:jc w:val="both"/>
      </w:pPr>
      <w:r>
        <w:t xml:space="preserve">Wykonawca, pod rygorem nieważności, nie może dokonać cesji wierzytelności wynikających </w:t>
      </w:r>
    </w:p>
    <w:p w14:paraId="4EADB53B" w14:textId="77777777" w:rsidR="00A81ADB" w:rsidRDefault="00A81ADB" w:rsidP="00A81ADB">
      <w:pPr>
        <w:jc w:val="both"/>
      </w:pPr>
      <w:r>
        <w:t>z niniejszej umowy bez pisemnej zgody zamawiającego.</w:t>
      </w:r>
    </w:p>
    <w:p w14:paraId="790E72DE" w14:textId="77777777" w:rsidR="00A81ADB" w:rsidRDefault="00A81ADB" w:rsidP="00A81ADB">
      <w:pPr>
        <w:jc w:val="both"/>
      </w:pPr>
    </w:p>
    <w:p w14:paraId="3A59B811" w14:textId="77777777" w:rsidR="00A81ADB" w:rsidRDefault="00A81ADB" w:rsidP="00A81ADB">
      <w:pPr>
        <w:jc w:val="center"/>
      </w:pPr>
      <w:r>
        <w:t>§ 11</w:t>
      </w:r>
    </w:p>
    <w:p w14:paraId="1EF7431D" w14:textId="77777777" w:rsidR="00A81ADB" w:rsidRDefault="00A81ADB" w:rsidP="00A81ADB">
      <w:pPr>
        <w:jc w:val="center"/>
      </w:pPr>
      <w:r>
        <w:t>Postanowienia końcowe</w:t>
      </w:r>
    </w:p>
    <w:p w14:paraId="0ED66856" w14:textId="77777777" w:rsidR="00A81ADB" w:rsidRDefault="00A81ADB" w:rsidP="00A81ADB">
      <w:pPr>
        <w:jc w:val="both"/>
      </w:pPr>
      <w:r>
        <w:t>1. W sprawach nieuregulowanych niniejszą umową mają zastosowanie odpowiednio przepisy Kodeksu cywilnego i innych przepisów prawa obowiązujących w tym zakresie.</w:t>
      </w:r>
    </w:p>
    <w:p w14:paraId="526D5294" w14:textId="77777777" w:rsidR="00A81ADB" w:rsidRDefault="00A81ADB" w:rsidP="00A81ADB">
      <w:pPr>
        <w:jc w:val="both"/>
      </w:pPr>
      <w:r>
        <w:t>2. Wszelkie ewentualne spory związane z realizacją umowy rozstrzyga sąd właściwy miejscowo dla Zamawiającego.</w:t>
      </w:r>
    </w:p>
    <w:p w14:paraId="4705DF77" w14:textId="77777777" w:rsidR="00A81ADB" w:rsidRDefault="00A81ADB" w:rsidP="00A81ADB">
      <w:pPr>
        <w:jc w:val="both"/>
      </w:pPr>
      <w:r>
        <w:t>3. Strony ustalają następujące adresy do doręczeń dla celów związanych z niniejszą umową:</w:t>
      </w:r>
    </w:p>
    <w:p w14:paraId="475AC10E" w14:textId="77777777" w:rsidR="00A81ADB" w:rsidRDefault="00A81ADB" w:rsidP="00A81ADB">
      <w:pPr>
        <w:jc w:val="both"/>
      </w:pPr>
      <w:r>
        <w:t>- Zamawiający: ul. Zjednoczenia 10, 41-500 Chorzów</w:t>
      </w:r>
    </w:p>
    <w:p w14:paraId="7FAD1458" w14:textId="77777777" w:rsidR="00A81ADB" w:rsidRDefault="00A81ADB" w:rsidP="00A81ADB">
      <w:pPr>
        <w:jc w:val="both"/>
      </w:pPr>
      <w:r>
        <w:t>- Wykonawca: …………………………………………………………..</w:t>
      </w:r>
    </w:p>
    <w:p w14:paraId="2DF26124" w14:textId="77777777" w:rsidR="00A81ADB" w:rsidRDefault="00A81ADB" w:rsidP="00A81ADB">
      <w:pPr>
        <w:jc w:val="both"/>
      </w:pPr>
      <w:r>
        <w:t>4. Każda ze Stron zobowiązuje się do niezwłocznego zawiadamiania drugiej Strony o wszelkich zmianach adresów do doręczeń pod rygorem uznania doręczenia na ostatni wskazany adres do doręczeń za skuteczne.</w:t>
      </w:r>
    </w:p>
    <w:p w14:paraId="46856E94" w14:textId="77777777" w:rsidR="00A81ADB" w:rsidRDefault="00A81ADB" w:rsidP="00A81ADB">
      <w:pPr>
        <w:jc w:val="both"/>
      </w:pPr>
      <w:r>
        <w:t>5. Umowę sporządzono w dwóch jednobrzmiących egzemplarzach, po jednym dla każdej ze stron.</w:t>
      </w:r>
    </w:p>
    <w:p w14:paraId="07F00F11" w14:textId="41DDC9C4" w:rsidR="00A81ADB" w:rsidRDefault="00A81ADB" w:rsidP="00A81ADB">
      <w:pPr>
        <w:jc w:val="both"/>
      </w:pPr>
      <w:r>
        <w:t>6. Integralną część umowy stanowi Załącznik nr 1</w:t>
      </w:r>
      <w:r w:rsidR="00AA1E93">
        <w:t xml:space="preserve"> do SWZ</w:t>
      </w:r>
      <w:r>
        <w:t xml:space="preserve"> - "Formularz ofertowy" oraz </w:t>
      </w:r>
      <w:r w:rsidR="00EE47A7">
        <w:t>Z</w:t>
      </w:r>
      <w:r w:rsidR="00AA1E93">
        <w:t xml:space="preserve">ałącznik nr 3 do SWZ </w:t>
      </w:r>
      <w:r>
        <w:t>"</w:t>
      </w:r>
      <w:r w:rsidR="002C64B1">
        <w:t>Parametry techniczne – Opis – Parametry do oceny”</w:t>
      </w:r>
      <w:r w:rsidR="00AA1E93">
        <w:t>.</w:t>
      </w:r>
    </w:p>
    <w:p w14:paraId="1F7EB6DA" w14:textId="77777777" w:rsidR="00A81ADB" w:rsidRDefault="00A81ADB" w:rsidP="00A81ADB">
      <w:pPr>
        <w:jc w:val="both"/>
      </w:pPr>
    </w:p>
    <w:p w14:paraId="5B397B19" w14:textId="77777777" w:rsidR="00A81ADB" w:rsidRDefault="00A81ADB" w:rsidP="00A81ADB">
      <w:pPr>
        <w:jc w:val="both"/>
      </w:pPr>
    </w:p>
    <w:p w14:paraId="473446DF" w14:textId="77777777" w:rsidR="00A81ADB" w:rsidRDefault="00A81ADB" w:rsidP="00A81ADB">
      <w:pPr>
        <w:jc w:val="both"/>
      </w:pPr>
    </w:p>
    <w:p w14:paraId="3B8FBC38" w14:textId="77777777" w:rsidR="00A81ADB" w:rsidRDefault="00A81ADB" w:rsidP="00A81ADB">
      <w:pPr>
        <w:jc w:val="both"/>
      </w:pPr>
      <w:r>
        <w:tab/>
        <w:t xml:space="preserve"> </w:t>
      </w:r>
      <w:r>
        <w:tab/>
      </w:r>
    </w:p>
    <w:p w14:paraId="143476B4" w14:textId="77777777" w:rsidR="00A81ADB" w:rsidRDefault="00A81ADB" w:rsidP="00A81ADB">
      <w:pPr>
        <w:jc w:val="both"/>
      </w:pPr>
    </w:p>
    <w:p w14:paraId="3BBAA05F" w14:textId="77777777" w:rsidR="00A81ADB" w:rsidRDefault="00A81ADB" w:rsidP="00A81ADB">
      <w:pPr>
        <w:jc w:val="both"/>
      </w:pPr>
      <w:r>
        <w:t xml:space="preserve"> 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</w:t>
      </w:r>
    </w:p>
    <w:p w14:paraId="01A73335" w14:textId="77777777" w:rsidR="00A81ADB" w:rsidRDefault="00A81ADB" w:rsidP="00A81ADB">
      <w:pPr>
        <w:jc w:val="both"/>
      </w:pPr>
      <w:r>
        <w:t>ZAMAWIAJĄCY                                                                                   WYKONAWCA</w:t>
      </w:r>
    </w:p>
    <w:p w14:paraId="066431CD" w14:textId="77777777" w:rsidR="00A81ADB" w:rsidRDefault="00A81ADB" w:rsidP="00A81ADB">
      <w:pPr>
        <w:jc w:val="both"/>
      </w:pPr>
      <w:r>
        <w:tab/>
      </w:r>
      <w:r>
        <w:tab/>
      </w:r>
      <w:r>
        <w:tab/>
      </w:r>
      <w:r>
        <w:tab/>
      </w:r>
    </w:p>
    <w:p w14:paraId="2F46FD98" w14:textId="28097119" w:rsidR="002F798A" w:rsidRPr="00A03A02" w:rsidRDefault="002F798A" w:rsidP="00A03A02"/>
    <w:sectPr w:rsidR="002F798A" w:rsidRPr="00A03A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FBAA7" w14:textId="77777777" w:rsidR="00A80EE7" w:rsidRDefault="00A80EE7" w:rsidP="00A80EE7">
      <w:r>
        <w:separator/>
      </w:r>
    </w:p>
  </w:endnote>
  <w:endnote w:type="continuationSeparator" w:id="0">
    <w:p w14:paraId="5F22737A" w14:textId="77777777" w:rsidR="00A80EE7" w:rsidRDefault="00A80EE7" w:rsidP="00A8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1A1FF" w14:textId="77777777" w:rsidR="00A80EE7" w:rsidRDefault="00A80EE7" w:rsidP="00A80EE7">
      <w:r>
        <w:separator/>
      </w:r>
    </w:p>
  </w:footnote>
  <w:footnote w:type="continuationSeparator" w:id="0">
    <w:p w14:paraId="74879E92" w14:textId="77777777" w:rsidR="00A80EE7" w:rsidRDefault="00A80EE7" w:rsidP="00A80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9AD08" w14:textId="22E6C475" w:rsidR="00A80EE7" w:rsidRPr="00517B2C" w:rsidRDefault="00517B2C" w:rsidP="00517B2C">
    <w:pPr>
      <w:pStyle w:val="Nagwek"/>
      <w:jc w:val="right"/>
      <w:rPr>
        <w:sz w:val="22"/>
        <w:szCs w:val="22"/>
      </w:rPr>
    </w:pPr>
    <w:r w:rsidRPr="00517B2C">
      <w:rPr>
        <w:sz w:val="22"/>
        <w:szCs w:val="22"/>
      </w:rPr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93F"/>
    <w:rsid w:val="000E2A10"/>
    <w:rsid w:val="00203486"/>
    <w:rsid w:val="002C64B1"/>
    <w:rsid w:val="002F798A"/>
    <w:rsid w:val="0039638F"/>
    <w:rsid w:val="004D0BD1"/>
    <w:rsid w:val="004E5397"/>
    <w:rsid w:val="0050296F"/>
    <w:rsid w:val="00517B2C"/>
    <w:rsid w:val="00596D6C"/>
    <w:rsid w:val="005B12F0"/>
    <w:rsid w:val="005C5D02"/>
    <w:rsid w:val="005D2AAC"/>
    <w:rsid w:val="00725235"/>
    <w:rsid w:val="0086193F"/>
    <w:rsid w:val="008B2DC9"/>
    <w:rsid w:val="008E1D06"/>
    <w:rsid w:val="00A03A02"/>
    <w:rsid w:val="00A47C65"/>
    <w:rsid w:val="00A80EE7"/>
    <w:rsid w:val="00A81ADB"/>
    <w:rsid w:val="00AA1E93"/>
    <w:rsid w:val="00B302B7"/>
    <w:rsid w:val="00B9390E"/>
    <w:rsid w:val="00BD712E"/>
    <w:rsid w:val="00C17F46"/>
    <w:rsid w:val="00C91246"/>
    <w:rsid w:val="00C92B74"/>
    <w:rsid w:val="00D6217F"/>
    <w:rsid w:val="00D96F3F"/>
    <w:rsid w:val="00DC0C85"/>
    <w:rsid w:val="00E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A0932"/>
  <w15:chartTrackingRefBased/>
  <w15:docId w15:val="{A6B53C76-830E-489A-AF26-789F95E6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1AD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A80E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80EE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5</Pages>
  <Words>1770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 Specjalistyczny</cp:lastModifiedBy>
  <cp:revision>11</cp:revision>
  <cp:lastPrinted>1899-12-31T23:00:00Z</cp:lastPrinted>
  <dcterms:created xsi:type="dcterms:W3CDTF">2021-06-01T08:50:00Z</dcterms:created>
  <dcterms:modified xsi:type="dcterms:W3CDTF">2021-06-02T11:01:00Z</dcterms:modified>
</cp:coreProperties>
</file>