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8D98F" w14:textId="77777777" w:rsidR="005B28CC" w:rsidRDefault="005B28CC">
      <w:pPr>
        <w:jc w:val="center"/>
        <w:rPr>
          <w:b/>
          <w:bCs/>
          <w:sz w:val="22"/>
          <w:szCs w:val="22"/>
        </w:rPr>
      </w:pPr>
    </w:p>
    <w:p w14:paraId="56FF17D8" w14:textId="77777777" w:rsidR="005B28CC" w:rsidRPr="006213FF" w:rsidRDefault="0036448A">
      <w:pPr>
        <w:jc w:val="center"/>
        <w:rPr>
          <w:bCs/>
          <w:sz w:val="22"/>
          <w:szCs w:val="22"/>
        </w:rPr>
      </w:pPr>
      <w:r w:rsidRPr="006213FF">
        <w:rPr>
          <w:bCs/>
          <w:sz w:val="22"/>
          <w:szCs w:val="22"/>
        </w:rPr>
        <w:t>UMOWA nr …  WZÓR</w:t>
      </w:r>
    </w:p>
    <w:p w14:paraId="13428B98" w14:textId="77777777" w:rsidR="005B28CC" w:rsidRDefault="005B28CC">
      <w:pPr>
        <w:jc w:val="center"/>
        <w:rPr>
          <w:b/>
          <w:bCs/>
          <w:sz w:val="22"/>
          <w:szCs w:val="22"/>
        </w:rPr>
      </w:pPr>
    </w:p>
    <w:p w14:paraId="7AF1FCB0" w14:textId="77777777" w:rsidR="00BB6E85" w:rsidRDefault="00BB6E85">
      <w:pPr>
        <w:jc w:val="both"/>
        <w:rPr>
          <w:sz w:val="22"/>
          <w:szCs w:val="22"/>
        </w:rPr>
      </w:pPr>
    </w:p>
    <w:p w14:paraId="3077EE2A" w14:textId="77777777" w:rsidR="00BB6E85" w:rsidRDefault="00BB6E85">
      <w:pPr>
        <w:jc w:val="both"/>
        <w:rPr>
          <w:sz w:val="22"/>
          <w:szCs w:val="22"/>
        </w:rPr>
      </w:pPr>
      <w:r w:rsidRPr="00BB6E85">
        <w:rPr>
          <w:sz w:val="22"/>
          <w:szCs w:val="22"/>
        </w:rPr>
        <w:t>zawarta w dniu …………….. 2021 r. w Chorzowie,  pomiędzy:</w:t>
      </w:r>
    </w:p>
    <w:p w14:paraId="03F88F69" w14:textId="77777777" w:rsidR="00BB6E85" w:rsidRDefault="00BB6E85">
      <w:pPr>
        <w:jc w:val="both"/>
        <w:rPr>
          <w:sz w:val="22"/>
          <w:szCs w:val="22"/>
        </w:rPr>
      </w:pPr>
    </w:p>
    <w:p w14:paraId="71A273ED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Szpitalem Specjalistycznym w Chorzowie, z siedzibą w Chorzowie, przy ul. Zjednoczenia 10, 41-500 Chorzów, wpisanym do Rejestru Stowarzyszeń, innych Organizacji Społecznych i Zawodowych, Fundacji oraz Samodzielnych Publicznych Zakładów Opieki Zdrowotnej prowadzonego przez Sąd Rejonowy Katowice-Wschód w Katowicach Wydział VIII Gospodarczy Krajowego Rejestru Sadowego pod numerem KRS: 0000050560, REGON: 271503395, NIP: 6272323217, </w:t>
      </w:r>
    </w:p>
    <w:p w14:paraId="00464190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>zwanym w dalszej treści umowy "Zamawiającym",</w:t>
      </w:r>
    </w:p>
    <w:p w14:paraId="224DEB89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>który reprezentuje:</w:t>
      </w:r>
    </w:p>
    <w:p w14:paraId="22519F6B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>Tomasz Pawlak - Dyrektor Szpitala,</w:t>
      </w:r>
    </w:p>
    <w:p w14:paraId="11EA9CF8" w14:textId="77777777" w:rsidR="005B28CC" w:rsidRDefault="005B28CC">
      <w:pPr>
        <w:jc w:val="both"/>
        <w:rPr>
          <w:sz w:val="22"/>
          <w:szCs w:val="22"/>
        </w:rPr>
      </w:pPr>
    </w:p>
    <w:p w14:paraId="70947FD4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</w:p>
    <w:p w14:paraId="0BF8C887" w14:textId="77777777" w:rsidR="005B28CC" w:rsidRDefault="005B28CC">
      <w:pPr>
        <w:jc w:val="both"/>
        <w:rPr>
          <w:sz w:val="22"/>
          <w:szCs w:val="22"/>
        </w:rPr>
      </w:pPr>
    </w:p>
    <w:p w14:paraId="623194B8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……………………………, z siedzibą …………………, przy ul. …………………., ……………, wpisaną do ……………………………….., </w:t>
      </w:r>
    </w:p>
    <w:p w14:paraId="23234118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REGON: ……………., NIP: ……………………., </w:t>
      </w:r>
    </w:p>
    <w:p w14:paraId="1A84FEED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>zwanym w dalszej treści umowy "Wykonawcą",</w:t>
      </w:r>
    </w:p>
    <w:p w14:paraId="7B348F54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>który reprezentuje:</w:t>
      </w:r>
    </w:p>
    <w:p w14:paraId="2A6B836D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 - …………………………….,</w:t>
      </w:r>
    </w:p>
    <w:p w14:paraId="3220A766" w14:textId="77777777" w:rsidR="005B28CC" w:rsidRDefault="005B28CC">
      <w:pPr>
        <w:jc w:val="both"/>
        <w:rPr>
          <w:sz w:val="22"/>
          <w:szCs w:val="22"/>
        </w:rPr>
      </w:pPr>
    </w:p>
    <w:p w14:paraId="29C2C534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>łącznie zwanymi dalej Stronami i każda z osobna Stroną.</w:t>
      </w:r>
    </w:p>
    <w:p w14:paraId="30142ADE" w14:textId="77777777" w:rsidR="005B28CC" w:rsidRDefault="005B28CC">
      <w:pPr>
        <w:jc w:val="both"/>
        <w:rPr>
          <w:kern w:val="3"/>
          <w:sz w:val="22"/>
          <w:szCs w:val="22"/>
        </w:rPr>
      </w:pPr>
    </w:p>
    <w:p w14:paraId="10BD4B5C" w14:textId="77777777" w:rsidR="005B28CC" w:rsidRDefault="005B28CC">
      <w:pPr>
        <w:jc w:val="center"/>
        <w:rPr>
          <w:b/>
          <w:kern w:val="3"/>
          <w:sz w:val="22"/>
          <w:szCs w:val="22"/>
        </w:rPr>
      </w:pPr>
    </w:p>
    <w:p w14:paraId="4900D18D" w14:textId="77777777" w:rsidR="005B28CC" w:rsidRDefault="0036448A">
      <w:pPr>
        <w:jc w:val="center"/>
        <w:rPr>
          <w:b/>
          <w:kern w:val="3"/>
          <w:sz w:val="22"/>
          <w:szCs w:val="22"/>
        </w:rPr>
      </w:pPr>
      <w:r>
        <w:rPr>
          <w:b/>
          <w:kern w:val="3"/>
          <w:sz w:val="22"/>
          <w:szCs w:val="22"/>
        </w:rPr>
        <w:t>Preambuła</w:t>
      </w:r>
    </w:p>
    <w:p w14:paraId="3F73F2DA" w14:textId="77777777" w:rsidR="005B28CC" w:rsidRDefault="005B28CC">
      <w:pPr>
        <w:jc w:val="both"/>
        <w:rPr>
          <w:kern w:val="3"/>
          <w:sz w:val="22"/>
          <w:szCs w:val="22"/>
        </w:rPr>
      </w:pPr>
    </w:p>
    <w:p w14:paraId="5E386CDC" w14:textId="77777777" w:rsidR="005B28CC" w:rsidRDefault="0036448A">
      <w:pPr>
        <w:jc w:val="both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>W wyniku przeprowadzonego postępowania o udzie</w:t>
      </w:r>
      <w:r w:rsidR="006A6D69">
        <w:rPr>
          <w:kern w:val="3"/>
          <w:sz w:val="22"/>
          <w:szCs w:val="22"/>
        </w:rPr>
        <w:t>lenie zamówienia publicznego na "</w:t>
      </w:r>
      <w:r w:rsidR="006213FF" w:rsidRPr="006213FF">
        <w:rPr>
          <w:kern w:val="3"/>
          <w:sz w:val="22"/>
          <w:szCs w:val="22"/>
        </w:rPr>
        <w:t>Dostaw</w:t>
      </w:r>
      <w:r w:rsidR="006213FF">
        <w:rPr>
          <w:kern w:val="3"/>
          <w:sz w:val="22"/>
          <w:szCs w:val="22"/>
        </w:rPr>
        <w:t>ę</w:t>
      </w:r>
      <w:r w:rsidR="006213FF" w:rsidRPr="006213FF">
        <w:rPr>
          <w:kern w:val="3"/>
          <w:sz w:val="22"/>
          <w:szCs w:val="22"/>
        </w:rPr>
        <w:t xml:space="preserve"> aparatu RTG dla Szpitala Specjalistycznego w Chorzowie</w:t>
      </w:r>
      <w:r w:rsidR="006A6D69">
        <w:rPr>
          <w:kern w:val="3"/>
          <w:sz w:val="22"/>
          <w:szCs w:val="22"/>
        </w:rPr>
        <w:t xml:space="preserve">", </w:t>
      </w:r>
      <w:r>
        <w:rPr>
          <w:kern w:val="3"/>
          <w:sz w:val="22"/>
          <w:szCs w:val="22"/>
        </w:rPr>
        <w:t xml:space="preserve">na podstawie art. 275 ustawy z dnia 11 września 2019 r. - Prawo zamówień publicznych (Dz. U. z  2019 r. poz. 2019 z </w:t>
      </w:r>
      <w:proofErr w:type="spellStart"/>
      <w:r>
        <w:rPr>
          <w:kern w:val="3"/>
          <w:sz w:val="22"/>
          <w:szCs w:val="22"/>
        </w:rPr>
        <w:t>późn</w:t>
      </w:r>
      <w:proofErr w:type="spellEnd"/>
      <w:r>
        <w:rPr>
          <w:kern w:val="3"/>
          <w:sz w:val="22"/>
          <w:szCs w:val="22"/>
        </w:rPr>
        <w:t xml:space="preserve">. zm.), znak sprawy </w:t>
      </w:r>
      <w:r w:rsidR="006213FF" w:rsidRPr="006213FF">
        <w:rPr>
          <w:kern w:val="3"/>
          <w:sz w:val="22"/>
          <w:szCs w:val="22"/>
        </w:rPr>
        <w:t>TP/RII/12/21</w:t>
      </w:r>
      <w:r>
        <w:rPr>
          <w:kern w:val="3"/>
          <w:sz w:val="22"/>
          <w:szCs w:val="22"/>
        </w:rPr>
        <w:t>, zostaje zawarta niniejsza umowa [dalej: Umowa].</w:t>
      </w:r>
    </w:p>
    <w:p w14:paraId="35B521B1" w14:textId="77777777" w:rsidR="005B28CC" w:rsidRDefault="005B28CC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00DA611D" w14:textId="77777777" w:rsidR="005B28CC" w:rsidRDefault="0036448A">
      <w:pPr>
        <w:spacing w:line="276" w:lineRule="auto"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§ 1</w:t>
      </w:r>
    </w:p>
    <w:p w14:paraId="54CC58E5" w14:textId="77777777" w:rsidR="005B28CC" w:rsidRDefault="0036448A">
      <w:pPr>
        <w:spacing w:line="276" w:lineRule="auto"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Oświadczenia Stron</w:t>
      </w:r>
    </w:p>
    <w:p w14:paraId="3E7B2E59" w14:textId="77777777" w:rsidR="005B28CC" w:rsidRDefault="005B28CC">
      <w:pPr>
        <w:spacing w:line="276" w:lineRule="auto"/>
        <w:jc w:val="center"/>
        <w:rPr>
          <w:b/>
          <w:sz w:val="22"/>
          <w:szCs w:val="22"/>
          <w:lang w:eastAsia="ar-SA"/>
        </w:rPr>
      </w:pPr>
    </w:p>
    <w:p w14:paraId="16ADD384" w14:textId="77777777" w:rsidR="005B28CC" w:rsidRDefault="0036448A">
      <w:p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1. Strony zgodnie oświadczają, że: </w:t>
      </w:r>
    </w:p>
    <w:p w14:paraId="259837DC" w14:textId="77777777" w:rsidR="005B28CC" w:rsidRDefault="0036448A">
      <w:pPr>
        <w:pStyle w:val="Akapitzlist"/>
        <w:numPr>
          <w:ilvl w:val="0"/>
          <w:numId w:val="7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posiadają zdolność do zawarcia umowy, a osoby podpisujące niniejszą umowę są prawidłowo umocowane  do ich reprezentowania;</w:t>
      </w:r>
    </w:p>
    <w:p w14:paraId="5BA3C2A5" w14:textId="77777777" w:rsidR="005B28CC" w:rsidRDefault="0036448A">
      <w:pPr>
        <w:pStyle w:val="Akapitzlist"/>
        <w:numPr>
          <w:ilvl w:val="0"/>
          <w:numId w:val="6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zawarcie i wykonanie niniejszej umowy nie narusza w żaden sposób jakiejkolwiek umowy lub zobowiązania, których stroną są Strony, jak również nie stanowi naruszenia jakiejkolwiek decyzji administracyjnej, zarządzenia, postanowienia lub wyroku wiążącego Strony;</w:t>
      </w:r>
    </w:p>
    <w:p w14:paraId="346F17F9" w14:textId="77777777" w:rsidR="005B28CC" w:rsidRDefault="0036448A">
      <w:pPr>
        <w:pStyle w:val="Akapitzlist"/>
        <w:numPr>
          <w:ilvl w:val="0"/>
          <w:numId w:val="6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nie są im znane żadne okoliczności, które uniemożliwiają lub mogą uniemożliwić zrealizowanie postanowień niniejszej umowy.</w:t>
      </w:r>
    </w:p>
    <w:p w14:paraId="24F771BE" w14:textId="77777777" w:rsidR="005B28CC" w:rsidRDefault="0036448A">
      <w:p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2. Wykonawca oświadcza, że:</w:t>
      </w:r>
    </w:p>
    <w:p w14:paraId="43D34809" w14:textId="77777777" w:rsidR="005B28CC" w:rsidRDefault="0036448A">
      <w:pPr>
        <w:pStyle w:val="Akapitzlist"/>
        <w:numPr>
          <w:ilvl w:val="0"/>
          <w:numId w:val="9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zawarcie i wykonywanie Umowy nie stanowi naruszenia żadnych praw osób trzecich.</w:t>
      </w:r>
    </w:p>
    <w:p w14:paraId="1B7F5C16" w14:textId="77777777" w:rsidR="005B28CC" w:rsidRDefault="0036448A">
      <w:pPr>
        <w:pStyle w:val="Akapitzlist"/>
        <w:numPr>
          <w:ilvl w:val="0"/>
          <w:numId w:val="8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w przypadku jakiegokolwiek sporu prawnego o naruszenie praw osoby trzeciej, w związku </w:t>
      </w:r>
      <w:r>
        <w:rPr>
          <w:rFonts w:ascii="Times New Roman" w:hAnsi="Times New Roman"/>
          <w:lang w:eastAsia="ar-SA"/>
        </w:rPr>
        <w:br/>
        <w:t>z zawarciem i wykonywaniem Umowy, podejmie na swój koszt wszelkie działania w celu rozwiązania takiego sporu, łącznie z prowadzeniem postępowania sądowego,</w:t>
      </w:r>
    </w:p>
    <w:p w14:paraId="7FFC7129" w14:textId="77777777" w:rsidR="005B28CC" w:rsidRDefault="0036448A">
      <w:pPr>
        <w:pStyle w:val="Akapitzlist"/>
        <w:numPr>
          <w:ilvl w:val="0"/>
          <w:numId w:val="8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zobowiązuje się do naprawienia wszelkich szkód powstałych w związku z zawarciem </w:t>
      </w:r>
      <w:r>
        <w:rPr>
          <w:rFonts w:ascii="Times New Roman" w:hAnsi="Times New Roman"/>
          <w:lang w:eastAsia="ar-SA"/>
        </w:rPr>
        <w:br/>
        <w:t>i wykonywaniem Umowy, zarówno po stronie Zamawiającego, jak i osób trzecich.</w:t>
      </w:r>
    </w:p>
    <w:p w14:paraId="128E2271" w14:textId="77777777" w:rsidR="005B28CC" w:rsidRDefault="005B28CC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71CBF5EE" w14:textId="77777777" w:rsidR="005B28CC" w:rsidRDefault="005B28CC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38A6A419" w14:textId="77777777" w:rsidR="005B28CC" w:rsidRDefault="0036448A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§ 2</w:t>
      </w:r>
    </w:p>
    <w:p w14:paraId="6BF217A4" w14:textId="77777777" w:rsidR="005B28CC" w:rsidRDefault="0036448A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Przedmiot umowy</w:t>
      </w:r>
    </w:p>
    <w:p w14:paraId="4181D023" w14:textId="77777777" w:rsidR="005B28CC" w:rsidRDefault="005B28CC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2C1A9560" w14:textId="77777777" w:rsidR="005B28CC" w:rsidRDefault="0036448A">
      <w:pPr>
        <w:pStyle w:val="Standard"/>
        <w:numPr>
          <w:ilvl w:val="0"/>
          <w:numId w:val="11"/>
        </w:numPr>
        <w:spacing w:after="0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Przedmiotem umowy jest sprzedaż </w:t>
      </w:r>
      <w:r w:rsidR="006213FF" w:rsidRPr="006213FF">
        <w:rPr>
          <w:rFonts w:ascii="Times New Roman" w:hAnsi="Times New Roman"/>
        </w:rPr>
        <w:t>Aparatu RTG</w:t>
      </w:r>
      <w:r w:rsidR="006213FF">
        <w:rPr>
          <w:rFonts w:ascii="Times New Roman" w:hAnsi="Times New Roman"/>
        </w:rPr>
        <w:t xml:space="preserve"> [dalej: Przedmiot sprzedaży]</w:t>
      </w:r>
      <w:r>
        <w:rPr>
          <w:rFonts w:ascii="Times New Roman" w:hAnsi="Times New Roman"/>
        </w:rPr>
        <w:t>,</w:t>
      </w:r>
      <w:r w:rsidR="006213FF">
        <w:rPr>
          <w:rFonts w:ascii="Times New Roman" w:hAnsi="Times New Roman"/>
        </w:rPr>
        <w:t xml:space="preserve"> </w:t>
      </w:r>
      <w:r w:rsidR="006213FF" w:rsidRPr="006213FF">
        <w:rPr>
          <w:rFonts w:ascii="Times New Roman" w:hAnsi="Times New Roman"/>
        </w:rPr>
        <w:t>wraz z montażem, instalacją o</w:t>
      </w:r>
      <w:r w:rsidR="006213FF">
        <w:rPr>
          <w:rFonts w:ascii="Times New Roman" w:hAnsi="Times New Roman"/>
        </w:rPr>
        <w:t>raz wdrożeniem systemu RIS/PACS i</w:t>
      </w:r>
      <w:r w:rsidR="006213FF" w:rsidRPr="006213FF">
        <w:rPr>
          <w:rFonts w:ascii="Times New Roman" w:hAnsi="Times New Roman"/>
        </w:rPr>
        <w:t xml:space="preserve"> uruchomieniem</w:t>
      </w:r>
      <w:r w:rsidR="006213FF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zgodnie z </w:t>
      </w:r>
      <w:r w:rsidR="006213FF">
        <w:rPr>
          <w:rFonts w:ascii="Times New Roman" w:hAnsi="Times New Roman"/>
        </w:rPr>
        <w:t>ofertą złożoną do postępowania</w:t>
      </w:r>
      <w:r>
        <w:rPr>
          <w:rFonts w:ascii="Times New Roman" w:hAnsi="Times New Roman"/>
        </w:rPr>
        <w:t>.</w:t>
      </w:r>
    </w:p>
    <w:p w14:paraId="12E1425E" w14:textId="77777777" w:rsidR="005B28CC" w:rsidRDefault="0036448A">
      <w:pPr>
        <w:pStyle w:val="Standard"/>
        <w:numPr>
          <w:ilvl w:val="0"/>
          <w:numId w:val="10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Wykonawca dostarczy Przedmiot sprzedaży do siedziby Zamawiającego</w:t>
      </w:r>
      <w:r w:rsidR="006213FF">
        <w:rPr>
          <w:rFonts w:ascii="Times New Roman" w:hAnsi="Times New Roman"/>
        </w:rPr>
        <w:t xml:space="preserve"> oraz </w:t>
      </w:r>
      <w:r>
        <w:rPr>
          <w:rFonts w:ascii="Times New Roman" w:hAnsi="Times New Roman"/>
        </w:rPr>
        <w:t xml:space="preserve"> </w:t>
      </w:r>
      <w:r w:rsidR="006213FF">
        <w:rPr>
          <w:rFonts w:ascii="Times New Roman" w:hAnsi="Times New Roman"/>
        </w:rPr>
        <w:t xml:space="preserve">dokona jego </w:t>
      </w:r>
      <w:r w:rsidR="006213FF" w:rsidRPr="006213FF">
        <w:rPr>
          <w:rFonts w:ascii="Times New Roman" w:hAnsi="Times New Roman"/>
        </w:rPr>
        <w:t>montaż</w:t>
      </w:r>
      <w:r w:rsidR="006213FF">
        <w:rPr>
          <w:rFonts w:ascii="Times New Roman" w:hAnsi="Times New Roman"/>
        </w:rPr>
        <w:t>u</w:t>
      </w:r>
      <w:r w:rsidR="006213FF" w:rsidRPr="006213FF">
        <w:rPr>
          <w:rFonts w:ascii="Times New Roman" w:hAnsi="Times New Roman"/>
        </w:rPr>
        <w:t>, instalacj</w:t>
      </w:r>
      <w:r w:rsidR="006213FF">
        <w:rPr>
          <w:rFonts w:ascii="Times New Roman" w:hAnsi="Times New Roman"/>
        </w:rPr>
        <w:t>i</w:t>
      </w:r>
      <w:r w:rsidR="006213FF" w:rsidRPr="006213FF">
        <w:rPr>
          <w:rFonts w:ascii="Times New Roman" w:hAnsi="Times New Roman"/>
        </w:rPr>
        <w:t xml:space="preserve"> o</w:t>
      </w:r>
      <w:r w:rsidR="006213FF">
        <w:rPr>
          <w:rFonts w:ascii="Times New Roman" w:hAnsi="Times New Roman"/>
        </w:rPr>
        <w:t>raz wdrożenia systemu RIS/PACS i</w:t>
      </w:r>
      <w:r w:rsidR="006213FF" w:rsidRPr="006213FF">
        <w:rPr>
          <w:rFonts w:ascii="Times New Roman" w:hAnsi="Times New Roman"/>
        </w:rPr>
        <w:t xml:space="preserve"> uruchomieni</w:t>
      </w:r>
      <w:r w:rsidR="006213FF">
        <w:rPr>
          <w:rFonts w:ascii="Times New Roman" w:hAnsi="Times New Roman"/>
        </w:rPr>
        <w:t xml:space="preserve">a </w:t>
      </w:r>
      <w:r>
        <w:rPr>
          <w:rFonts w:ascii="Times New Roman" w:hAnsi="Times New Roman"/>
        </w:rPr>
        <w:t xml:space="preserve">na warunkach określonych w § 4. </w:t>
      </w:r>
    </w:p>
    <w:p w14:paraId="66BBD65B" w14:textId="77777777" w:rsidR="00FE1731" w:rsidRDefault="00FE1731">
      <w:pPr>
        <w:pStyle w:val="Standard"/>
        <w:numPr>
          <w:ilvl w:val="0"/>
          <w:numId w:val="10"/>
        </w:numPr>
        <w:spacing w:after="0"/>
        <w:jc w:val="both"/>
        <w:textAlignment w:val="auto"/>
        <w:rPr>
          <w:rFonts w:ascii="Times New Roman" w:hAnsi="Times New Roman"/>
        </w:rPr>
      </w:pPr>
      <w:r w:rsidRPr="00FE1731">
        <w:rPr>
          <w:rFonts w:ascii="Times New Roman" w:hAnsi="Times New Roman"/>
        </w:rPr>
        <w:t>Wykonawca przeszkoli w zakresie kompleksowej obsługi aparatu dwie osoby wskazane przez Zamawiającego.</w:t>
      </w:r>
    </w:p>
    <w:p w14:paraId="4F1B4277" w14:textId="77777777" w:rsidR="005B28CC" w:rsidRDefault="006213FF">
      <w:pPr>
        <w:pStyle w:val="Standard"/>
        <w:numPr>
          <w:ilvl w:val="0"/>
          <w:numId w:val="10"/>
        </w:numPr>
        <w:spacing w:after="0"/>
        <w:jc w:val="both"/>
        <w:textAlignment w:val="auto"/>
        <w:rPr>
          <w:rFonts w:ascii="Times New Roman" w:hAnsi="Times New Roman"/>
        </w:rPr>
      </w:pPr>
      <w:r w:rsidRPr="006213FF">
        <w:rPr>
          <w:rFonts w:ascii="Times New Roman" w:hAnsi="Times New Roman"/>
        </w:rPr>
        <w:t>Zakres przedmiotu umowy określają: Załącznik nr 2 do SWZ – Opis przedmiotu zamówienia, Załącznik nr 3 do SWZ „Parametry techniczne – Opis - Parametry do oceny” oraz "Formularz ofertowy" - Załącznik nr 1 do SWZ. Załączniki nr 1 i 3 do SWZ stanowią integralną część niniejszej umowy.</w:t>
      </w:r>
    </w:p>
    <w:p w14:paraId="63D1AE2A" w14:textId="77777777" w:rsidR="005B28CC" w:rsidRDefault="0036448A">
      <w:pPr>
        <w:pStyle w:val="Standard"/>
        <w:numPr>
          <w:ilvl w:val="0"/>
          <w:numId w:val="10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Wykonawca nie może powierzyć wykonania umowy innej osobie.</w:t>
      </w:r>
    </w:p>
    <w:p w14:paraId="7E13606A" w14:textId="77777777" w:rsidR="005B28CC" w:rsidRDefault="005B28CC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4866B692" w14:textId="77777777" w:rsidR="005B28CC" w:rsidRDefault="0036448A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3</w:t>
      </w:r>
    </w:p>
    <w:p w14:paraId="2776E6D1" w14:textId="77777777" w:rsidR="005B28CC" w:rsidRDefault="0036448A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Termin realizacji</w:t>
      </w:r>
    </w:p>
    <w:p w14:paraId="1781A95C" w14:textId="77777777" w:rsidR="005B28CC" w:rsidRDefault="005B28CC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644AE232" w14:textId="77777777" w:rsidR="005B28CC" w:rsidRDefault="00FC60E8">
      <w:pPr>
        <w:pStyle w:val="Standard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36448A" w:rsidRPr="00FC60E8">
        <w:rPr>
          <w:rFonts w:ascii="Times New Roman" w:hAnsi="Times New Roman"/>
        </w:rPr>
        <w:t>Wykonawca dostarczy Przedmiot sprzedaży do siedziby Zamawiającego</w:t>
      </w:r>
      <w:r>
        <w:rPr>
          <w:rFonts w:ascii="Times New Roman" w:hAnsi="Times New Roman"/>
        </w:rPr>
        <w:t xml:space="preserve"> </w:t>
      </w:r>
      <w:r w:rsidRPr="00FC60E8">
        <w:rPr>
          <w:rFonts w:ascii="Times New Roman" w:hAnsi="Times New Roman"/>
        </w:rPr>
        <w:t>oraz dokonania jego montażu instalacji oraz wdrożenia systemu RIS/PACS i uruchomienia</w:t>
      </w:r>
      <w:r w:rsidR="0036448A" w:rsidRPr="00FC60E8">
        <w:rPr>
          <w:rFonts w:ascii="Times New Roman" w:hAnsi="Times New Roman"/>
        </w:rPr>
        <w:t xml:space="preserve"> w </w:t>
      </w:r>
      <w:r w:rsidR="0036448A" w:rsidRPr="00FC60E8">
        <w:rPr>
          <w:rFonts w:ascii="Times New Roman" w:hAnsi="Times New Roman"/>
          <w:b/>
          <w:bCs/>
        </w:rPr>
        <w:t>terminie</w:t>
      </w:r>
      <w:r w:rsidR="006A6D69">
        <w:rPr>
          <w:rFonts w:ascii="Times New Roman" w:hAnsi="Times New Roman"/>
          <w:b/>
          <w:bCs/>
        </w:rPr>
        <w:t xml:space="preserve"> do</w:t>
      </w:r>
      <w:r w:rsidR="0036448A" w:rsidRPr="00FC60E8">
        <w:rPr>
          <w:rFonts w:ascii="Times New Roman" w:hAnsi="Times New Roman"/>
          <w:b/>
          <w:bCs/>
        </w:rPr>
        <w:t xml:space="preserve"> (...)</w:t>
      </w:r>
      <w:r w:rsidR="006A6D69">
        <w:rPr>
          <w:rFonts w:ascii="Times New Roman" w:hAnsi="Times New Roman"/>
          <w:b/>
          <w:bCs/>
        </w:rPr>
        <w:t xml:space="preserve"> </w:t>
      </w:r>
      <w:r w:rsidR="0036448A" w:rsidRPr="00FC60E8">
        <w:rPr>
          <w:rFonts w:ascii="Times New Roman" w:hAnsi="Times New Roman"/>
        </w:rPr>
        <w:t>licząc od dnia zawarcia umowy</w:t>
      </w:r>
      <w:r>
        <w:rPr>
          <w:rFonts w:ascii="Times New Roman" w:hAnsi="Times New Roman"/>
        </w:rPr>
        <w:t xml:space="preserve"> (maksymalny termin realizacji umowy)</w:t>
      </w:r>
      <w:r w:rsidR="0036448A" w:rsidRPr="00FC60E8">
        <w:rPr>
          <w:rFonts w:ascii="Times New Roman" w:hAnsi="Times New Roman"/>
        </w:rPr>
        <w:t>.</w:t>
      </w:r>
    </w:p>
    <w:p w14:paraId="27D485B6" w14:textId="77777777" w:rsidR="00FC60E8" w:rsidRDefault="00FC60E8">
      <w:pPr>
        <w:pStyle w:val="Standard"/>
        <w:spacing w:after="0"/>
        <w:jc w:val="both"/>
      </w:pPr>
      <w:r>
        <w:rPr>
          <w:rFonts w:ascii="Times New Roman" w:hAnsi="Times New Roman"/>
        </w:rPr>
        <w:t>2. Termin dostarczenia</w:t>
      </w:r>
      <w:r w:rsidRPr="00FC60E8">
        <w:rPr>
          <w:rFonts w:ascii="Times New Roman" w:hAnsi="Times New Roman"/>
        </w:rPr>
        <w:t xml:space="preserve"> Przedmiot</w:t>
      </w:r>
      <w:r>
        <w:rPr>
          <w:rFonts w:ascii="Times New Roman" w:hAnsi="Times New Roman"/>
        </w:rPr>
        <w:t>u</w:t>
      </w:r>
      <w:r w:rsidRPr="00FC60E8">
        <w:rPr>
          <w:rFonts w:ascii="Times New Roman" w:hAnsi="Times New Roman"/>
        </w:rPr>
        <w:t xml:space="preserve"> sprzedaży oraz dokonania jego montażu instalacji oraz wdrożenia systemu RIS/PACS i uruchomienia</w:t>
      </w:r>
      <w:r>
        <w:rPr>
          <w:rFonts w:ascii="Times New Roman" w:hAnsi="Times New Roman"/>
        </w:rPr>
        <w:t xml:space="preserve"> zostanie ustalony na podstawie § 4 ust. 3.</w:t>
      </w:r>
    </w:p>
    <w:p w14:paraId="1F1A6006" w14:textId="77777777" w:rsidR="005B28CC" w:rsidRDefault="005B28CC">
      <w:pPr>
        <w:pStyle w:val="Standard"/>
        <w:spacing w:after="0"/>
        <w:jc w:val="both"/>
        <w:rPr>
          <w:rFonts w:ascii="Times New Roman" w:hAnsi="Times New Roman"/>
        </w:rPr>
      </w:pPr>
    </w:p>
    <w:p w14:paraId="51E295E7" w14:textId="77777777" w:rsidR="005B28CC" w:rsidRDefault="0036448A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4</w:t>
      </w:r>
    </w:p>
    <w:p w14:paraId="7C9DA2F2" w14:textId="77777777" w:rsidR="005B28CC" w:rsidRDefault="0036448A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Sposób i warunki realizacji</w:t>
      </w:r>
    </w:p>
    <w:p w14:paraId="46810A8F" w14:textId="77777777" w:rsidR="005B28CC" w:rsidRDefault="005B28CC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5F7EF879" w14:textId="77777777" w:rsidR="005B28CC" w:rsidRPr="00600007" w:rsidRDefault="0036448A" w:rsidP="00600007">
      <w:pPr>
        <w:pStyle w:val="Tekstpodstawowy"/>
        <w:numPr>
          <w:ilvl w:val="0"/>
          <w:numId w:val="13"/>
        </w:numPr>
        <w:suppressAutoHyphens w:val="0"/>
        <w:spacing w:line="240" w:lineRule="auto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>Wykonawca oświadcza, że:</w:t>
      </w:r>
    </w:p>
    <w:p w14:paraId="250F22B5" w14:textId="737F7E06" w:rsidR="005B28CC" w:rsidRPr="00600007" w:rsidRDefault="0036448A" w:rsidP="00600007">
      <w:pPr>
        <w:pStyle w:val="WZORpunkt1stWZOR"/>
        <w:numPr>
          <w:ilvl w:val="0"/>
          <w:numId w:val="15"/>
        </w:numPr>
        <w:tabs>
          <w:tab w:val="clear" w:pos="680"/>
          <w:tab w:val="clear" w:pos="8957"/>
          <w:tab w:val="left" w:pos="-2320"/>
          <w:tab w:val="right" w:leader="dot" w:pos="5957"/>
          <w:tab w:val="right" w:leader="dot" w:pos="6297"/>
        </w:tabs>
        <w:spacing w:before="0" w:after="0" w:line="240" w:lineRule="auto"/>
        <w:textAlignment w:val="auto"/>
        <w:rPr>
          <w:rFonts w:ascii="Times New Roman" w:hAnsi="Times New Roman" w:cs="Times New Roman"/>
          <w:sz w:val="22"/>
          <w:szCs w:val="22"/>
        </w:rPr>
      </w:pPr>
      <w:r w:rsidRPr="00600007">
        <w:rPr>
          <w:rFonts w:ascii="Times New Roman" w:hAnsi="Times New Roman" w:cs="Times New Roman"/>
          <w:sz w:val="22"/>
          <w:szCs w:val="22"/>
        </w:rPr>
        <w:t>znajduje się w sy</w:t>
      </w:r>
      <w:r w:rsidR="005C6EE7">
        <w:rPr>
          <w:rFonts w:ascii="Times New Roman" w:hAnsi="Times New Roman" w:cs="Times New Roman"/>
          <w:sz w:val="22"/>
          <w:szCs w:val="22"/>
        </w:rPr>
        <w:t>t</w:t>
      </w:r>
      <w:r w:rsidRPr="00600007">
        <w:rPr>
          <w:rFonts w:ascii="Times New Roman" w:hAnsi="Times New Roman" w:cs="Times New Roman"/>
          <w:sz w:val="22"/>
          <w:szCs w:val="22"/>
        </w:rPr>
        <w:t>uacji finansowej zapewniającej wykonanie umowy,</w:t>
      </w:r>
    </w:p>
    <w:p w14:paraId="50B3510B" w14:textId="77777777" w:rsidR="005B28CC" w:rsidRPr="00600007" w:rsidRDefault="0036448A" w:rsidP="00600007">
      <w:pPr>
        <w:pStyle w:val="WZORpunkt1stWZOR"/>
        <w:numPr>
          <w:ilvl w:val="0"/>
          <w:numId w:val="14"/>
        </w:numPr>
        <w:tabs>
          <w:tab w:val="clear" w:pos="680"/>
          <w:tab w:val="clear" w:pos="8957"/>
          <w:tab w:val="right" w:leader="dot" w:pos="5957"/>
          <w:tab w:val="right" w:leader="dot" w:pos="6297"/>
        </w:tabs>
        <w:spacing w:before="0" w:after="0" w:line="240" w:lineRule="auto"/>
        <w:textAlignment w:val="auto"/>
        <w:rPr>
          <w:rFonts w:ascii="Times New Roman" w:hAnsi="Times New Roman" w:cs="Times New Roman"/>
          <w:sz w:val="22"/>
          <w:szCs w:val="22"/>
        </w:rPr>
      </w:pPr>
      <w:r w:rsidRPr="00600007">
        <w:rPr>
          <w:rFonts w:ascii="Times New Roman" w:hAnsi="Times New Roman" w:cs="Times New Roman"/>
          <w:sz w:val="22"/>
          <w:szCs w:val="22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14:paraId="0A39044B" w14:textId="77777777" w:rsidR="005B28CC" w:rsidRPr="00600007" w:rsidRDefault="0036448A" w:rsidP="00600007">
      <w:pPr>
        <w:pStyle w:val="WZORpunkt1stWZOR"/>
        <w:numPr>
          <w:ilvl w:val="0"/>
          <w:numId w:val="14"/>
        </w:numPr>
        <w:tabs>
          <w:tab w:val="clear" w:pos="680"/>
          <w:tab w:val="clear" w:pos="8957"/>
          <w:tab w:val="left" w:pos="-2320"/>
          <w:tab w:val="right" w:leader="dot" w:pos="5957"/>
          <w:tab w:val="right" w:leader="dot" w:pos="6297"/>
        </w:tabs>
        <w:spacing w:before="0" w:after="0" w:line="240" w:lineRule="auto"/>
        <w:textAlignment w:val="auto"/>
        <w:rPr>
          <w:rFonts w:ascii="Times New Roman" w:hAnsi="Times New Roman" w:cs="Times New Roman"/>
          <w:sz w:val="22"/>
          <w:szCs w:val="22"/>
        </w:rPr>
      </w:pPr>
      <w:r w:rsidRPr="00600007">
        <w:rPr>
          <w:rFonts w:ascii="Times New Roman" w:hAnsi="Times New Roman" w:cs="Times New Roman"/>
          <w:sz w:val="22"/>
          <w:szCs w:val="22"/>
        </w:rPr>
        <w:t>zrealizuje postanowienia niniejszej umowy zgodnie ze złożoną ofertą.</w:t>
      </w:r>
    </w:p>
    <w:p w14:paraId="486656EF" w14:textId="77777777" w:rsidR="005B28CC" w:rsidRPr="00600007" w:rsidRDefault="0036448A" w:rsidP="00600007">
      <w:pPr>
        <w:pStyle w:val="Tekstpodstawowy"/>
        <w:numPr>
          <w:ilvl w:val="0"/>
          <w:numId w:val="12"/>
        </w:numPr>
        <w:suppressAutoHyphens w:val="0"/>
        <w:spacing w:line="240" w:lineRule="auto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>Wykonawca oświadcza że Przedmiot sprzedaży spełnia następujące wymagania:</w:t>
      </w:r>
    </w:p>
    <w:p w14:paraId="1921F6AD" w14:textId="77777777" w:rsidR="005B28CC" w:rsidRPr="00600007" w:rsidRDefault="0036448A" w:rsidP="00600007">
      <w:pPr>
        <w:pStyle w:val="Standard"/>
        <w:numPr>
          <w:ilvl w:val="0"/>
          <w:numId w:val="17"/>
        </w:numPr>
        <w:spacing w:after="0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 xml:space="preserve">odpowiada wszystkim cechom określonym w </w:t>
      </w:r>
      <w:r w:rsidR="00FE1731" w:rsidRPr="00600007">
        <w:rPr>
          <w:rFonts w:ascii="Times New Roman" w:hAnsi="Times New Roman"/>
        </w:rPr>
        <w:t>dokumentach, o których mowa w 2 ust. 4</w:t>
      </w:r>
      <w:r w:rsidRPr="00600007">
        <w:rPr>
          <w:rFonts w:ascii="Times New Roman" w:hAnsi="Times New Roman"/>
        </w:rPr>
        <w:t>,</w:t>
      </w:r>
    </w:p>
    <w:p w14:paraId="47011B3F" w14:textId="77777777" w:rsidR="005B28CC" w:rsidRPr="00600007" w:rsidRDefault="0036448A" w:rsidP="00600007">
      <w:pPr>
        <w:pStyle w:val="Textbody"/>
        <w:numPr>
          <w:ilvl w:val="0"/>
          <w:numId w:val="16"/>
        </w:numPr>
        <w:spacing w:line="240" w:lineRule="auto"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00007">
        <w:rPr>
          <w:rFonts w:ascii="Times New Roman" w:hAnsi="Times New Roman" w:cs="Times New Roman"/>
          <w:sz w:val="22"/>
          <w:szCs w:val="22"/>
        </w:rPr>
        <w:t>jest fabrycznie nowy, wyprodukowany w 2021 r. i nie był używany, jest wolny od wad fizycznych i prawnych oraz, że jest jego wyłączną własnością, nie jest obciążony żadnym prawem na rzecz osoby trzeciej oraz, że nie podlegają one żadnym wyłączeniom lub ograniczeniom w rozporządzaniu prawnym lub faktycznym, a także, że nie toczy się żadne postępowanie sądowe lub pozasądowe, dotyczące przedmioty zamówienia, jak również, że nie są mu znane żadne roszczenia osób trzecich, które choćby pośrednio, d</w:t>
      </w:r>
      <w:r w:rsidR="001038AC" w:rsidRPr="00600007">
        <w:rPr>
          <w:rFonts w:ascii="Times New Roman" w:hAnsi="Times New Roman" w:cs="Times New Roman"/>
          <w:sz w:val="22"/>
          <w:szCs w:val="22"/>
        </w:rPr>
        <w:t>otyczyłyby Przedmiotu sprzedaży,</w:t>
      </w:r>
    </w:p>
    <w:p w14:paraId="107F15E8" w14:textId="77777777" w:rsidR="001038AC" w:rsidRPr="00600007" w:rsidRDefault="001038AC" w:rsidP="00600007">
      <w:pPr>
        <w:pStyle w:val="Textbody"/>
        <w:numPr>
          <w:ilvl w:val="0"/>
          <w:numId w:val="16"/>
        </w:numPr>
        <w:spacing w:line="240" w:lineRule="auto"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00007">
        <w:rPr>
          <w:rFonts w:ascii="Times New Roman" w:hAnsi="Times New Roman" w:cs="Times New Roman"/>
          <w:sz w:val="22"/>
          <w:szCs w:val="22"/>
        </w:rPr>
        <w:t>posiada nienaruszone cechy stanu technicznego pierwotnego,</w:t>
      </w:r>
    </w:p>
    <w:p w14:paraId="76782CD6" w14:textId="77777777" w:rsidR="001038AC" w:rsidRPr="00600007" w:rsidRDefault="001038AC" w:rsidP="00600007">
      <w:pPr>
        <w:pStyle w:val="Textbody"/>
        <w:numPr>
          <w:ilvl w:val="0"/>
          <w:numId w:val="16"/>
        </w:numPr>
        <w:spacing w:line="240" w:lineRule="auto"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00007">
        <w:rPr>
          <w:rFonts w:ascii="Times New Roman" w:hAnsi="Times New Roman" w:cs="Times New Roman"/>
          <w:sz w:val="22"/>
          <w:szCs w:val="22"/>
        </w:rPr>
        <w:t>jest sprawny technicznie i wykonuje wszystkie funkcje wyma</w:t>
      </w:r>
      <w:r w:rsidR="006A6D69" w:rsidRPr="00600007">
        <w:rPr>
          <w:rFonts w:ascii="Times New Roman" w:hAnsi="Times New Roman" w:cs="Times New Roman"/>
          <w:sz w:val="22"/>
          <w:szCs w:val="22"/>
        </w:rPr>
        <w:t>gane w Załączniku nr 3 do SWZ „</w:t>
      </w:r>
      <w:r w:rsidRPr="00600007">
        <w:rPr>
          <w:rFonts w:ascii="Times New Roman" w:hAnsi="Times New Roman" w:cs="Times New Roman"/>
          <w:sz w:val="22"/>
          <w:szCs w:val="22"/>
        </w:rPr>
        <w:t>Parametry techniczne – Opis - Parametry do oceny”.</w:t>
      </w:r>
    </w:p>
    <w:p w14:paraId="7B5CF97C" w14:textId="77777777" w:rsidR="005B28CC" w:rsidRPr="00600007" w:rsidRDefault="0036448A" w:rsidP="00600007">
      <w:pPr>
        <w:pStyle w:val="Standard"/>
        <w:numPr>
          <w:ilvl w:val="0"/>
          <w:numId w:val="19"/>
        </w:numPr>
        <w:spacing w:after="0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 xml:space="preserve">Wykonawca dostarczy </w:t>
      </w:r>
      <w:r w:rsidR="00FE1731" w:rsidRPr="00600007">
        <w:rPr>
          <w:rFonts w:ascii="Times New Roman" w:hAnsi="Times New Roman"/>
        </w:rPr>
        <w:t xml:space="preserve">do siedziby Zamawiającego </w:t>
      </w:r>
      <w:r w:rsidRPr="00600007">
        <w:rPr>
          <w:rFonts w:ascii="Times New Roman" w:hAnsi="Times New Roman"/>
        </w:rPr>
        <w:t xml:space="preserve">Przedmiot sprzedaży </w:t>
      </w:r>
      <w:r w:rsidR="00FE1731" w:rsidRPr="00600007">
        <w:rPr>
          <w:rFonts w:ascii="Times New Roman" w:hAnsi="Times New Roman"/>
        </w:rPr>
        <w:t>oraz dokona jego montażu</w:t>
      </w:r>
      <w:r w:rsidR="006A6D69" w:rsidRPr="00600007">
        <w:rPr>
          <w:rFonts w:ascii="Times New Roman" w:hAnsi="Times New Roman"/>
        </w:rPr>
        <w:t>,</w:t>
      </w:r>
      <w:r w:rsidR="00FE1731" w:rsidRPr="00600007">
        <w:rPr>
          <w:rFonts w:ascii="Times New Roman" w:hAnsi="Times New Roman"/>
        </w:rPr>
        <w:t xml:space="preserve"> instalacji oraz wdrożenia systemu RIS/PACS i uruchomienia</w:t>
      </w:r>
      <w:r w:rsidRPr="00600007">
        <w:rPr>
          <w:rFonts w:ascii="Times New Roman" w:hAnsi="Times New Roman"/>
        </w:rPr>
        <w:t>, po uprzednim ustaleniu terminu z Zamawiającym, spełniającego poniższe wymogi:</w:t>
      </w:r>
    </w:p>
    <w:p w14:paraId="38DC120B" w14:textId="77777777" w:rsidR="00FE1731" w:rsidRPr="00600007" w:rsidRDefault="0036448A" w:rsidP="00600007">
      <w:pPr>
        <w:pStyle w:val="Standard"/>
        <w:spacing w:after="0"/>
        <w:ind w:left="360"/>
        <w:jc w:val="both"/>
        <w:rPr>
          <w:rFonts w:ascii="Times New Roman" w:hAnsi="Times New Roman"/>
        </w:rPr>
      </w:pPr>
      <w:r w:rsidRPr="00600007">
        <w:rPr>
          <w:rFonts w:ascii="Times New Roman" w:hAnsi="Times New Roman"/>
        </w:rPr>
        <w:t xml:space="preserve">1) </w:t>
      </w:r>
      <w:r w:rsidR="00FE1731" w:rsidRPr="00600007">
        <w:rPr>
          <w:rFonts w:ascii="Times New Roman" w:hAnsi="Times New Roman"/>
        </w:rPr>
        <w:t>termin, ze względu na konieczność przygotowania miejsca posadowienia i montażu, nie może być krótszy niż 1 miesiąc od dnia zawarcia umowy,</w:t>
      </w:r>
    </w:p>
    <w:p w14:paraId="6DACFD8B" w14:textId="77777777" w:rsidR="005B28CC" w:rsidRPr="00600007" w:rsidRDefault="00FE1731">
      <w:pPr>
        <w:pStyle w:val="Standard"/>
        <w:spacing w:after="0"/>
        <w:ind w:left="360"/>
        <w:jc w:val="both"/>
        <w:rPr>
          <w:rFonts w:ascii="Times New Roman" w:hAnsi="Times New Roman"/>
        </w:rPr>
      </w:pPr>
      <w:r w:rsidRPr="00600007">
        <w:rPr>
          <w:rFonts w:ascii="Times New Roman" w:hAnsi="Times New Roman"/>
        </w:rPr>
        <w:t xml:space="preserve">2) </w:t>
      </w:r>
      <w:r w:rsidR="0036448A" w:rsidRPr="00600007">
        <w:rPr>
          <w:rFonts w:ascii="Times New Roman" w:hAnsi="Times New Roman"/>
        </w:rPr>
        <w:t xml:space="preserve">maksymalny termin dostarczenia Przedmiotu sprzedaży </w:t>
      </w:r>
      <w:r w:rsidR="00FC60E8" w:rsidRPr="00600007">
        <w:rPr>
          <w:rFonts w:ascii="Times New Roman" w:hAnsi="Times New Roman"/>
        </w:rPr>
        <w:t xml:space="preserve">oraz dokonania jego montażu instalacji oraz wdrożenia systemu RIS/PACS i uruchomienia </w:t>
      </w:r>
      <w:r w:rsidR="0036448A" w:rsidRPr="00600007">
        <w:rPr>
          <w:rFonts w:ascii="Times New Roman" w:hAnsi="Times New Roman"/>
        </w:rPr>
        <w:t>wskazany jest w § 3</w:t>
      </w:r>
      <w:r w:rsidR="00FC60E8" w:rsidRPr="00600007">
        <w:rPr>
          <w:rFonts w:ascii="Times New Roman" w:hAnsi="Times New Roman"/>
        </w:rPr>
        <w:t xml:space="preserve"> ust. 1</w:t>
      </w:r>
      <w:r w:rsidR="0036448A" w:rsidRPr="00600007">
        <w:rPr>
          <w:rFonts w:ascii="Times New Roman" w:hAnsi="Times New Roman"/>
        </w:rPr>
        <w:t>,</w:t>
      </w:r>
    </w:p>
    <w:p w14:paraId="2087BDA0" w14:textId="77777777" w:rsidR="005B28CC" w:rsidRPr="00600007" w:rsidRDefault="00FC60E8">
      <w:pPr>
        <w:pStyle w:val="Standard"/>
        <w:spacing w:after="0"/>
        <w:ind w:left="360"/>
        <w:jc w:val="both"/>
        <w:rPr>
          <w:rFonts w:ascii="Times New Roman" w:hAnsi="Times New Roman"/>
        </w:rPr>
      </w:pPr>
      <w:r w:rsidRPr="00600007">
        <w:rPr>
          <w:rFonts w:ascii="Times New Roman" w:hAnsi="Times New Roman"/>
        </w:rPr>
        <w:lastRenderedPageBreak/>
        <w:t>3</w:t>
      </w:r>
      <w:r w:rsidR="0036448A" w:rsidRPr="00600007">
        <w:rPr>
          <w:rFonts w:ascii="Times New Roman" w:hAnsi="Times New Roman"/>
        </w:rPr>
        <w:t xml:space="preserve">)  Przedmiot sprzedaży zostanie dostarczony  w zakresie czasowym od poniedziałku do piątku </w:t>
      </w:r>
      <w:r w:rsidR="0036448A" w:rsidRPr="00600007">
        <w:rPr>
          <w:rFonts w:ascii="Times New Roman" w:hAnsi="Times New Roman"/>
        </w:rPr>
        <w:br/>
        <w:t>w godz. 8.00–14.00, przy czym Zamawiający ma prawo wyznaczyć inne godziny dostarczenia Przedmiotu sprzedaży.</w:t>
      </w:r>
    </w:p>
    <w:p w14:paraId="12826DFB" w14:textId="77777777" w:rsidR="005B28CC" w:rsidRPr="00600007" w:rsidRDefault="0036448A">
      <w:pPr>
        <w:pStyle w:val="Standard"/>
        <w:numPr>
          <w:ilvl w:val="0"/>
          <w:numId w:val="18"/>
        </w:numPr>
        <w:spacing w:after="0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 xml:space="preserve">Do czasu protokolarnego </w:t>
      </w:r>
      <w:r w:rsidR="00FC60E8" w:rsidRPr="00600007">
        <w:rPr>
          <w:rFonts w:ascii="Times New Roman" w:hAnsi="Times New Roman"/>
        </w:rPr>
        <w:t>odbioru Przedmiotu umowy</w:t>
      </w:r>
      <w:r w:rsidRPr="00600007">
        <w:rPr>
          <w:rFonts w:ascii="Times New Roman" w:hAnsi="Times New Roman"/>
        </w:rPr>
        <w:t xml:space="preserve">, za stan techniczny </w:t>
      </w:r>
      <w:r w:rsidRPr="00600007">
        <w:rPr>
          <w:rFonts w:ascii="Times New Roman" w:hAnsi="Times New Roman"/>
        </w:rPr>
        <w:br/>
        <w:t xml:space="preserve">i bezpieczeństwo </w:t>
      </w:r>
      <w:r w:rsidR="00FC60E8" w:rsidRPr="00600007">
        <w:rPr>
          <w:rFonts w:ascii="Times New Roman" w:hAnsi="Times New Roman"/>
        </w:rPr>
        <w:t xml:space="preserve">Przedmiotu sprzedaży </w:t>
      </w:r>
      <w:r w:rsidRPr="00600007">
        <w:rPr>
          <w:rFonts w:ascii="Times New Roman" w:hAnsi="Times New Roman"/>
        </w:rPr>
        <w:t>odpowiada Wykonawca.</w:t>
      </w:r>
    </w:p>
    <w:p w14:paraId="30C1FB45" w14:textId="77777777" w:rsidR="005B28CC" w:rsidRPr="00600007" w:rsidRDefault="0036448A">
      <w:pPr>
        <w:pStyle w:val="Standard"/>
        <w:numPr>
          <w:ilvl w:val="0"/>
          <w:numId w:val="18"/>
        </w:numPr>
        <w:spacing w:after="0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>Wykonawca ponosi odpowiedzialność z tytułu uszkodzenia lub utraty Przedmiotu sprzedaży, aż do chwili potwierdzenia przekazania Przedmiotu sprzedaży przez Zamawiającego.</w:t>
      </w:r>
    </w:p>
    <w:p w14:paraId="1CD14BAD" w14:textId="77777777" w:rsidR="005B28CC" w:rsidRPr="00600007" w:rsidRDefault="0036448A">
      <w:pPr>
        <w:numPr>
          <w:ilvl w:val="0"/>
          <w:numId w:val="18"/>
        </w:numPr>
        <w:suppressAutoHyphens w:val="0"/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 xml:space="preserve">Wykonawca gwarantuje dostarczanie Przedmiotu sprzedaży w sposób uniemożliwiający </w:t>
      </w:r>
      <w:r w:rsidRPr="00600007">
        <w:rPr>
          <w:sz w:val="22"/>
          <w:szCs w:val="22"/>
        </w:rPr>
        <w:br/>
        <w:t>dekompletację wyposażenia oraz chroniący przed uszkodzeniem.</w:t>
      </w:r>
    </w:p>
    <w:p w14:paraId="2450FBE0" w14:textId="77777777" w:rsidR="005B28CC" w:rsidRPr="00600007" w:rsidRDefault="001038AC" w:rsidP="001038AC">
      <w:pPr>
        <w:pStyle w:val="Standard"/>
        <w:numPr>
          <w:ilvl w:val="0"/>
          <w:numId w:val="18"/>
        </w:numPr>
        <w:spacing w:after="0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 xml:space="preserve">Strony dokonają protokolarnego odbioru przedmiotu niniejszej umowy, po oddaniu do użytku </w:t>
      </w:r>
      <w:r w:rsidR="0036448A" w:rsidRPr="00600007">
        <w:rPr>
          <w:rFonts w:ascii="Times New Roman" w:eastAsia="Palatino Linotype" w:hAnsi="Times New Roman"/>
          <w:kern w:val="0"/>
          <w:lang w:eastAsia="en-US"/>
        </w:rPr>
        <w:t>[dalej: Protokół odbioru]. Protokół odbioru będzie podpisany przez upoważnione osoby przez Zamawiającego i Wykonawcę.</w:t>
      </w:r>
    </w:p>
    <w:p w14:paraId="51DB738D" w14:textId="77777777" w:rsidR="005B28CC" w:rsidRPr="00600007" w:rsidRDefault="0036448A">
      <w:pPr>
        <w:pStyle w:val="Standard"/>
        <w:numPr>
          <w:ilvl w:val="0"/>
          <w:numId w:val="18"/>
        </w:numPr>
        <w:spacing w:after="0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>Podpisanie przez Zamawiającego Protokołu odbioru nie wyklucza dochodzenia roszczeń z tytułu rękojmi za wady i gwarancji w przypadku wykrycia wady Przedmiotu sprzedaży w terminie późniejszym.</w:t>
      </w:r>
    </w:p>
    <w:p w14:paraId="6AECC462" w14:textId="77777777" w:rsidR="005B28CC" w:rsidRPr="00600007" w:rsidRDefault="0036448A">
      <w:pPr>
        <w:pStyle w:val="Standard"/>
        <w:numPr>
          <w:ilvl w:val="0"/>
          <w:numId w:val="18"/>
        </w:numPr>
        <w:spacing w:after="0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 xml:space="preserve">Przedmiot umowy, zostanie uznany za zrealizowany, jeżeli Protokół odbioru będzie podpisany bez zastrzeżeń i potwierdzi tym samym, że </w:t>
      </w:r>
      <w:r w:rsidR="001038AC" w:rsidRPr="00600007">
        <w:rPr>
          <w:rFonts w:ascii="Times New Roman" w:hAnsi="Times New Roman"/>
        </w:rPr>
        <w:t>Przedmiot umowy</w:t>
      </w:r>
      <w:r w:rsidRPr="00600007">
        <w:rPr>
          <w:rFonts w:ascii="Times New Roman" w:hAnsi="Times New Roman"/>
        </w:rPr>
        <w:t xml:space="preserve">, spełnia wszystkie warunki </w:t>
      </w:r>
      <w:r w:rsidRPr="00600007">
        <w:rPr>
          <w:rFonts w:ascii="Times New Roman" w:hAnsi="Times New Roman"/>
        </w:rPr>
        <w:br/>
        <w:t>i parametry podane w ofercie Wykonawcy</w:t>
      </w:r>
      <w:r w:rsidR="001038AC" w:rsidRPr="00600007">
        <w:rPr>
          <w:rFonts w:ascii="Times New Roman" w:hAnsi="Times New Roman"/>
        </w:rPr>
        <w:t xml:space="preserve"> i zostanie uruchomiony zgodnie z przeznaczeniem.</w:t>
      </w:r>
    </w:p>
    <w:p w14:paraId="1836CD7A" w14:textId="77777777" w:rsidR="005B28CC" w:rsidRPr="00600007" w:rsidRDefault="001038AC">
      <w:pPr>
        <w:numPr>
          <w:ilvl w:val="0"/>
          <w:numId w:val="18"/>
        </w:numPr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 xml:space="preserve">W przypadku stwierdzenia przez Zamawiającego, że </w:t>
      </w:r>
      <w:r w:rsidR="008352F5" w:rsidRPr="00600007">
        <w:rPr>
          <w:sz w:val="22"/>
          <w:szCs w:val="22"/>
        </w:rPr>
        <w:t xml:space="preserve">Przedmiot umowy zawiera </w:t>
      </w:r>
      <w:r w:rsidR="0036448A" w:rsidRPr="00600007">
        <w:rPr>
          <w:sz w:val="22"/>
          <w:szCs w:val="22"/>
        </w:rPr>
        <w:t xml:space="preserve">wady i usterki, </w:t>
      </w:r>
      <w:r w:rsidR="0036448A" w:rsidRPr="00600007">
        <w:rPr>
          <w:rFonts w:eastAsia="Palatino Linotype"/>
          <w:sz w:val="22"/>
          <w:szCs w:val="22"/>
        </w:rPr>
        <w:t>w</w:t>
      </w:r>
      <w:r w:rsidR="0036448A" w:rsidRPr="00600007">
        <w:rPr>
          <w:rFonts w:eastAsia="Palatino Linotype"/>
          <w:b/>
          <w:sz w:val="22"/>
          <w:szCs w:val="22"/>
        </w:rPr>
        <w:t> </w:t>
      </w:r>
      <w:r w:rsidR="0036448A" w:rsidRPr="00600007">
        <w:rPr>
          <w:rFonts w:eastAsia="Palatino Linotype"/>
          <w:sz w:val="22"/>
          <w:szCs w:val="22"/>
        </w:rPr>
        <w:t xml:space="preserve">szczególności w przypadku niezgodności Przedmiotu </w:t>
      </w:r>
      <w:r w:rsidR="008352F5" w:rsidRPr="00600007">
        <w:rPr>
          <w:rFonts w:eastAsia="Palatino Linotype"/>
          <w:sz w:val="22"/>
          <w:szCs w:val="22"/>
        </w:rPr>
        <w:t>umowy</w:t>
      </w:r>
      <w:r w:rsidR="0036448A" w:rsidRPr="00600007">
        <w:rPr>
          <w:rFonts w:eastAsia="Palatino Linotype"/>
          <w:sz w:val="22"/>
          <w:szCs w:val="22"/>
        </w:rPr>
        <w:t xml:space="preserve"> z dokumentami, o których mowa w § 2 ust. </w:t>
      </w:r>
      <w:r w:rsidRPr="00600007">
        <w:rPr>
          <w:rFonts w:eastAsia="Palatino Linotype"/>
          <w:sz w:val="22"/>
          <w:szCs w:val="22"/>
        </w:rPr>
        <w:t>4</w:t>
      </w:r>
      <w:r w:rsidR="0036448A" w:rsidRPr="00600007">
        <w:rPr>
          <w:rFonts w:eastAsia="Palatino Linotype"/>
          <w:sz w:val="22"/>
          <w:szCs w:val="22"/>
        </w:rPr>
        <w:t xml:space="preserve">, </w:t>
      </w:r>
      <w:r w:rsidR="0036448A" w:rsidRPr="00600007">
        <w:rPr>
          <w:sz w:val="22"/>
          <w:szCs w:val="22"/>
        </w:rPr>
        <w:t>nastąpi</w:t>
      </w:r>
      <w:r w:rsidR="0036448A" w:rsidRPr="00600007">
        <w:rPr>
          <w:color w:val="000000"/>
          <w:sz w:val="22"/>
          <w:szCs w:val="22"/>
        </w:rPr>
        <w:t xml:space="preserve"> podpisanie Protokołu odbioru z uwagami. </w:t>
      </w:r>
    </w:p>
    <w:p w14:paraId="09758E20" w14:textId="77777777" w:rsidR="005B28CC" w:rsidRPr="00600007" w:rsidRDefault="008352F5">
      <w:pPr>
        <w:numPr>
          <w:ilvl w:val="0"/>
          <w:numId w:val="18"/>
        </w:numPr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 xml:space="preserve">W przypadku, o którym mowa w ust. 10 </w:t>
      </w:r>
      <w:r w:rsidR="0036448A" w:rsidRPr="00600007">
        <w:rPr>
          <w:sz w:val="22"/>
          <w:szCs w:val="22"/>
        </w:rPr>
        <w:t xml:space="preserve">Wykonawca jest zobowiązany </w:t>
      </w:r>
      <w:r w:rsidR="00C574D4" w:rsidRPr="00600007">
        <w:rPr>
          <w:sz w:val="22"/>
          <w:szCs w:val="22"/>
        </w:rPr>
        <w:t xml:space="preserve">do </w:t>
      </w:r>
      <w:r w:rsidRPr="00600007">
        <w:rPr>
          <w:sz w:val="22"/>
          <w:szCs w:val="22"/>
        </w:rPr>
        <w:t xml:space="preserve">usunięcia niezgodności </w:t>
      </w:r>
      <w:r w:rsidR="0036448A" w:rsidRPr="00600007">
        <w:rPr>
          <w:sz w:val="22"/>
          <w:szCs w:val="22"/>
        </w:rPr>
        <w:t xml:space="preserve">w terminie </w:t>
      </w:r>
      <w:r w:rsidR="0036448A" w:rsidRPr="00600007">
        <w:rPr>
          <w:bCs/>
          <w:sz w:val="22"/>
          <w:szCs w:val="22"/>
        </w:rPr>
        <w:t>2 dni roboczych</w:t>
      </w:r>
      <w:r w:rsidR="0036448A" w:rsidRPr="00600007">
        <w:rPr>
          <w:sz w:val="22"/>
          <w:szCs w:val="22"/>
        </w:rPr>
        <w:t xml:space="preserve"> </w:t>
      </w:r>
      <w:r w:rsidR="0036448A" w:rsidRPr="00600007">
        <w:rPr>
          <w:color w:val="000000"/>
          <w:sz w:val="22"/>
          <w:szCs w:val="22"/>
        </w:rPr>
        <w:t xml:space="preserve">od dnia podpisania Protokołu odbioru z uwagami. </w:t>
      </w:r>
    </w:p>
    <w:p w14:paraId="7DDA1C11" w14:textId="77777777" w:rsidR="005B28CC" w:rsidRPr="00600007" w:rsidRDefault="0036448A">
      <w:pPr>
        <w:numPr>
          <w:ilvl w:val="0"/>
          <w:numId w:val="18"/>
        </w:numPr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 xml:space="preserve">Zastrzeżenie powyższego terminu nie wyłącza żadnych uprawnień Zamawiającego na wypadek </w:t>
      </w:r>
      <w:r w:rsidRPr="00600007">
        <w:rPr>
          <w:bCs/>
          <w:sz w:val="22"/>
          <w:szCs w:val="22"/>
        </w:rPr>
        <w:t>zwłoki</w:t>
      </w:r>
      <w:r w:rsidRPr="00600007">
        <w:rPr>
          <w:sz w:val="22"/>
          <w:szCs w:val="22"/>
        </w:rPr>
        <w:t xml:space="preserve"> w wydaniu Przedmiotu </w:t>
      </w:r>
      <w:r w:rsidR="008352F5" w:rsidRPr="00600007">
        <w:rPr>
          <w:sz w:val="22"/>
          <w:szCs w:val="22"/>
        </w:rPr>
        <w:t>umowy</w:t>
      </w:r>
      <w:r w:rsidRPr="00600007">
        <w:rPr>
          <w:sz w:val="22"/>
          <w:szCs w:val="22"/>
        </w:rPr>
        <w:t xml:space="preserve">.   </w:t>
      </w:r>
    </w:p>
    <w:p w14:paraId="3373AC17" w14:textId="77777777" w:rsidR="005B28CC" w:rsidRPr="00600007" w:rsidRDefault="0036448A">
      <w:pPr>
        <w:numPr>
          <w:ilvl w:val="0"/>
          <w:numId w:val="18"/>
        </w:numPr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 xml:space="preserve">Własność Przedmiotu sprzedaży przechodzi na Zamawiającego z chwilą jego odbioru przez Zamawiającego. </w:t>
      </w:r>
    </w:p>
    <w:p w14:paraId="779DC831" w14:textId="77777777" w:rsidR="005B28CC" w:rsidRDefault="005B28CC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7B15F7D5" w14:textId="77777777" w:rsidR="005B28CC" w:rsidRDefault="0036448A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5</w:t>
      </w:r>
    </w:p>
    <w:p w14:paraId="14D1A649" w14:textId="77777777" w:rsidR="005B28CC" w:rsidRDefault="0036448A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Wynagrodzenie</w:t>
      </w:r>
    </w:p>
    <w:p w14:paraId="49E4F465" w14:textId="77777777" w:rsidR="005B28CC" w:rsidRDefault="005B28CC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6F80912B" w14:textId="77777777" w:rsidR="005B28CC" w:rsidRPr="00600007" w:rsidRDefault="0036448A">
      <w:pPr>
        <w:widowControl w:val="0"/>
        <w:numPr>
          <w:ilvl w:val="0"/>
          <w:numId w:val="21"/>
        </w:numPr>
        <w:tabs>
          <w:tab w:val="left" w:pos="-1800"/>
        </w:tabs>
        <w:ind w:right="11"/>
        <w:jc w:val="both"/>
        <w:textAlignment w:val="auto"/>
        <w:rPr>
          <w:sz w:val="22"/>
          <w:szCs w:val="22"/>
        </w:rPr>
      </w:pPr>
      <w:r w:rsidRPr="00600007">
        <w:rPr>
          <w:rFonts w:eastAsia="Palatino Linotype"/>
          <w:sz w:val="22"/>
          <w:szCs w:val="22"/>
        </w:rPr>
        <w:t xml:space="preserve">Wynagrodzenie Wykonawcy za wykonanie Przedmiotu umowy (wartość umowy), określonego </w:t>
      </w:r>
      <w:r w:rsidRPr="00600007">
        <w:rPr>
          <w:rFonts w:eastAsia="Palatino Linotype"/>
          <w:sz w:val="22"/>
          <w:szCs w:val="22"/>
        </w:rPr>
        <w:br/>
        <w:t xml:space="preserve">w § 2 wynosi brutto </w:t>
      </w:r>
      <w:r w:rsidRPr="00600007">
        <w:rPr>
          <w:rFonts w:eastAsia="Palatino Linotype"/>
          <w:bCs/>
          <w:sz w:val="22"/>
          <w:szCs w:val="22"/>
        </w:rPr>
        <w:t>(...) zł</w:t>
      </w:r>
      <w:r w:rsidRPr="00600007">
        <w:rPr>
          <w:rFonts w:eastAsia="Palatino Linotype"/>
          <w:sz w:val="22"/>
          <w:szCs w:val="22"/>
        </w:rPr>
        <w:t xml:space="preserve"> (słownie: (...) złotych i 00/100). </w:t>
      </w:r>
    </w:p>
    <w:p w14:paraId="324E0D97" w14:textId="77777777" w:rsidR="005B28CC" w:rsidRPr="00600007" w:rsidRDefault="0036448A">
      <w:pPr>
        <w:widowControl w:val="0"/>
        <w:numPr>
          <w:ilvl w:val="0"/>
          <w:numId w:val="20"/>
        </w:numPr>
        <w:tabs>
          <w:tab w:val="left" w:pos="-1800"/>
        </w:tabs>
        <w:ind w:right="11"/>
        <w:jc w:val="both"/>
        <w:textAlignment w:val="auto"/>
        <w:rPr>
          <w:rFonts w:eastAsia="Palatino Linotype"/>
          <w:bCs/>
          <w:sz w:val="22"/>
          <w:szCs w:val="22"/>
        </w:rPr>
      </w:pPr>
      <w:r w:rsidRPr="00600007">
        <w:rPr>
          <w:rFonts w:eastAsia="Palatino Linotype"/>
          <w:bCs/>
          <w:sz w:val="22"/>
          <w:szCs w:val="22"/>
        </w:rPr>
        <w:t xml:space="preserve">Zamawiający zobowiązuje się zapłacić Wykonawcy za faktycznie odebrany Przedmiot </w:t>
      </w:r>
      <w:r w:rsidR="008352F5" w:rsidRPr="00600007">
        <w:rPr>
          <w:rFonts w:eastAsia="Palatino Linotype"/>
          <w:bCs/>
          <w:sz w:val="22"/>
          <w:szCs w:val="22"/>
        </w:rPr>
        <w:t>umowy</w:t>
      </w:r>
      <w:r w:rsidRPr="00600007">
        <w:rPr>
          <w:rFonts w:eastAsia="Palatino Linotype"/>
          <w:bCs/>
          <w:sz w:val="22"/>
          <w:szCs w:val="22"/>
        </w:rPr>
        <w:t xml:space="preserve"> według cen</w:t>
      </w:r>
      <w:r w:rsidR="008352F5" w:rsidRPr="00600007">
        <w:rPr>
          <w:rFonts w:eastAsia="Palatino Linotype"/>
          <w:bCs/>
          <w:sz w:val="22"/>
          <w:szCs w:val="22"/>
        </w:rPr>
        <w:t>y</w:t>
      </w:r>
      <w:r w:rsidRPr="00600007">
        <w:rPr>
          <w:rFonts w:eastAsia="Palatino Linotype"/>
          <w:bCs/>
          <w:sz w:val="22"/>
          <w:szCs w:val="22"/>
        </w:rPr>
        <w:t>, wyszczególnion</w:t>
      </w:r>
      <w:r w:rsidR="008352F5" w:rsidRPr="00600007">
        <w:rPr>
          <w:rFonts w:eastAsia="Palatino Linotype"/>
          <w:bCs/>
          <w:sz w:val="22"/>
          <w:szCs w:val="22"/>
        </w:rPr>
        <w:t>ej</w:t>
      </w:r>
      <w:r w:rsidRPr="00600007">
        <w:rPr>
          <w:rFonts w:eastAsia="Palatino Linotype"/>
          <w:bCs/>
          <w:sz w:val="22"/>
          <w:szCs w:val="22"/>
        </w:rPr>
        <w:t xml:space="preserve"> </w:t>
      </w:r>
      <w:r w:rsidR="008352F5" w:rsidRPr="00600007">
        <w:rPr>
          <w:rFonts w:eastAsia="Palatino Linotype"/>
          <w:bCs/>
          <w:sz w:val="22"/>
          <w:szCs w:val="22"/>
        </w:rPr>
        <w:t>w „Formularzu ofertowym” ( Załączniku nr 1 do SWZ).</w:t>
      </w:r>
    </w:p>
    <w:p w14:paraId="776C3424" w14:textId="77777777" w:rsidR="005B28CC" w:rsidRPr="00600007" w:rsidRDefault="0036448A">
      <w:pPr>
        <w:widowControl w:val="0"/>
        <w:numPr>
          <w:ilvl w:val="0"/>
          <w:numId w:val="20"/>
        </w:numPr>
        <w:tabs>
          <w:tab w:val="left" w:pos="-1800"/>
        </w:tabs>
        <w:ind w:right="11"/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>Wynagrodzenie obejmuje wszelkie koszty wy</w:t>
      </w:r>
      <w:r w:rsidR="008352F5" w:rsidRPr="00600007">
        <w:rPr>
          <w:sz w:val="22"/>
          <w:szCs w:val="22"/>
        </w:rPr>
        <w:t>nikłe z tytułu realizacji umowy</w:t>
      </w:r>
      <w:r w:rsidRPr="00600007">
        <w:rPr>
          <w:sz w:val="22"/>
          <w:szCs w:val="22"/>
        </w:rPr>
        <w:t>.</w:t>
      </w:r>
    </w:p>
    <w:p w14:paraId="0D194490" w14:textId="77777777" w:rsidR="005B28CC" w:rsidRPr="00600007" w:rsidRDefault="005B28CC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1D6808FA" w14:textId="77777777" w:rsidR="005B28CC" w:rsidRDefault="0036448A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6</w:t>
      </w:r>
    </w:p>
    <w:p w14:paraId="3B2D2F4B" w14:textId="77777777" w:rsidR="005B28CC" w:rsidRDefault="0036448A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Warunki płatności</w:t>
      </w:r>
    </w:p>
    <w:p w14:paraId="4F7C2D3B" w14:textId="77777777" w:rsidR="005B28CC" w:rsidRDefault="005B28CC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69E01A3B" w14:textId="77777777" w:rsidR="005B28CC" w:rsidRPr="00600007" w:rsidRDefault="0036448A">
      <w:pPr>
        <w:pStyle w:val="Standard"/>
        <w:numPr>
          <w:ilvl w:val="0"/>
          <w:numId w:val="23"/>
        </w:numPr>
        <w:tabs>
          <w:tab w:val="left" w:pos="-360"/>
        </w:tabs>
        <w:spacing w:after="0"/>
        <w:ind w:left="357" w:hanging="357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>Zamawiający dokona zapłaty należnego wynagrodzenia przelewem, w terminie 30 (trzydzieści) dni od daty otrzymania przez Zamawiającego prawidłowo wystawionej faktury, na rachunek bankowy Wykonawcy Nr (...), prowadzony przez (...),</w:t>
      </w:r>
    </w:p>
    <w:p w14:paraId="555B358E" w14:textId="77777777" w:rsidR="005B28CC" w:rsidRPr="00600007" w:rsidRDefault="0036448A">
      <w:pPr>
        <w:pStyle w:val="Standard"/>
        <w:numPr>
          <w:ilvl w:val="0"/>
          <w:numId w:val="22"/>
        </w:numPr>
        <w:tabs>
          <w:tab w:val="left" w:pos="-360"/>
        </w:tabs>
        <w:spacing w:after="0"/>
        <w:ind w:left="357" w:hanging="357"/>
        <w:jc w:val="both"/>
        <w:textAlignment w:val="auto"/>
      </w:pPr>
      <w:r w:rsidRPr="00600007">
        <w:rPr>
          <w:rFonts w:ascii="Times New Roman" w:hAnsi="Times New Roman"/>
        </w:rPr>
        <w:t>Podstawą wystawienia faktury jest podpisany Protokół odbioru</w:t>
      </w:r>
      <w:r w:rsidRPr="00600007">
        <w:rPr>
          <w:rFonts w:ascii="Times New Roman" w:hAnsi="Times New Roman"/>
          <w:lang w:eastAsia="en-US"/>
        </w:rPr>
        <w:t xml:space="preserve"> wskazany w § 4 ust. </w:t>
      </w:r>
      <w:r w:rsidR="008352F5" w:rsidRPr="00600007">
        <w:rPr>
          <w:rFonts w:ascii="Times New Roman" w:hAnsi="Times New Roman"/>
          <w:lang w:eastAsia="en-US"/>
        </w:rPr>
        <w:t>7</w:t>
      </w:r>
      <w:r w:rsidRPr="00600007">
        <w:rPr>
          <w:rFonts w:ascii="Times New Roman" w:hAnsi="Times New Roman"/>
          <w:lang w:eastAsia="en-US"/>
        </w:rPr>
        <w:t>.</w:t>
      </w:r>
    </w:p>
    <w:p w14:paraId="2722668C" w14:textId="77777777" w:rsidR="005B28CC" w:rsidRPr="00600007" w:rsidRDefault="0036448A">
      <w:pPr>
        <w:numPr>
          <w:ilvl w:val="0"/>
          <w:numId w:val="22"/>
        </w:numPr>
        <w:tabs>
          <w:tab w:val="left" w:pos="-360"/>
        </w:tabs>
        <w:ind w:left="357" w:hanging="357"/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>Wykonawca zobowiązany jest przedstawić fakturę w terminie do 7 dni od dnia podpisania protokołu, o którym mowa w ust. 2.</w:t>
      </w:r>
    </w:p>
    <w:p w14:paraId="6DC4DA27" w14:textId="77777777" w:rsidR="005B28CC" w:rsidRPr="00600007" w:rsidRDefault="0036448A">
      <w:pPr>
        <w:widowControl w:val="0"/>
        <w:numPr>
          <w:ilvl w:val="0"/>
          <w:numId w:val="22"/>
        </w:numPr>
        <w:ind w:right="11"/>
        <w:jc w:val="both"/>
        <w:textAlignment w:val="auto"/>
        <w:rPr>
          <w:rFonts w:eastAsia="Palatino Linotype"/>
          <w:sz w:val="22"/>
          <w:szCs w:val="22"/>
        </w:rPr>
      </w:pPr>
      <w:r w:rsidRPr="00600007">
        <w:rPr>
          <w:rFonts w:eastAsia="Palatino Linotype"/>
          <w:sz w:val="22"/>
          <w:szCs w:val="22"/>
        </w:rPr>
        <w:t xml:space="preserve">W przypadku wystawienia faktury papierowej, faktura zostanie wystawiona na Zamawiającego, </w:t>
      </w:r>
      <w:r w:rsidRPr="00600007">
        <w:rPr>
          <w:rFonts w:eastAsia="Palatino Linotype"/>
          <w:sz w:val="22"/>
          <w:szCs w:val="22"/>
        </w:rPr>
        <w:br/>
        <w:t>tj. (...).</w:t>
      </w:r>
    </w:p>
    <w:p w14:paraId="33F20D72" w14:textId="77777777" w:rsidR="005B28CC" w:rsidRPr="00600007" w:rsidRDefault="0036448A">
      <w:pPr>
        <w:widowControl w:val="0"/>
        <w:numPr>
          <w:ilvl w:val="0"/>
          <w:numId w:val="22"/>
        </w:numPr>
        <w:ind w:left="284" w:right="11"/>
        <w:jc w:val="both"/>
        <w:textAlignment w:val="auto"/>
        <w:rPr>
          <w:sz w:val="22"/>
          <w:szCs w:val="22"/>
        </w:rPr>
      </w:pPr>
      <w:r w:rsidRPr="00600007">
        <w:rPr>
          <w:rFonts w:eastAsia="Palatino Linotype"/>
          <w:sz w:val="22"/>
          <w:szCs w:val="22"/>
        </w:rPr>
        <w:t xml:space="preserve">W przypadku wystawienia faktury elektronicznej, faktura zostanie wystawiona na Zamawiającego, tj. (...) i przekazana w formie elektronicznej z adresu poczty elektronicznej Wykonawcy (...) na adres poczty elektronicznej Zamawiającego (...). </w:t>
      </w:r>
      <w:r w:rsidRPr="00600007">
        <w:rPr>
          <w:rFonts w:eastAsia="Palatino Linotype"/>
          <w:color w:val="000000"/>
          <w:sz w:val="22"/>
          <w:szCs w:val="22"/>
        </w:rPr>
        <w:t xml:space="preserve">Zamawiający nie będzie ponosił odpowiedzialności w przypadku braku zapłaty lub opóźnienia w </w:t>
      </w:r>
      <w:r w:rsidRPr="00600007">
        <w:rPr>
          <w:rFonts w:eastAsia="Palatino Linotype"/>
          <w:sz w:val="22"/>
          <w:szCs w:val="22"/>
        </w:rPr>
        <w:t xml:space="preserve">zapłacie </w:t>
      </w:r>
      <w:r w:rsidRPr="00600007">
        <w:rPr>
          <w:rFonts w:eastAsia="Palatino Linotype"/>
          <w:color w:val="000000"/>
          <w:sz w:val="22"/>
          <w:szCs w:val="22"/>
        </w:rPr>
        <w:t xml:space="preserve">należności wynikającej z faktury, która wysłana została z innego adresu poczty elektronicznej niż wskazany. Zmiana powyższego adresu poczty elektronicznej wymaga zmiany Umowy w formie aneksu. </w:t>
      </w:r>
      <w:r w:rsidRPr="00600007">
        <w:rPr>
          <w:rFonts w:eastAsia="Palatino Linotype"/>
          <w:sz w:val="22"/>
          <w:szCs w:val="22"/>
        </w:rPr>
        <w:t>W przypadku wystawienia faktury elektronicznej, nie należy wystawiać faktury papierowej.</w:t>
      </w:r>
    </w:p>
    <w:p w14:paraId="67FA8AE1" w14:textId="77777777" w:rsidR="005B28CC" w:rsidRPr="00600007" w:rsidRDefault="0036448A">
      <w:pPr>
        <w:widowControl w:val="0"/>
        <w:numPr>
          <w:ilvl w:val="0"/>
          <w:numId w:val="22"/>
        </w:numPr>
        <w:ind w:right="11"/>
        <w:jc w:val="both"/>
        <w:textAlignment w:val="auto"/>
        <w:rPr>
          <w:rFonts w:eastAsia="Palatino Linotype"/>
          <w:sz w:val="22"/>
          <w:szCs w:val="22"/>
        </w:rPr>
      </w:pPr>
      <w:r w:rsidRPr="00600007">
        <w:rPr>
          <w:rFonts w:eastAsia="Palatino Linotype"/>
          <w:sz w:val="22"/>
          <w:szCs w:val="22"/>
        </w:rPr>
        <w:lastRenderedPageBreak/>
        <w:t>Wykonawca zobowiązany jest podać na fakturze datę zawarcia Umowy, numer Umowy nadany przez Zamawiającego, której dotyczy wystawiona faktura oraz termin zapłaty wynikający z Umowy.</w:t>
      </w:r>
    </w:p>
    <w:p w14:paraId="11AEC9FC" w14:textId="77777777" w:rsidR="005B28CC" w:rsidRPr="00600007" w:rsidRDefault="0036448A">
      <w:pPr>
        <w:widowControl w:val="0"/>
        <w:numPr>
          <w:ilvl w:val="0"/>
          <w:numId w:val="22"/>
        </w:numPr>
        <w:ind w:right="11"/>
        <w:jc w:val="both"/>
        <w:textAlignment w:val="auto"/>
        <w:rPr>
          <w:rFonts w:eastAsia="Palatino Linotype"/>
          <w:sz w:val="22"/>
          <w:szCs w:val="22"/>
        </w:rPr>
      </w:pPr>
      <w:r w:rsidRPr="00600007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wyżej wymieniony rachunek bankowy Wykonawcy.</w:t>
      </w:r>
    </w:p>
    <w:p w14:paraId="79877FC4" w14:textId="77777777" w:rsidR="005B28CC" w:rsidRPr="00600007" w:rsidRDefault="0036448A">
      <w:pPr>
        <w:numPr>
          <w:ilvl w:val="0"/>
          <w:numId w:val="22"/>
        </w:numPr>
        <w:suppressAutoHyphens w:val="0"/>
        <w:ind w:left="357" w:hanging="357"/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 xml:space="preserve">W przypadku, gdy termin płatności przypada w sobotę lub dzień ustawowo wolny od pracy, </w:t>
      </w:r>
      <w:r w:rsidRPr="00600007">
        <w:rPr>
          <w:sz w:val="22"/>
          <w:szCs w:val="22"/>
        </w:rPr>
        <w:br/>
        <w:t>płatność nastąpi w pierwszy dzień roboczy przypadający po tych dniach.</w:t>
      </w:r>
    </w:p>
    <w:p w14:paraId="5E3D7D62" w14:textId="77777777" w:rsidR="005B28CC" w:rsidRPr="00600007" w:rsidRDefault="0036448A">
      <w:pPr>
        <w:numPr>
          <w:ilvl w:val="0"/>
          <w:numId w:val="22"/>
        </w:numPr>
        <w:suppressAutoHyphens w:val="0"/>
        <w:ind w:left="357" w:hanging="357"/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 xml:space="preserve">Koszty obsługi bankowej powstałe w banku Zamawiającego pokrywa Zamawiający; koszty </w:t>
      </w:r>
      <w:r w:rsidRPr="00600007">
        <w:rPr>
          <w:sz w:val="22"/>
          <w:szCs w:val="22"/>
        </w:rPr>
        <w:br/>
        <w:t>obsługi bankowej powstałe w banku Wykonawcy pokrywa Wykonawca.</w:t>
      </w:r>
    </w:p>
    <w:p w14:paraId="78000A1D" w14:textId="77777777" w:rsidR="005B28CC" w:rsidRPr="00600007" w:rsidRDefault="0036448A">
      <w:pPr>
        <w:numPr>
          <w:ilvl w:val="0"/>
          <w:numId w:val="22"/>
        </w:numPr>
        <w:suppressAutoHyphens w:val="0"/>
        <w:ind w:left="357" w:hanging="357"/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 xml:space="preserve">Zamawiający oświadcza, że jest płatnikiem podatku VAT i upoważnia Wykonawcę  do </w:t>
      </w:r>
      <w:r w:rsidRPr="00600007">
        <w:rPr>
          <w:sz w:val="22"/>
          <w:szCs w:val="22"/>
        </w:rPr>
        <w:br/>
        <w:t>wystawienia faktury bez podpisu odbiorcy. Wykonawca oświadcza, że jest płatnikiem podatku VAT.</w:t>
      </w:r>
    </w:p>
    <w:p w14:paraId="349101DB" w14:textId="77777777" w:rsidR="005B28CC" w:rsidRPr="00600007" w:rsidRDefault="0036448A">
      <w:pPr>
        <w:pStyle w:val="Tekstpodstawowy"/>
        <w:numPr>
          <w:ilvl w:val="0"/>
          <w:numId w:val="22"/>
        </w:numPr>
        <w:suppressAutoHyphens w:val="0"/>
        <w:spacing w:line="240" w:lineRule="auto"/>
        <w:ind w:left="357" w:hanging="357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 xml:space="preserve">Wykonawca zapewnia, iż wskazany przez niego rachunek bankowy właściwy do dokonania płatności za niniejsza umowę jest rachunkiem  znajdującym się w wykazie podmiotów, o którym </w:t>
      </w:r>
      <w:r w:rsidRPr="00600007">
        <w:rPr>
          <w:sz w:val="22"/>
          <w:szCs w:val="22"/>
        </w:rPr>
        <w:br/>
        <w:t>mowa w art. 96b ust. 1 ustawy z dnia 11 marca 2004 r. o podatku od towarów i usług (</w:t>
      </w:r>
      <w:proofErr w:type="spellStart"/>
      <w:r w:rsidRPr="00600007">
        <w:rPr>
          <w:sz w:val="22"/>
          <w:szCs w:val="22"/>
        </w:rPr>
        <w:t>t.j</w:t>
      </w:r>
      <w:proofErr w:type="spellEnd"/>
      <w:r w:rsidRPr="00600007">
        <w:rPr>
          <w:sz w:val="22"/>
          <w:szCs w:val="22"/>
        </w:rPr>
        <w:t xml:space="preserve">. Dz. U. 2021 r. poz. 685, z </w:t>
      </w:r>
      <w:proofErr w:type="spellStart"/>
      <w:r w:rsidRPr="00600007">
        <w:rPr>
          <w:sz w:val="22"/>
          <w:szCs w:val="22"/>
        </w:rPr>
        <w:t>późn</w:t>
      </w:r>
      <w:proofErr w:type="spellEnd"/>
      <w:r w:rsidRPr="00600007">
        <w:rPr>
          <w:sz w:val="22"/>
          <w:szCs w:val="22"/>
        </w:rPr>
        <w:t>. zm.)</w:t>
      </w:r>
    </w:p>
    <w:p w14:paraId="3A010A32" w14:textId="77777777" w:rsidR="005B28CC" w:rsidRPr="00600007" w:rsidRDefault="0036448A">
      <w:pPr>
        <w:pStyle w:val="Tekstpodstawowy"/>
        <w:numPr>
          <w:ilvl w:val="0"/>
          <w:numId w:val="22"/>
        </w:numPr>
        <w:suppressAutoHyphens w:val="0"/>
        <w:spacing w:line="240" w:lineRule="auto"/>
        <w:ind w:left="357" w:hanging="357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 xml:space="preserve">W przypadku gdy rachunek bankowy zostanie zmieniony lub wykreślony z wykazu o którym mowa w ust. 9 Wykonawca niezwłocznie (nie później niż 1 dzień po dokonaniu zmiany lub </w:t>
      </w:r>
      <w:r w:rsidRPr="00600007">
        <w:rPr>
          <w:sz w:val="22"/>
          <w:szCs w:val="22"/>
        </w:rPr>
        <w:br/>
        <w:t xml:space="preserve">wykreśleniu) powiadamia o tym fakcie Zamawiającego podając aktualny rachunek bankowy </w:t>
      </w:r>
      <w:r w:rsidRPr="00600007">
        <w:rPr>
          <w:sz w:val="22"/>
          <w:szCs w:val="22"/>
        </w:rPr>
        <w:br/>
        <w:t xml:space="preserve">znajdujący się w wykazie. </w:t>
      </w:r>
    </w:p>
    <w:p w14:paraId="54F0FF9F" w14:textId="77777777" w:rsidR="005B28CC" w:rsidRPr="00600007" w:rsidRDefault="005B28CC">
      <w:pPr>
        <w:pStyle w:val="Standard"/>
        <w:spacing w:after="0"/>
        <w:jc w:val="center"/>
        <w:rPr>
          <w:rFonts w:ascii="Times New Roman" w:hAnsi="Times New Roman"/>
          <w:b/>
        </w:rPr>
      </w:pPr>
    </w:p>
    <w:p w14:paraId="3C8B6056" w14:textId="77777777" w:rsidR="005B28CC" w:rsidRPr="00600007" w:rsidRDefault="0036448A">
      <w:pPr>
        <w:pStyle w:val="Standard"/>
        <w:spacing w:after="0"/>
        <w:jc w:val="center"/>
        <w:rPr>
          <w:rFonts w:ascii="Times New Roman" w:hAnsi="Times New Roman"/>
          <w:b/>
        </w:rPr>
      </w:pPr>
      <w:r w:rsidRPr="00600007">
        <w:rPr>
          <w:rFonts w:ascii="Times New Roman" w:hAnsi="Times New Roman"/>
          <w:b/>
        </w:rPr>
        <w:t>§ 7</w:t>
      </w:r>
    </w:p>
    <w:p w14:paraId="49FB9A75" w14:textId="77777777" w:rsidR="005B28CC" w:rsidRPr="00600007" w:rsidRDefault="0036448A">
      <w:pPr>
        <w:pStyle w:val="Standard"/>
        <w:spacing w:after="0"/>
        <w:jc w:val="center"/>
        <w:rPr>
          <w:rFonts w:ascii="Times New Roman" w:hAnsi="Times New Roman"/>
          <w:b/>
        </w:rPr>
      </w:pPr>
      <w:r w:rsidRPr="00600007">
        <w:rPr>
          <w:rFonts w:ascii="Times New Roman" w:hAnsi="Times New Roman"/>
          <w:b/>
        </w:rPr>
        <w:t>Gwarancja</w:t>
      </w:r>
    </w:p>
    <w:p w14:paraId="546164D4" w14:textId="77777777" w:rsidR="005B28CC" w:rsidRPr="00600007" w:rsidRDefault="005B28CC">
      <w:pPr>
        <w:pStyle w:val="Standard"/>
        <w:spacing w:after="0"/>
        <w:jc w:val="center"/>
        <w:rPr>
          <w:rFonts w:ascii="Times New Roman" w:hAnsi="Times New Roman"/>
          <w:b/>
        </w:rPr>
      </w:pPr>
    </w:p>
    <w:p w14:paraId="3765E931" w14:textId="77777777" w:rsidR="005B28CC" w:rsidRPr="00600007" w:rsidRDefault="0036448A">
      <w:pPr>
        <w:pStyle w:val="Standard"/>
        <w:numPr>
          <w:ilvl w:val="1"/>
          <w:numId w:val="22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 xml:space="preserve">Wykonawca udziela Zamawiającemu gwarancji jakości na Przedmiot </w:t>
      </w:r>
      <w:r w:rsidR="00C574D4" w:rsidRPr="00600007">
        <w:rPr>
          <w:rFonts w:ascii="Times New Roman" w:hAnsi="Times New Roman"/>
        </w:rPr>
        <w:t>umowy</w:t>
      </w:r>
      <w:r w:rsidRPr="00600007">
        <w:rPr>
          <w:rFonts w:ascii="Times New Roman" w:hAnsi="Times New Roman"/>
        </w:rPr>
        <w:t xml:space="preserve"> przez okres  (...) miesięcy od daty podpisania Protokołu odbioru, o którym mowa w § 4 ust. </w:t>
      </w:r>
      <w:r w:rsidR="008352F5" w:rsidRPr="00600007">
        <w:rPr>
          <w:rFonts w:ascii="Times New Roman" w:hAnsi="Times New Roman"/>
        </w:rPr>
        <w:t>7</w:t>
      </w:r>
      <w:r w:rsidRPr="00600007">
        <w:rPr>
          <w:rFonts w:ascii="Times New Roman" w:hAnsi="Times New Roman"/>
        </w:rPr>
        <w:t>.</w:t>
      </w:r>
    </w:p>
    <w:p w14:paraId="5BAFBDE9" w14:textId="77777777" w:rsidR="005B28CC" w:rsidRPr="00600007" w:rsidRDefault="0036448A">
      <w:pPr>
        <w:pStyle w:val="Standard"/>
        <w:numPr>
          <w:ilvl w:val="1"/>
          <w:numId w:val="22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 xml:space="preserve">Gwarancja obejmuje odpowiedzialność z tytułu wad tkwiących w Przedmiocie </w:t>
      </w:r>
      <w:r w:rsidR="00C574D4" w:rsidRPr="00600007">
        <w:rPr>
          <w:rFonts w:ascii="Times New Roman" w:hAnsi="Times New Roman"/>
        </w:rPr>
        <w:t>umowy</w:t>
      </w:r>
      <w:r w:rsidRPr="00600007">
        <w:rPr>
          <w:rFonts w:ascii="Times New Roman" w:hAnsi="Times New Roman"/>
        </w:rPr>
        <w:t xml:space="preserve"> oraz za szkody powstałe w związku z wystąpieniem wady.</w:t>
      </w:r>
    </w:p>
    <w:p w14:paraId="00158DEF" w14:textId="77777777" w:rsidR="005B28CC" w:rsidRPr="00600007" w:rsidRDefault="0036448A">
      <w:pPr>
        <w:pStyle w:val="Standard"/>
        <w:numPr>
          <w:ilvl w:val="1"/>
          <w:numId w:val="22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>Szczegółowe warunki gwarancji określone są w Dokumencie gwarancyjnym, stanowiącym załącznik nr (...) do Umowy.</w:t>
      </w:r>
    </w:p>
    <w:p w14:paraId="55F2A7B8" w14:textId="77777777" w:rsidR="005B28CC" w:rsidRPr="00600007" w:rsidRDefault="0036448A">
      <w:pPr>
        <w:pStyle w:val="Standard"/>
        <w:numPr>
          <w:ilvl w:val="1"/>
          <w:numId w:val="22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 xml:space="preserve">W okresie obowiązywania gwarancji Wykonawca zobowiązany wykonać swoje obowiązku gwarancyjne w terminie do </w:t>
      </w:r>
      <w:r w:rsidR="00EE7BE0" w:rsidRPr="00600007">
        <w:rPr>
          <w:rFonts w:ascii="Times New Roman" w:hAnsi="Times New Roman"/>
        </w:rPr>
        <w:t>5</w:t>
      </w:r>
      <w:r w:rsidRPr="00600007">
        <w:rPr>
          <w:rFonts w:ascii="Times New Roman" w:hAnsi="Times New Roman"/>
        </w:rPr>
        <w:t xml:space="preserve"> dni roboczych od zgłoszenia wady przez Zamawiającego.</w:t>
      </w:r>
    </w:p>
    <w:p w14:paraId="591929E4" w14:textId="77777777" w:rsidR="005B28CC" w:rsidRPr="00600007" w:rsidRDefault="0036448A">
      <w:pPr>
        <w:pStyle w:val="Standard"/>
        <w:numPr>
          <w:ilvl w:val="1"/>
          <w:numId w:val="22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>Zamawiający nie jest zobowiązany do podejmowania jakichkolwiek działań, od których uzależnione byłoby skorzystanie z uprawnień gwarancyjnych.</w:t>
      </w:r>
    </w:p>
    <w:p w14:paraId="3568F475" w14:textId="77777777" w:rsidR="005B28CC" w:rsidRPr="00600007" w:rsidRDefault="0036448A">
      <w:pPr>
        <w:pStyle w:val="Standard"/>
        <w:numPr>
          <w:ilvl w:val="1"/>
          <w:numId w:val="22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>Postanowienia dotyczące uprawnień gwarancyjnych nie wyłączają uprawnień wynikających z rękojmi za wady na zasadach określonych w ustawie z dnia 23 kwietnia 1964 r. Kodeks cywilny.</w:t>
      </w:r>
    </w:p>
    <w:p w14:paraId="1677042C" w14:textId="77777777" w:rsidR="005B28CC" w:rsidRPr="00600007" w:rsidRDefault="0036448A">
      <w:pPr>
        <w:pStyle w:val="Standard"/>
        <w:numPr>
          <w:ilvl w:val="1"/>
          <w:numId w:val="22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>Jeżeli Wykonawca nie usunie wad ujawnionych w okresie gwarancji lub rękojmi w określonym terminie, Zamawiający, po uprzednim zawiadomieniu Wykonawcy, jest uprawniony do zlecenia usunięcia wad podmiotowi trzeciemu na koszt i ryzyko Wykonawcy.</w:t>
      </w:r>
    </w:p>
    <w:p w14:paraId="6EE7D363" w14:textId="77777777" w:rsidR="005B28CC" w:rsidRPr="00600007" w:rsidRDefault="0036448A">
      <w:pPr>
        <w:pStyle w:val="Standard"/>
        <w:numPr>
          <w:ilvl w:val="1"/>
          <w:numId w:val="22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>Okres gwarancji za wady ulega przedłużeniu o czas trwania napraw dokonywanych w ramach wykonywania obowiązków gwarancyjnych.</w:t>
      </w:r>
    </w:p>
    <w:p w14:paraId="4EA58123" w14:textId="77777777" w:rsidR="005B28CC" w:rsidRDefault="005B28CC">
      <w:pPr>
        <w:pStyle w:val="Standard"/>
        <w:spacing w:after="0"/>
        <w:ind w:left="426"/>
        <w:jc w:val="both"/>
        <w:rPr>
          <w:rFonts w:ascii="Times New Roman" w:hAnsi="Times New Roman"/>
        </w:rPr>
      </w:pPr>
    </w:p>
    <w:p w14:paraId="3E580570" w14:textId="77777777" w:rsidR="005B28CC" w:rsidRDefault="0036448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14:paraId="51D57ED7" w14:textId="77777777" w:rsidR="005B28CC" w:rsidRDefault="0036448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Kary umowne</w:t>
      </w:r>
    </w:p>
    <w:p w14:paraId="066FE031" w14:textId="77777777" w:rsidR="005B28CC" w:rsidRDefault="005B28CC">
      <w:pPr>
        <w:jc w:val="center"/>
        <w:rPr>
          <w:b/>
          <w:bCs/>
          <w:sz w:val="22"/>
          <w:szCs w:val="22"/>
        </w:rPr>
      </w:pPr>
    </w:p>
    <w:p w14:paraId="0CF8625D" w14:textId="77777777" w:rsidR="005B28CC" w:rsidRPr="00600007" w:rsidRDefault="0036448A">
      <w:pPr>
        <w:numPr>
          <w:ilvl w:val="0"/>
          <w:numId w:val="25"/>
        </w:numPr>
        <w:suppressAutoHyphens w:val="0"/>
        <w:autoSpaceDE w:val="0"/>
        <w:ind w:left="357" w:hanging="357"/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 xml:space="preserve">Strony ustanawiają odpowiedzialność za niewykonanie lub nienależyte wykonanie Umowy </w:t>
      </w:r>
      <w:r w:rsidRPr="00600007">
        <w:rPr>
          <w:sz w:val="22"/>
          <w:szCs w:val="22"/>
        </w:rPr>
        <w:br/>
        <w:t>w formie kar umownych.</w:t>
      </w:r>
    </w:p>
    <w:p w14:paraId="2FE243DB" w14:textId="77777777" w:rsidR="005B28CC" w:rsidRPr="00600007" w:rsidRDefault="0036448A">
      <w:pPr>
        <w:numPr>
          <w:ilvl w:val="0"/>
          <w:numId w:val="24"/>
        </w:numPr>
        <w:suppressAutoHyphens w:val="0"/>
        <w:autoSpaceDE w:val="0"/>
        <w:ind w:left="357" w:hanging="357"/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 xml:space="preserve">Łączna maksymalna wysokość kar umownych, których mogą dochodzić Strony wynosi </w:t>
      </w:r>
      <w:r w:rsidRPr="00600007">
        <w:rPr>
          <w:bCs/>
          <w:sz w:val="22"/>
          <w:szCs w:val="22"/>
        </w:rPr>
        <w:t>20 % wynagrodzenie brutto określonego w § 5 ust. 1 Umowy</w:t>
      </w:r>
      <w:r w:rsidRPr="00600007">
        <w:rPr>
          <w:sz w:val="22"/>
          <w:szCs w:val="22"/>
        </w:rPr>
        <w:t>.</w:t>
      </w:r>
    </w:p>
    <w:p w14:paraId="1651F9A2" w14:textId="77777777" w:rsidR="005B28CC" w:rsidRPr="00600007" w:rsidRDefault="0036448A">
      <w:pPr>
        <w:numPr>
          <w:ilvl w:val="0"/>
          <w:numId w:val="24"/>
        </w:numPr>
        <w:suppressAutoHyphens w:val="0"/>
        <w:autoSpaceDE w:val="0"/>
        <w:ind w:left="357" w:hanging="357"/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>Wykonawca zapłaci Zamawiającemu karę umowną:</w:t>
      </w:r>
    </w:p>
    <w:p w14:paraId="61E283DB" w14:textId="77777777" w:rsidR="005B28CC" w:rsidRPr="00600007" w:rsidRDefault="0036448A">
      <w:pPr>
        <w:pStyle w:val="Akapitzlist"/>
        <w:numPr>
          <w:ilvl w:val="0"/>
          <w:numId w:val="27"/>
        </w:numPr>
        <w:suppressAutoHyphens w:val="0"/>
        <w:autoSpaceDE w:val="0"/>
        <w:spacing w:after="0" w:line="240" w:lineRule="auto"/>
        <w:jc w:val="both"/>
        <w:textAlignment w:val="auto"/>
      </w:pPr>
      <w:r w:rsidRPr="00600007">
        <w:rPr>
          <w:rFonts w:ascii="Times New Roman" w:hAnsi="Times New Roman"/>
        </w:rPr>
        <w:t xml:space="preserve">za zwłokę w wykonaniu </w:t>
      </w:r>
      <w:r w:rsidR="00EE7BE0" w:rsidRPr="00600007">
        <w:rPr>
          <w:rFonts w:ascii="Times New Roman" w:hAnsi="Times New Roman"/>
        </w:rPr>
        <w:t xml:space="preserve">Przedmiotu umowy </w:t>
      </w:r>
      <w:r w:rsidRPr="00600007">
        <w:rPr>
          <w:rFonts w:ascii="Times New Roman" w:hAnsi="Times New Roman"/>
        </w:rPr>
        <w:t>w stosunku do terminu, o którym mowa w § 3</w:t>
      </w:r>
      <w:r w:rsidR="00EE7BE0" w:rsidRPr="00600007">
        <w:rPr>
          <w:rFonts w:ascii="Times New Roman" w:hAnsi="Times New Roman"/>
        </w:rPr>
        <w:t xml:space="preserve"> ust. 1</w:t>
      </w:r>
      <w:r w:rsidRPr="00600007">
        <w:rPr>
          <w:rFonts w:ascii="Times New Roman" w:hAnsi="Times New Roman"/>
        </w:rPr>
        <w:t xml:space="preserve"> Umowy – w wysokości 0,</w:t>
      </w:r>
      <w:r w:rsidR="00EE7BE0" w:rsidRPr="00600007">
        <w:rPr>
          <w:rFonts w:ascii="Times New Roman" w:hAnsi="Times New Roman"/>
        </w:rPr>
        <w:t xml:space="preserve">5 </w:t>
      </w:r>
      <w:r w:rsidRPr="00600007">
        <w:rPr>
          <w:rFonts w:ascii="Times New Roman" w:hAnsi="Times New Roman"/>
        </w:rPr>
        <w:t>% wynagrodzenia</w:t>
      </w:r>
      <w:r w:rsidRPr="00600007">
        <w:rPr>
          <w:rFonts w:ascii="Times New Roman" w:hAnsi="Times New Roman"/>
          <w:color w:val="FF0000"/>
        </w:rPr>
        <w:t xml:space="preserve"> </w:t>
      </w:r>
      <w:r w:rsidRPr="00600007">
        <w:rPr>
          <w:rFonts w:ascii="Times New Roman" w:hAnsi="Times New Roman"/>
        </w:rPr>
        <w:t>brutto określonego w § 5 ust. 1 Umowy za każdy dzień zwłoki, nie więcej jednak niż 20% wynagrodzenia określonego w § 5 ust. 1 Umowy;</w:t>
      </w:r>
    </w:p>
    <w:p w14:paraId="49E957C0" w14:textId="77777777" w:rsidR="005B28CC" w:rsidRPr="00600007" w:rsidRDefault="0036448A">
      <w:pPr>
        <w:pStyle w:val="Akapitzlist"/>
        <w:numPr>
          <w:ilvl w:val="0"/>
          <w:numId w:val="26"/>
        </w:numPr>
        <w:suppressAutoHyphens w:val="0"/>
        <w:autoSpaceDE w:val="0"/>
        <w:spacing w:after="0" w:line="240" w:lineRule="auto"/>
        <w:jc w:val="both"/>
        <w:textAlignment w:val="auto"/>
      </w:pPr>
      <w:r w:rsidRPr="00600007">
        <w:rPr>
          <w:rFonts w:ascii="Times New Roman" w:hAnsi="Times New Roman"/>
        </w:rPr>
        <w:lastRenderedPageBreak/>
        <w:t xml:space="preserve">za odstąpienie od Umowy przez którąkolwiek ze Stron z przyczyn, za które Wykonawca ponosi odpowiedzialność – w wysokości </w:t>
      </w:r>
      <w:r w:rsidR="00EE7BE0" w:rsidRPr="00600007">
        <w:rPr>
          <w:rFonts w:ascii="Times New Roman" w:hAnsi="Times New Roman"/>
        </w:rPr>
        <w:t>20</w:t>
      </w:r>
      <w:r w:rsidRPr="00600007">
        <w:rPr>
          <w:rFonts w:ascii="Times New Roman" w:hAnsi="Times New Roman"/>
        </w:rPr>
        <w:t>% wynagrodzenia</w:t>
      </w:r>
      <w:r w:rsidRPr="00600007">
        <w:rPr>
          <w:rFonts w:ascii="Times New Roman" w:hAnsi="Times New Roman"/>
          <w:color w:val="FF0000"/>
        </w:rPr>
        <w:t xml:space="preserve"> </w:t>
      </w:r>
      <w:r w:rsidRPr="00600007">
        <w:rPr>
          <w:rFonts w:ascii="Times New Roman" w:hAnsi="Times New Roman"/>
        </w:rPr>
        <w:t>brutto, o którym mowa w § 5 ust. 1 Umowy;</w:t>
      </w:r>
    </w:p>
    <w:p w14:paraId="17D84FDF" w14:textId="77777777" w:rsidR="005B28CC" w:rsidRPr="00600007" w:rsidRDefault="0036448A" w:rsidP="00EE7BE0">
      <w:pPr>
        <w:pStyle w:val="Akapitzlist"/>
        <w:widowControl w:val="0"/>
        <w:numPr>
          <w:ilvl w:val="0"/>
          <w:numId w:val="24"/>
        </w:numPr>
        <w:tabs>
          <w:tab w:val="left" w:pos="-76"/>
        </w:tabs>
        <w:spacing w:after="0"/>
        <w:jc w:val="both"/>
        <w:textAlignment w:val="auto"/>
      </w:pPr>
      <w:r w:rsidRPr="00600007">
        <w:rPr>
          <w:rStyle w:val="Uwydatnieniewprowadzajce"/>
          <w:rFonts w:ascii="Times New Roman" w:hAnsi="Times New Roman"/>
          <w:b w:val="0"/>
          <w:i w:val="0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607CDFCC" w14:textId="77777777" w:rsidR="005B28CC" w:rsidRPr="00600007" w:rsidRDefault="0036448A">
      <w:pPr>
        <w:widowControl w:val="0"/>
        <w:numPr>
          <w:ilvl w:val="0"/>
          <w:numId w:val="24"/>
        </w:numPr>
        <w:tabs>
          <w:tab w:val="left" w:pos="-3676"/>
        </w:tabs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31A28162" w14:textId="77777777" w:rsidR="005B28CC" w:rsidRPr="00600007" w:rsidRDefault="0036448A">
      <w:pPr>
        <w:widowControl w:val="0"/>
        <w:numPr>
          <w:ilvl w:val="0"/>
          <w:numId w:val="24"/>
        </w:numPr>
        <w:tabs>
          <w:tab w:val="left" w:pos="-2236"/>
        </w:tabs>
        <w:jc w:val="both"/>
        <w:textAlignment w:val="auto"/>
        <w:rPr>
          <w:sz w:val="22"/>
          <w:szCs w:val="22"/>
        </w:rPr>
      </w:pPr>
      <w:r w:rsidRPr="00600007">
        <w:rPr>
          <w:rFonts w:eastAsia="Palatino Linotype"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424A5223" w14:textId="77777777" w:rsidR="005B28CC" w:rsidRPr="00600007" w:rsidRDefault="0036448A">
      <w:pPr>
        <w:widowControl w:val="0"/>
        <w:numPr>
          <w:ilvl w:val="0"/>
          <w:numId w:val="24"/>
        </w:numPr>
        <w:tabs>
          <w:tab w:val="left" w:pos="-3676"/>
        </w:tabs>
        <w:jc w:val="both"/>
        <w:textAlignment w:val="auto"/>
        <w:rPr>
          <w:sz w:val="22"/>
          <w:szCs w:val="22"/>
        </w:rPr>
      </w:pPr>
      <w:r w:rsidRPr="00600007"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383DD1C5" w14:textId="77777777" w:rsidR="005B28CC" w:rsidRPr="00600007" w:rsidRDefault="0036448A">
      <w:pPr>
        <w:pStyle w:val="Akapitzlist"/>
        <w:numPr>
          <w:ilvl w:val="0"/>
          <w:numId w:val="24"/>
        </w:numPr>
        <w:jc w:val="both"/>
        <w:textAlignment w:val="auto"/>
      </w:pPr>
      <w:r w:rsidRPr="00600007">
        <w:rPr>
          <w:rFonts w:ascii="Times New Roman" w:hAnsi="Times New Roman"/>
        </w:rPr>
        <w:t>Wykonawca zobowiązany jest do uregulowania kary  umownej niepotrąconej wedle zapisów w ust. 5 w terminie 14 dni od dnia zawiadomienia o jej nałożeniu.</w:t>
      </w:r>
    </w:p>
    <w:p w14:paraId="36A5503A" w14:textId="77777777" w:rsidR="005B28CC" w:rsidRPr="00600007" w:rsidRDefault="005B28CC">
      <w:pPr>
        <w:jc w:val="center"/>
        <w:rPr>
          <w:b/>
          <w:bCs/>
          <w:sz w:val="22"/>
          <w:szCs w:val="22"/>
        </w:rPr>
      </w:pPr>
    </w:p>
    <w:p w14:paraId="7F039CDB" w14:textId="77777777" w:rsidR="005B28CC" w:rsidRDefault="0036448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14:paraId="48A56AF4" w14:textId="77777777" w:rsidR="005B28CC" w:rsidRDefault="0036448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Odstąpienie i rozwiązanie umowy</w:t>
      </w:r>
    </w:p>
    <w:p w14:paraId="0D04F3FA" w14:textId="77777777" w:rsidR="005B28CC" w:rsidRPr="00600007" w:rsidRDefault="005B28CC">
      <w:pPr>
        <w:jc w:val="center"/>
        <w:rPr>
          <w:sz w:val="22"/>
          <w:szCs w:val="22"/>
        </w:rPr>
      </w:pPr>
    </w:p>
    <w:p w14:paraId="12106F6D" w14:textId="77777777" w:rsidR="005B28CC" w:rsidRPr="00600007" w:rsidRDefault="0036448A">
      <w:pPr>
        <w:numPr>
          <w:ilvl w:val="0"/>
          <w:numId w:val="28"/>
        </w:numPr>
        <w:suppressAutoHyphens w:val="0"/>
        <w:ind w:left="360" w:hanging="360"/>
        <w:jc w:val="both"/>
        <w:textAlignment w:val="auto"/>
        <w:rPr>
          <w:sz w:val="22"/>
          <w:szCs w:val="22"/>
        </w:rPr>
      </w:pPr>
      <w:r w:rsidRPr="00600007">
        <w:rPr>
          <w:sz w:val="22"/>
          <w:szCs w:val="22"/>
        </w:rPr>
        <w:t xml:space="preserve">Zamawiający może odstąpić od umowy na podstawie art. 456 ustawy z dnia 11 września 2019 r. - Prawo zamówień publicznych. </w:t>
      </w:r>
    </w:p>
    <w:p w14:paraId="1B8F6584" w14:textId="77777777" w:rsidR="005B28CC" w:rsidRPr="00600007" w:rsidRDefault="0036448A">
      <w:pPr>
        <w:ind w:left="357" w:hanging="357"/>
        <w:jc w:val="both"/>
        <w:rPr>
          <w:rFonts w:eastAsia="Calibri"/>
          <w:kern w:val="3"/>
          <w:sz w:val="22"/>
          <w:szCs w:val="22"/>
          <w:lang w:eastAsia="en-US"/>
        </w:rPr>
      </w:pPr>
      <w:r w:rsidRPr="00600007">
        <w:rPr>
          <w:rFonts w:eastAsia="Calibri"/>
          <w:kern w:val="3"/>
          <w:sz w:val="22"/>
          <w:szCs w:val="22"/>
          <w:lang w:eastAsia="en-US"/>
        </w:rPr>
        <w:t>2.</w:t>
      </w:r>
      <w:r w:rsidRPr="00600007">
        <w:rPr>
          <w:rFonts w:eastAsia="Calibri"/>
          <w:kern w:val="3"/>
          <w:sz w:val="22"/>
          <w:szCs w:val="22"/>
          <w:lang w:eastAsia="en-US"/>
        </w:rPr>
        <w:tab/>
        <w:t>Zamawiającemu przysługuje prawo do odstąpienia od Umowy również w następujących okolicznościach, jeżeli:</w:t>
      </w:r>
    </w:p>
    <w:p w14:paraId="67364647" w14:textId="77777777" w:rsidR="005B28CC" w:rsidRPr="00600007" w:rsidRDefault="0036448A">
      <w:pPr>
        <w:pStyle w:val="Akapitzlist"/>
        <w:numPr>
          <w:ilvl w:val="0"/>
          <w:numId w:val="29"/>
        </w:numPr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>w stosunku do Wykonawcy sąd odmówi ogłoszenia upadłości z uwagi na niewystarczające aktywa na prowadzenie upadłości, jeżeli Wykonawca zawrze z wierzycielami układ powodujący zagrożenie dla realizacji Umowy lub nastąpi likwidacja przedsiębiorstwa Wykonawcy, jeżeli w wyniku wszczętego postępowania egzekucyjnego nastąpi zajęcie majątku Wykonawcy lub jego znacznej części;</w:t>
      </w:r>
    </w:p>
    <w:p w14:paraId="2832FD04" w14:textId="77777777" w:rsidR="005B28CC" w:rsidRPr="00600007" w:rsidRDefault="0036448A">
      <w:pPr>
        <w:pStyle w:val="Akapitzlist"/>
        <w:numPr>
          <w:ilvl w:val="0"/>
          <w:numId w:val="29"/>
        </w:numPr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600007">
        <w:rPr>
          <w:rFonts w:ascii="Times New Roman" w:hAnsi="Times New Roman"/>
        </w:rPr>
        <w:t xml:space="preserve">Wykonawca nie rozpoczął realizacji Przedmiotu </w:t>
      </w:r>
      <w:r w:rsidR="00C574D4" w:rsidRPr="00600007">
        <w:rPr>
          <w:rFonts w:ascii="Times New Roman" w:hAnsi="Times New Roman"/>
        </w:rPr>
        <w:t>umowy</w:t>
      </w:r>
      <w:r w:rsidRPr="00600007">
        <w:rPr>
          <w:rFonts w:ascii="Times New Roman" w:hAnsi="Times New Roman"/>
        </w:rPr>
        <w:t xml:space="preserve"> bez uzasadnionych przyczyn lub – mimo otrzymania pisemnego wezwania – nie wykonuje lub nienależycie wykonuje zobowiązania wynikające z Umowy, w szczególności gdy zwłoka Wykonawcy w wykonaniu </w:t>
      </w:r>
      <w:r w:rsidR="00C574D4" w:rsidRPr="00600007">
        <w:rPr>
          <w:rFonts w:ascii="Times New Roman" w:hAnsi="Times New Roman"/>
        </w:rPr>
        <w:t>umowy</w:t>
      </w:r>
      <w:r w:rsidRPr="00600007">
        <w:rPr>
          <w:rFonts w:ascii="Times New Roman" w:hAnsi="Times New Roman"/>
        </w:rPr>
        <w:t xml:space="preserve"> trwać będzie dłużej niż 14 dni roboczych.</w:t>
      </w:r>
    </w:p>
    <w:p w14:paraId="47215985" w14:textId="77777777" w:rsidR="005B28CC" w:rsidRPr="00600007" w:rsidRDefault="0036448A">
      <w:pPr>
        <w:suppressAutoHyphens w:val="0"/>
        <w:ind w:left="357" w:hanging="357"/>
        <w:jc w:val="both"/>
        <w:textAlignment w:val="auto"/>
        <w:rPr>
          <w:bCs/>
          <w:sz w:val="22"/>
          <w:szCs w:val="22"/>
        </w:rPr>
      </w:pPr>
      <w:r w:rsidRPr="00600007">
        <w:rPr>
          <w:bCs/>
          <w:sz w:val="22"/>
          <w:szCs w:val="22"/>
        </w:rPr>
        <w:t xml:space="preserve">3. Jeżeli zwłoka w płatności, o której mowa w § 6 ust. 1 trwać będzie dłużej niż 14 dni, </w:t>
      </w:r>
      <w:r w:rsidRPr="00600007">
        <w:rPr>
          <w:bCs/>
          <w:sz w:val="22"/>
          <w:szCs w:val="22"/>
        </w:rPr>
        <w:br/>
        <w:t xml:space="preserve">Wykonawca może odstąpić od umowy. </w:t>
      </w:r>
    </w:p>
    <w:p w14:paraId="65741FB3" w14:textId="77777777" w:rsidR="005B28CC" w:rsidRPr="00600007" w:rsidRDefault="0036448A">
      <w:pPr>
        <w:suppressAutoHyphens w:val="0"/>
        <w:ind w:left="357" w:hanging="357"/>
        <w:jc w:val="both"/>
        <w:textAlignment w:val="auto"/>
        <w:rPr>
          <w:sz w:val="22"/>
          <w:szCs w:val="22"/>
        </w:rPr>
      </w:pPr>
      <w:r w:rsidRPr="00600007">
        <w:rPr>
          <w:bCs/>
          <w:sz w:val="22"/>
          <w:szCs w:val="22"/>
        </w:rPr>
        <w:t>4. Prawo do odstąpienie od umowy może być zrealizowane w terminie 14 dni od dnia wystąpienia przesłanki uprawiającej do odstąpienia od umowy, z zastrzeżeniem postanowień ust. 1.</w:t>
      </w:r>
    </w:p>
    <w:p w14:paraId="32F114CF" w14:textId="77777777" w:rsidR="005B28CC" w:rsidRPr="00600007" w:rsidRDefault="0036448A">
      <w:pPr>
        <w:suppressAutoHyphens w:val="0"/>
        <w:ind w:left="357" w:hanging="357"/>
        <w:jc w:val="both"/>
        <w:textAlignment w:val="auto"/>
        <w:rPr>
          <w:bCs/>
          <w:sz w:val="22"/>
          <w:szCs w:val="22"/>
        </w:rPr>
      </w:pPr>
      <w:r w:rsidRPr="00600007">
        <w:rPr>
          <w:bCs/>
          <w:sz w:val="22"/>
          <w:szCs w:val="22"/>
        </w:rPr>
        <w:t>5. Oświadczenie o odstąpieniu od umowy wymaga formy pisemnej. Oświadczenie doręcza się za zwrotnym potwierdzeniem przekazania. Oświadczenie to musi zawierać uzasadnienie.</w:t>
      </w:r>
    </w:p>
    <w:p w14:paraId="65B80990" w14:textId="77777777" w:rsidR="005B28CC" w:rsidRPr="00600007" w:rsidRDefault="0036448A">
      <w:pPr>
        <w:suppressAutoHyphens w:val="0"/>
        <w:ind w:left="357" w:hanging="357"/>
        <w:jc w:val="both"/>
        <w:textAlignment w:val="auto"/>
        <w:rPr>
          <w:sz w:val="22"/>
          <w:szCs w:val="22"/>
        </w:rPr>
      </w:pPr>
      <w:r w:rsidRPr="00600007">
        <w:rPr>
          <w:bCs/>
          <w:sz w:val="22"/>
          <w:szCs w:val="22"/>
        </w:rPr>
        <w:t xml:space="preserve">6. </w:t>
      </w:r>
      <w:r w:rsidRPr="00600007">
        <w:rPr>
          <w:sz w:val="22"/>
          <w:szCs w:val="22"/>
        </w:rPr>
        <w:t xml:space="preserve"> Odstąpienie Zamawiającego od Umowy nie zwalnia Wykonawcy od zapłaty kary umownej lub odszkodowania.</w:t>
      </w:r>
    </w:p>
    <w:p w14:paraId="6053B446" w14:textId="77777777" w:rsidR="005B28CC" w:rsidRPr="00600007" w:rsidRDefault="005B28CC">
      <w:pPr>
        <w:jc w:val="center"/>
        <w:rPr>
          <w:b/>
          <w:bCs/>
          <w:sz w:val="22"/>
          <w:szCs w:val="22"/>
        </w:rPr>
      </w:pPr>
    </w:p>
    <w:p w14:paraId="0637CEE7" w14:textId="77777777" w:rsidR="005B28CC" w:rsidRDefault="0036448A">
      <w:pPr>
        <w:keepNext/>
        <w:jc w:val="center"/>
      </w:pPr>
      <w:r>
        <w:rPr>
          <w:rFonts w:eastAsia="Palatino Linotype"/>
          <w:b/>
          <w:bCs/>
          <w:color w:val="000000"/>
          <w:sz w:val="22"/>
          <w:szCs w:val="22"/>
          <w:lang w:eastAsia="en-US"/>
        </w:rPr>
        <w:t>§ 10</w:t>
      </w:r>
    </w:p>
    <w:p w14:paraId="260935DB" w14:textId="77777777" w:rsidR="005B28CC" w:rsidRDefault="0036448A">
      <w:pPr>
        <w:keepNext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Przedstawiciele stron</w:t>
      </w:r>
    </w:p>
    <w:p w14:paraId="4A63E667" w14:textId="77777777" w:rsidR="005B28CC" w:rsidRPr="00600007" w:rsidRDefault="005B28CC">
      <w:pPr>
        <w:keepNext/>
        <w:jc w:val="center"/>
        <w:rPr>
          <w:b/>
          <w:color w:val="000000"/>
          <w:sz w:val="22"/>
          <w:szCs w:val="22"/>
        </w:rPr>
      </w:pPr>
    </w:p>
    <w:p w14:paraId="758AE112" w14:textId="77777777" w:rsidR="005B28CC" w:rsidRPr="00600007" w:rsidRDefault="0036448A">
      <w:pPr>
        <w:widowControl w:val="0"/>
        <w:numPr>
          <w:ilvl w:val="0"/>
          <w:numId w:val="30"/>
        </w:numPr>
        <w:tabs>
          <w:tab w:val="left" w:pos="0"/>
        </w:tabs>
        <w:suppressAutoHyphens w:val="0"/>
        <w:ind w:left="284" w:hanging="284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600007">
        <w:rPr>
          <w:rFonts w:eastAsia="Palatino Linotype"/>
          <w:sz w:val="22"/>
          <w:szCs w:val="22"/>
          <w:lang w:eastAsia="en-US"/>
        </w:rPr>
        <w:t>Za nadzór nad realizacją Umowy oraz współdziałanie przy jej wykonaniu odpowiadają ze Strony:</w:t>
      </w:r>
    </w:p>
    <w:p w14:paraId="6BE95FB4" w14:textId="77777777" w:rsidR="005B28CC" w:rsidRPr="00600007" w:rsidRDefault="0036448A">
      <w:pPr>
        <w:numPr>
          <w:ilvl w:val="0"/>
          <w:numId w:val="31"/>
        </w:numPr>
        <w:tabs>
          <w:tab w:val="left" w:pos="-5040"/>
          <w:tab w:val="left" w:pos="-4641"/>
          <w:tab w:val="left" w:pos="-4189"/>
          <w:tab w:val="left" w:pos="-3060"/>
          <w:tab w:val="left" w:pos="660"/>
        </w:tabs>
        <w:suppressAutoHyphens w:val="0"/>
        <w:jc w:val="both"/>
        <w:textAlignment w:val="auto"/>
        <w:rPr>
          <w:sz w:val="22"/>
          <w:szCs w:val="22"/>
        </w:rPr>
      </w:pPr>
      <w:r w:rsidRPr="00600007">
        <w:rPr>
          <w:rFonts w:eastAsia="Calibri"/>
          <w:sz w:val="22"/>
          <w:szCs w:val="22"/>
        </w:rPr>
        <w:lastRenderedPageBreak/>
        <w:t>Zamawiającego</w:t>
      </w:r>
      <w:r w:rsidRPr="00600007">
        <w:rPr>
          <w:rFonts w:eastAsia="Calibri"/>
          <w:color w:val="000000"/>
          <w:sz w:val="22"/>
          <w:szCs w:val="22"/>
        </w:rPr>
        <w:t>:</w:t>
      </w:r>
    </w:p>
    <w:p w14:paraId="73097971" w14:textId="77777777" w:rsidR="005B28CC" w:rsidRPr="00600007" w:rsidRDefault="0036448A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ind w:left="851"/>
        <w:jc w:val="both"/>
        <w:rPr>
          <w:rFonts w:eastAsia="Calibri"/>
          <w:sz w:val="22"/>
          <w:szCs w:val="22"/>
        </w:rPr>
      </w:pPr>
      <w:r w:rsidRPr="00600007">
        <w:rPr>
          <w:rFonts w:eastAsia="Calibri"/>
          <w:sz w:val="22"/>
          <w:szCs w:val="22"/>
        </w:rPr>
        <w:t>(...) – tel. (...), e-mail: (...),</w:t>
      </w:r>
    </w:p>
    <w:p w14:paraId="4D84EA66" w14:textId="77777777" w:rsidR="005B28CC" w:rsidRPr="00600007" w:rsidRDefault="0036448A">
      <w:pPr>
        <w:numPr>
          <w:ilvl w:val="0"/>
          <w:numId w:val="31"/>
        </w:numPr>
        <w:tabs>
          <w:tab w:val="left" w:pos="-5040"/>
          <w:tab w:val="left" w:pos="-4641"/>
          <w:tab w:val="left" w:pos="-4189"/>
          <w:tab w:val="left" w:pos="-3060"/>
          <w:tab w:val="left" w:pos="660"/>
        </w:tabs>
        <w:suppressAutoHyphens w:val="0"/>
        <w:jc w:val="both"/>
        <w:textAlignment w:val="auto"/>
        <w:rPr>
          <w:sz w:val="22"/>
          <w:szCs w:val="22"/>
        </w:rPr>
      </w:pPr>
      <w:r w:rsidRPr="00600007">
        <w:rPr>
          <w:rFonts w:eastAsia="Calibri"/>
          <w:sz w:val="22"/>
          <w:szCs w:val="22"/>
        </w:rPr>
        <w:t xml:space="preserve">Wykonawcy: (...), </w:t>
      </w:r>
    </w:p>
    <w:p w14:paraId="7F2118C0" w14:textId="77777777" w:rsidR="005B28CC" w:rsidRPr="00600007" w:rsidRDefault="0036448A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ind w:left="851"/>
        <w:jc w:val="both"/>
        <w:rPr>
          <w:rFonts w:eastAsia="Calibri"/>
          <w:sz w:val="22"/>
          <w:szCs w:val="22"/>
        </w:rPr>
      </w:pPr>
      <w:r w:rsidRPr="00600007">
        <w:rPr>
          <w:rFonts w:eastAsia="Calibri"/>
          <w:sz w:val="22"/>
          <w:szCs w:val="22"/>
        </w:rPr>
        <w:t>(...) – tel. (...), e-mail: (...),</w:t>
      </w:r>
    </w:p>
    <w:p w14:paraId="33BF8BD1" w14:textId="77777777" w:rsidR="005B28CC" w:rsidRPr="00600007" w:rsidRDefault="0036448A">
      <w:pPr>
        <w:widowControl w:val="0"/>
        <w:numPr>
          <w:ilvl w:val="0"/>
          <w:numId w:val="30"/>
        </w:numPr>
        <w:tabs>
          <w:tab w:val="left" w:pos="0"/>
        </w:tabs>
        <w:suppressAutoHyphens w:val="0"/>
        <w:ind w:left="284" w:hanging="284"/>
        <w:jc w:val="both"/>
        <w:textAlignment w:val="auto"/>
        <w:rPr>
          <w:sz w:val="22"/>
          <w:szCs w:val="22"/>
        </w:rPr>
      </w:pPr>
      <w:r w:rsidRPr="00600007">
        <w:rPr>
          <w:rFonts w:eastAsia="Palatino Linotype"/>
          <w:sz w:val="22"/>
          <w:szCs w:val="22"/>
          <w:lang w:eastAsia="en-US"/>
        </w:rPr>
        <w:t>Strony mają prawo do zmiany osób wymienionych w ust. 1 oraz ich danych kontaktowych. W celu dokonania powyższej zmiany wystarczające jest pisemne zawiadomienie drugiej Strony o dokonanej zmianie, bez konieczności zmiany Umowy.</w:t>
      </w:r>
    </w:p>
    <w:p w14:paraId="56639363" w14:textId="77777777" w:rsidR="005B28CC" w:rsidRPr="00600007" w:rsidRDefault="0036448A">
      <w:pPr>
        <w:widowControl w:val="0"/>
        <w:numPr>
          <w:ilvl w:val="0"/>
          <w:numId w:val="30"/>
        </w:numPr>
        <w:tabs>
          <w:tab w:val="left" w:pos="0"/>
        </w:tabs>
        <w:suppressAutoHyphens w:val="0"/>
        <w:ind w:left="284" w:hanging="284"/>
        <w:jc w:val="both"/>
        <w:textAlignment w:val="auto"/>
        <w:rPr>
          <w:sz w:val="22"/>
          <w:szCs w:val="22"/>
        </w:rPr>
      </w:pPr>
      <w:r w:rsidRPr="00600007">
        <w:rPr>
          <w:rFonts w:eastAsia="Palatino Linotype"/>
          <w:sz w:val="22"/>
          <w:szCs w:val="22"/>
          <w:lang w:eastAsia="en-US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600007">
        <w:rPr>
          <w:bCs/>
          <w:sz w:val="22"/>
          <w:szCs w:val="22"/>
        </w:rPr>
        <w:t>lub w postaci elektronicznej, na zasadach wskazanych w art. 77</w:t>
      </w:r>
      <w:r w:rsidRPr="00600007">
        <w:rPr>
          <w:bCs/>
          <w:sz w:val="22"/>
          <w:szCs w:val="22"/>
          <w:vertAlign w:val="superscript"/>
        </w:rPr>
        <w:t>2</w:t>
      </w:r>
      <w:r w:rsidRPr="00600007">
        <w:rPr>
          <w:bCs/>
          <w:sz w:val="22"/>
          <w:szCs w:val="22"/>
        </w:rPr>
        <w:t xml:space="preserve"> ustawy - Kodeks cywilny</w:t>
      </w:r>
      <w:r w:rsidRPr="00600007">
        <w:rPr>
          <w:rFonts w:eastAsia="Palatino Linotype"/>
          <w:bCs/>
          <w:sz w:val="22"/>
          <w:szCs w:val="22"/>
          <w:lang w:eastAsia="en-US"/>
        </w:rPr>
        <w:t>.</w:t>
      </w:r>
      <w:r w:rsidRPr="00600007">
        <w:rPr>
          <w:rFonts w:eastAsia="Palatino Linotype"/>
          <w:sz w:val="22"/>
          <w:szCs w:val="22"/>
          <w:lang w:eastAsia="en-US"/>
        </w:rPr>
        <w:t xml:space="preserve"> Zawiadomienia i oświadczenia dokonywane w innej formie nie wywołują skutków prawnych ani faktycznych. </w:t>
      </w:r>
    </w:p>
    <w:p w14:paraId="451A1B3A" w14:textId="77777777" w:rsidR="005B28CC" w:rsidRDefault="005B28CC">
      <w:pPr>
        <w:jc w:val="center"/>
        <w:rPr>
          <w:b/>
          <w:bCs/>
          <w:sz w:val="22"/>
          <w:szCs w:val="22"/>
        </w:rPr>
      </w:pPr>
    </w:p>
    <w:p w14:paraId="159346E1" w14:textId="77777777" w:rsidR="005B28CC" w:rsidRDefault="0036448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11</w:t>
      </w:r>
    </w:p>
    <w:p w14:paraId="4E12F22A" w14:textId="77777777" w:rsidR="005B28CC" w:rsidRDefault="003644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Poufność i dane osobowe</w:t>
      </w:r>
    </w:p>
    <w:p w14:paraId="47E11996" w14:textId="77777777" w:rsidR="005B28CC" w:rsidRDefault="005B28CC">
      <w:pPr>
        <w:jc w:val="center"/>
        <w:rPr>
          <w:b/>
          <w:sz w:val="22"/>
          <w:szCs w:val="22"/>
        </w:rPr>
      </w:pPr>
    </w:p>
    <w:p w14:paraId="06B1F7DE" w14:textId="77777777" w:rsidR="00600007" w:rsidRDefault="0036448A" w:rsidP="00600007">
      <w:pPr>
        <w:numPr>
          <w:ilvl w:val="6"/>
          <w:numId w:val="32"/>
        </w:numPr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600007">
        <w:rPr>
          <w:rFonts w:eastAsia="Calibri"/>
          <w:sz w:val="22"/>
          <w:szCs w:val="22"/>
          <w:lang w:eastAsia="en-US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5C520499" w14:textId="77777777" w:rsidR="00600007" w:rsidRDefault="0036448A" w:rsidP="00600007">
      <w:pPr>
        <w:numPr>
          <w:ilvl w:val="6"/>
          <w:numId w:val="32"/>
        </w:numPr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600007">
        <w:rPr>
          <w:rFonts w:eastAsia="Calibri"/>
          <w:sz w:val="22"/>
          <w:szCs w:val="22"/>
          <w:lang w:eastAsia="en-US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0F65890A" w14:textId="77777777" w:rsidR="00600007" w:rsidRDefault="0036448A" w:rsidP="00600007">
      <w:pPr>
        <w:numPr>
          <w:ilvl w:val="6"/>
          <w:numId w:val="32"/>
        </w:numPr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600007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14:paraId="20AF0228" w14:textId="77777777" w:rsidR="00600007" w:rsidRDefault="0036448A" w:rsidP="00600007">
      <w:pPr>
        <w:numPr>
          <w:ilvl w:val="6"/>
          <w:numId w:val="32"/>
        </w:numPr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600007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63B7E220" w14:textId="29F7C0DF" w:rsidR="005B28CC" w:rsidRPr="00600007" w:rsidRDefault="0036448A" w:rsidP="00600007">
      <w:pPr>
        <w:numPr>
          <w:ilvl w:val="6"/>
          <w:numId w:val="32"/>
        </w:numPr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600007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14:paraId="206AC72F" w14:textId="77777777" w:rsidR="005B28CC" w:rsidRDefault="005B28CC">
      <w:pPr>
        <w:jc w:val="center"/>
        <w:rPr>
          <w:b/>
          <w:bCs/>
          <w:sz w:val="22"/>
          <w:szCs w:val="22"/>
        </w:rPr>
      </w:pPr>
    </w:p>
    <w:p w14:paraId="3B681C95" w14:textId="77777777" w:rsidR="005B28CC" w:rsidRDefault="0036448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12</w:t>
      </w:r>
    </w:p>
    <w:p w14:paraId="241D570C" w14:textId="77777777" w:rsidR="005B28CC" w:rsidRDefault="0036448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Zmiana treści umowy</w:t>
      </w:r>
    </w:p>
    <w:p w14:paraId="14A135D0" w14:textId="77777777" w:rsidR="005B28CC" w:rsidRDefault="005B28CC">
      <w:pPr>
        <w:jc w:val="center"/>
        <w:rPr>
          <w:b/>
          <w:bCs/>
          <w:sz w:val="22"/>
          <w:szCs w:val="22"/>
        </w:rPr>
      </w:pPr>
    </w:p>
    <w:p w14:paraId="079A26DC" w14:textId="77777777" w:rsidR="005B28CC" w:rsidRDefault="0036448A">
      <w:pPr>
        <w:pStyle w:val="WZORtekstWZOR"/>
        <w:suppressAutoHyphens/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Wszelkie zmiany treści Umowy wymagają zachowania formy pisemnej pod rygorem nieważności, </w:t>
      </w:r>
      <w:r>
        <w:rPr>
          <w:rFonts w:ascii="Times New Roman" w:hAnsi="Times New Roman" w:cs="Times New Roman"/>
          <w:sz w:val="22"/>
          <w:szCs w:val="22"/>
        </w:rPr>
        <w:br/>
        <w:t>z zastrzeżeniem § 10 ust. 2 Umowy.</w:t>
      </w:r>
    </w:p>
    <w:p w14:paraId="3FD18589" w14:textId="77777777" w:rsidR="005B28CC" w:rsidRDefault="005B28CC">
      <w:pPr>
        <w:jc w:val="center"/>
        <w:rPr>
          <w:b/>
          <w:bCs/>
          <w:sz w:val="22"/>
          <w:szCs w:val="22"/>
        </w:rPr>
      </w:pPr>
    </w:p>
    <w:p w14:paraId="63FCBAC6" w14:textId="77777777" w:rsidR="005B28CC" w:rsidRDefault="0036448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13</w:t>
      </w:r>
    </w:p>
    <w:p w14:paraId="71962E3F" w14:textId="77777777" w:rsidR="005B28CC" w:rsidRDefault="0036448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Cesja wierzytelności</w:t>
      </w:r>
    </w:p>
    <w:p w14:paraId="29790B71" w14:textId="77777777" w:rsidR="005B28CC" w:rsidRDefault="005B28CC">
      <w:pPr>
        <w:jc w:val="center"/>
        <w:rPr>
          <w:sz w:val="22"/>
          <w:szCs w:val="22"/>
        </w:rPr>
      </w:pPr>
    </w:p>
    <w:p w14:paraId="23B8BEE7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Wykonawca, pod rygorem nieważności, nie może dokonać cesji wierzytelności wynikających </w:t>
      </w:r>
      <w:r>
        <w:rPr>
          <w:sz w:val="22"/>
          <w:szCs w:val="22"/>
        </w:rPr>
        <w:br/>
        <w:t>z niniejszej umowy bez pisemnej zgody zamawiającego.</w:t>
      </w:r>
    </w:p>
    <w:p w14:paraId="01805706" w14:textId="77777777" w:rsidR="005B28CC" w:rsidRDefault="005B28CC">
      <w:pPr>
        <w:jc w:val="both"/>
        <w:rPr>
          <w:bCs/>
          <w:sz w:val="22"/>
          <w:szCs w:val="22"/>
        </w:rPr>
      </w:pPr>
    </w:p>
    <w:p w14:paraId="33973003" w14:textId="77777777" w:rsidR="005B28CC" w:rsidRDefault="0036448A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§ 14</w:t>
      </w:r>
    </w:p>
    <w:p w14:paraId="4A19AAB9" w14:textId="77777777" w:rsidR="005B28CC" w:rsidRDefault="0036448A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Postanowienia końcowe</w:t>
      </w:r>
    </w:p>
    <w:p w14:paraId="55B7530F" w14:textId="77777777" w:rsidR="005B28CC" w:rsidRDefault="005B28CC">
      <w:pPr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14:paraId="74FA527E" w14:textId="77777777" w:rsidR="005B28CC" w:rsidRDefault="0036448A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1. Strony zgodnie postanawiają, że nieważność poszczególnych postanowień umownych nie wpływa na ważność umowy w pozostałej części.</w:t>
      </w:r>
    </w:p>
    <w:p w14:paraId="423BA921" w14:textId="77777777" w:rsidR="005B28CC" w:rsidRDefault="0036448A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 Tytuły paragrafów mają jedynie charakter porządkowy i nie wpływają na sposób interpretacji zapisów umowy.</w:t>
      </w:r>
    </w:p>
    <w:p w14:paraId="05D42C7C" w14:textId="77777777" w:rsidR="005B28CC" w:rsidRDefault="0036448A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3. Wszelkie ewentualne spory związane z realizacją umowy rozstrzyga sąd właściwy miejscowo dla siedziby Zamawiającego.</w:t>
      </w:r>
    </w:p>
    <w:p w14:paraId="37BB4E30" w14:textId="77777777" w:rsidR="005B28CC" w:rsidRDefault="0036448A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4. W sprawach nieuregulowanych niniejszą umową mają zastosowanie odpowiednie przepisy:</w:t>
      </w:r>
    </w:p>
    <w:p w14:paraId="27B369AC" w14:textId="77777777" w:rsidR="005B28CC" w:rsidRDefault="0036448A">
      <w:pPr>
        <w:ind w:left="357" w:hanging="357"/>
        <w:jc w:val="both"/>
      </w:pPr>
      <w:r>
        <w:rPr>
          <w:rFonts w:eastAsia="Calibri"/>
          <w:sz w:val="22"/>
          <w:szCs w:val="22"/>
          <w:lang w:eastAsia="en-US"/>
        </w:rPr>
        <w:t xml:space="preserve">     -  </w:t>
      </w:r>
      <w:r>
        <w:rPr>
          <w:bCs/>
          <w:sz w:val="22"/>
          <w:szCs w:val="22"/>
        </w:rPr>
        <w:t xml:space="preserve">ustawy z dnia 11 września 2019 r. - Prawo zamówień publicznych (Dz. U. z  2019 r. poz. 2019 </w:t>
      </w:r>
      <w:r>
        <w:rPr>
          <w:bCs/>
          <w:sz w:val="22"/>
          <w:szCs w:val="22"/>
        </w:rPr>
        <w:br/>
        <w:t xml:space="preserve">z </w:t>
      </w:r>
      <w:r>
        <w:rPr>
          <w:rFonts w:eastAsia="Calibri"/>
          <w:sz w:val="22"/>
          <w:szCs w:val="22"/>
          <w:lang w:eastAsia="en-US"/>
        </w:rPr>
        <w:t>późniejszymi zmianami),</w:t>
      </w:r>
    </w:p>
    <w:p w14:paraId="28E9A3FB" w14:textId="77777777" w:rsidR="005B28CC" w:rsidRDefault="0036448A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 - ustawy z dnia 23 kwietnia 1964 r. - Kodeks Cywilny (tj. Dz.U. z 2020 r. poz. 1740, </w:t>
      </w:r>
      <w:r>
        <w:rPr>
          <w:rFonts w:eastAsia="Calibri"/>
          <w:sz w:val="22"/>
          <w:szCs w:val="22"/>
          <w:lang w:eastAsia="en-US"/>
        </w:rPr>
        <w:br/>
        <w:t>z późniejszymi zmianami).</w:t>
      </w:r>
    </w:p>
    <w:p w14:paraId="2644AC60" w14:textId="77777777" w:rsidR="005B28CC" w:rsidRDefault="0036448A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 Strony ustalają następujące adresy do doręczeń dla celów związanych z niniejszą umową: </w:t>
      </w:r>
    </w:p>
    <w:p w14:paraId="3395B0B3" w14:textId="77777777" w:rsidR="005B28CC" w:rsidRDefault="0036448A">
      <w:pPr>
        <w:ind w:left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1) Zamawiający: (adres do doręczeń)</w:t>
      </w:r>
    </w:p>
    <w:p w14:paraId="10A883FE" w14:textId="77777777" w:rsidR="005B28CC" w:rsidRDefault="0036448A">
      <w:pPr>
        <w:ind w:left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2) Wykonawca: (adres do doręczeń)</w:t>
      </w:r>
    </w:p>
    <w:p w14:paraId="2BDC6D42" w14:textId="77777777" w:rsidR="005B28CC" w:rsidRDefault="0036448A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14:paraId="4258497B" w14:textId="77777777" w:rsidR="005B28CC" w:rsidRDefault="0036448A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7. Integralną cześć umowy stanowi załącznik nr 1 - Formularz oferty oraz Arkusz cenowy - Szczegółowy opis Przedmiotu sprzedaży.</w:t>
      </w:r>
    </w:p>
    <w:p w14:paraId="5007B89E" w14:textId="77777777" w:rsidR="005B28CC" w:rsidRDefault="0036448A">
      <w:pPr>
        <w:ind w:left="357" w:hanging="357"/>
        <w:jc w:val="both"/>
      </w:pPr>
      <w:r>
        <w:rPr>
          <w:rFonts w:eastAsia="Calibri"/>
          <w:sz w:val="22"/>
          <w:szCs w:val="22"/>
          <w:lang w:eastAsia="en-US"/>
        </w:rPr>
        <w:t>8. Umowę sporządzono w dwóch jednobrzmiących egzemplarzach, po jednym dla każdej ze Stron.</w:t>
      </w:r>
      <w:r>
        <w:rPr>
          <w:sz w:val="22"/>
          <w:szCs w:val="22"/>
        </w:rPr>
        <w:tab/>
      </w:r>
    </w:p>
    <w:p w14:paraId="5342636F" w14:textId="77777777" w:rsidR="005B28CC" w:rsidRDefault="005B28CC">
      <w:pPr>
        <w:pStyle w:val="Tekstpodstawowy3"/>
        <w:rPr>
          <w:sz w:val="22"/>
          <w:szCs w:val="22"/>
        </w:rPr>
      </w:pPr>
    </w:p>
    <w:p w14:paraId="34ED7197" w14:textId="77777777" w:rsidR="005B28CC" w:rsidRDefault="005B28CC">
      <w:pPr>
        <w:jc w:val="both"/>
        <w:rPr>
          <w:sz w:val="22"/>
          <w:szCs w:val="22"/>
        </w:rPr>
      </w:pPr>
    </w:p>
    <w:p w14:paraId="142B86A6" w14:textId="77777777" w:rsidR="005B28CC" w:rsidRDefault="005B28CC">
      <w:pPr>
        <w:jc w:val="both"/>
        <w:rPr>
          <w:sz w:val="22"/>
          <w:szCs w:val="22"/>
        </w:rPr>
      </w:pPr>
    </w:p>
    <w:p w14:paraId="64D94B25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</w:t>
      </w:r>
    </w:p>
    <w:p w14:paraId="7F24B729" w14:textId="77777777" w:rsidR="005B28CC" w:rsidRDefault="0036448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                                                                 </w:t>
      </w:r>
      <w:r>
        <w:rPr>
          <w:sz w:val="22"/>
          <w:szCs w:val="22"/>
        </w:rPr>
        <w:tab/>
        <w:t xml:space="preserve">               WYKONAWCA</w:t>
      </w:r>
    </w:p>
    <w:p w14:paraId="3E938F3D" w14:textId="77777777" w:rsidR="005B28CC" w:rsidRDefault="005B28CC">
      <w:pPr>
        <w:rPr>
          <w:b/>
          <w:sz w:val="22"/>
          <w:szCs w:val="22"/>
        </w:rPr>
      </w:pPr>
    </w:p>
    <w:p w14:paraId="3DEAEE01" w14:textId="77777777" w:rsidR="005B28CC" w:rsidRDefault="005B28CC"/>
    <w:p w14:paraId="78B963D7" w14:textId="77777777" w:rsidR="005B28CC" w:rsidRDefault="005B28CC">
      <w:pPr>
        <w:tabs>
          <w:tab w:val="left" w:pos="1620"/>
          <w:tab w:val="left" w:pos="6660"/>
        </w:tabs>
        <w:jc w:val="both"/>
        <w:rPr>
          <w:vertAlign w:val="superscript"/>
        </w:rPr>
      </w:pPr>
    </w:p>
    <w:sectPr w:rsidR="005B28CC" w:rsidSect="005B28CC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9452A" w14:textId="77777777" w:rsidR="002C0026" w:rsidRDefault="002C0026" w:rsidP="005B28CC">
      <w:r>
        <w:separator/>
      </w:r>
    </w:p>
  </w:endnote>
  <w:endnote w:type="continuationSeparator" w:id="0">
    <w:p w14:paraId="63A787C9" w14:textId="77777777" w:rsidR="002C0026" w:rsidRDefault="002C0026" w:rsidP="005B2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harterITCPL-Normal, ''Times Ne">
    <w:charset w:val="00"/>
    <w:family w:val="auto"/>
    <w:pitch w:val="default"/>
  </w:font>
  <w:font w:name="CharterITCPL-Normal"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83A3E" w14:textId="77777777" w:rsidR="002C0026" w:rsidRDefault="002C0026" w:rsidP="005B28CC">
      <w:r w:rsidRPr="005B28CC">
        <w:rPr>
          <w:color w:val="000000"/>
        </w:rPr>
        <w:separator/>
      </w:r>
    </w:p>
  </w:footnote>
  <w:footnote w:type="continuationSeparator" w:id="0">
    <w:p w14:paraId="4AFB48E2" w14:textId="77777777" w:rsidR="002C0026" w:rsidRDefault="002C0026" w:rsidP="005B2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1A8AC" w14:textId="77777777" w:rsidR="005B28CC" w:rsidRDefault="00BB6E85" w:rsidP="00BB6E85">
    <w:pPr>
      <w:pStyle w:val="Nagwek"/>
      <w:jc w:val="right"/>
    </w:pPr>
    <w:r w:rsidRPr="00BB6E85">
      <w:t>Załącznik nr 4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B5581"/>
    <w:multiLevelType w:val="multilevel"/>
    <w:tmpl w:val="1BC0172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095F39"/>
    <w:multiLevelType w:val="multilevel"/>
    <w:tmpl w:val="42AAD13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E1981"/>
    <w:multiLevelType w:val="multilevel"/>
    <w:tmpl w:val="41CEE4F4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20EA5E01"/>
    <w:multiLevelType w:val="multilevel"/>
    <w:tmpl w:val="336C26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A3A13"/>
    <w:multiLevelType w:val="multilevel"/>
    <w:tmpl w:val="3EF21F6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F3DED"/>
    <w:multiLevelType w:val="multilevel"/>
    <w:tmpl w:val="BDF63F3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4A0D9E"/>
    <w:multiLevelType w:val="multilevel"/>
    <w:tmpl w:val="C4A0A0C4"/>
    <w:lvl w:ilvl="0">
      <w:start w:val="1"/>
      <w:numFmt w:val="decimal"/>
      <w:lvlText w:val="%1)"/>
      <w:lvlJc w:val="left"/>
      <w:pPr>
        <w:ind w:left="786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0123B4C"/>
    <w:multiLevelType w:val="multilevel"/>
    <w:tmpl w:val="1AAA6A1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996A57"/>
    <w:multiLevelType w:val="multilevel"/>
    <w:tmpl w:val="C530361C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4C6E664D"/>
    <w:multiLevelType w:val="multilevel"/>
    <w:tmpl w:val="B852C6A0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575760CA"/>
    <w:multiLevelType w:val="multilevel"/>
    <w:tmpl w:val="CC7072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186285"/>
    <w:multiLevelType w:val="multilevel"/>
    <w:tmpl w:val="924049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E041A5"/>
    <w:multiLevelType w:val="multilevel"/>
    <w:tmpl w:val="508EBB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755F50"/>
    <w:multiLevelType w:val="multilevel"/>
    <w:tmpl w:val="B9C2FF60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625402EF"/>
    <w:multiLevelType w:val="multilevel"/>
    <w:tmpl w:val="7DA6D46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63AF7ED7"/>
    <w:multiLevelType w:val="multilevel"/>
    <w:tmpl w:val="851E3DA8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decimal"/>
      <w:pStyle w:val="Nagwek8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"/>
      <w:lvlJc w:val="left"/>
    </w:lvl>
  </w:abstractNum>
  <w:abstractNum w:abstractNumId="16" w15:restartNumberingAfterBreak="0">
    <w:nsid w:val="68FA1A98"/>
    <w:multiLevelType w:val="multilevel"/>
    <w:tmpl w:val="D87A49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C04B9"/>
    <w:multiLevelType w:val="multilevel"/>
    <w:tmpl w:val="A30210C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E04F81"/>
    <w:multiLevelType w:val="multilevel"/>
    <w:tmpl w:val="86362504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BA4EA6"/>
    <w:multiLevelType w:val="multilevel"/>
    <w:tmpl w:val="1AD0E072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BBD4CFC"/>
    <w:multiLevelType w:val="multilevel"/>
    <w:tmpl w:val="621E96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EC4674"/>
    <w:multiLevelType w:val="multilevel"/>
    <w:tmpl w:val="4D4A773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8"/>
  </w:num>
  <w:num w:numId="5">
    <w:abstractNumId w:val="2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5"/>
  </w:num>
  <w:num w:numId="9">
    <w:abstractNumId w:val="5"/>
    <w:lvlOverride w:ilvl="0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</w:num>
  <w:num w:numId="12">
    <w:abstractNumId w:val="7"/>
  </w:num>
  <w:num w:numId="13">
    <w:abstractNumId w:val="7"/>
    <w:lvlOverride w:ilvl="0">
      <w:startOverride w:val="1"/>
    </w:lvlOverride>
  </w:num>
  <w:num w:numId="14">
    <w:abstractNumId w:val="12"/>
  </w:num>
  <w:num w:numId="15">
    <w:abstractNumId w:val="12"/>
    <w:lvlOverride w:ilvl="0">
      <w:startOverride w:val="1"/>
    </w:lvlOverride>
  </w:num>
  <w:num w:numId="16">
    <w:abstractNumId w:val="19"/>
  </w:num>
  <w:num w:numId="17">
    <w:abstractNumId w:val="19"/>
    <w:lvlOverride w:ilvl="0">
      <w:startOverride w:val="1"/>
    </w:lvlOverride>
  </w:num>
  <w:num w:numId="18">
    <w:abstractNumId w:val="21"/>
  </w:num>
  <w:num w:numId="19">
    <w:abstractNumId w:val="21"/>
    <w:lvlOverride w:ilvl="0">
      <w:startOverride w:val="3"/>
    </w:lvlOverride>
  </w:num>
  <w:num w:numId="20">
    <w:abstractNumId w:val="20"/>
  </w:num>
  <w:num w:numId="21">
    <w:abstractNumId w:val="20"/>
    <w:lvlOverride w:ilvl="0">
      <w:startOverride w:val="1"/>
    </w:lvlOverride>
  </w:num>
  <w:num w:numId="22">
    <w:abstractNumId w:val="14"/>
  </w:num>
  <w:num w:numId="23">
    <w:abstractNumId w:val="14"/>
    <w:lvlOverride w:ilvl="0">
      <w:startOverride w:val="1"/>
    </w:lvlOverride>
  </w:num>
  <w:num w:numId="24">
    <w:abstractNumId w:val="0"/>
  </w:num>
  <w:num w:numId="25">
    <w:abstractNumId w:val="0"/>
    <w:lvlOverride w:ilvl="0">
      <w:startOverride w:val="1"/>
    </w:lvlOverride>
  </w:num>
  <w:num w:numId="26">
    <w:abstractNumId w:val="1"/>
  </w:num>
  <w:num w:numId="27">
    <w:abstractNumId w:val="1"/>
    <w:lvlOverride w:ilvl="0">
      <w:startOverride w:val="1"/>
    </w:lvlOverride>
  </w:num>
  <w:num w:numId="28">
    <w:abstractNumId w:val="18"/>
  </w:num>
  <w:num w:numId="29">
    <w:abstractNumId w:val="6"/>
  </w:num>
  <w:num w:numId="30">
    <w:abstractNumId w:val="4"/>
  </w:num>
  <w:num w:numId="31">
    <w:abstractNumId w:val="17"/>
  </w:num>
  <w:num w:numId="32">
    <w:abstractNumId w:val="11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8CC"/>
    <w:rsid w:val="001038AC"/>
    <w:rsid w:val="002C0026"/>
    <w:rsid w:val="00361954"/>
    <w:rsid w:val="0036448A"/>
    <w:rsid w:val="0046783A"/>
    <w:rsid w:val="004A5207"/>
    <w:rsid w:val="005B28CC"/>
    <w:rsid w:val="005C6EE7"/>
    <w:rsid w:val="00600007"/>
    <w:rsid w:val="006213FF"/>
    <w:rsid w:val="006A6D69"/>
    <w:rsid w:val="008352F5"/>
    <w:rsid w:val="009A7AE1"/>
    <w:rsid w:val="00A76795"/>
    <w:rsid w:val="00BB6E85"/>
    <w:rsid w:val="00C0490D"/>
    <w:rsid w:val="00C574D4"/>
    <w:rsid w:val="00E00CB6"/>
    <w:rsid w:val="00EE7BE0"/>
    <w:rsid w:val="00FB0278"/>
    <w:rsid w:val="00FC60E8"/>
    <w:rsid w:val="00FE0A8E"/>
    <w:rsid w:val="00FE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2E9AA"/>
  <w15:docId w15:val="{25CD8C87-99DC-4A9D-A6C3-CC352C0C3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B28CC"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rsid w:val="005B28CC"/>
    <w:pPr>
      <w:keepNext/>
      <w:spacing w:before="240" w:after="60"/>
      <w:outlineLvl w:val="0"/>
    </w:pPr>
    <w:rPr>
      <w:rFonts w:ascii="Arial" w:hAnsi="Arial"/>
      <w:b/>
      <w:kern w:val="3"/>
      <w:sz w:val="28"/>
      <w:szCs w:val="20"/>
    </w:rPr>
  </w:style>
  <w:style w:type="paragraph" w:styleId="Nagwek8">
    <w:name w:val="heading 8"/>
    <w:basedOn w:val="Normalny"/>
    <w:next w:val="Normalny"/>
    <w:rsid w:val="005B28CC"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4">
    <w:name w:val="WW_OutlineListStyle_4"/>
    <w:basedOn w:val="Bezlisty"/>
    <w:rsid w:val="005B28CC"/>
    <w:pPr>
      <w:numPr>
        <w:numId w:val="1"/>
      </w:numPr>
    </w:pPr>
  </w:style>
  <w:style w:type="paragraph" w:styleId="Nagwek">
    <w:name w:val="header"/>
    <w:basedOn w:val="Normalny"/>
    <w:rsid w:val="005B28C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5B28CC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5B28CC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5B28CC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5B28CC"/>
    <w:pPr>
      <w:jc w:val="both"/>
    </w:pPr>
  </w:style>
  <w:style w:type="paragraph" w:customStyle="1" w:styleId="Mapadokumentu1">
    <w:name w:val="Mapa dokumentu1"/>
    <w:basedOn w:val="Normalny"/>
    <w:rsid w:val="005B28CC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rsid w:val="005B28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5B28CC"/>
    <w:rPr>
      <w:sz w:val="24"/>
      <w:szCs w:val="24"/>
    </w:rPr>
  </w:style>
  <w:style w:type="character" w:customStyle="1" w:styleId="TekstpodstawowyZnak">
    <w:name w:val="Tekst podstawowy Znak"/>
    <w:basedOn w:val="Domylnaczcionkaakapitu"/>
    <w:rsid w:val="005B28CC"/>
    <w:rPr>
      <w:sz w:val="24"/>
    </w:rPr>
  </w:style>
  <w:style w:type="character" w:customStyle="1" w:styleId="Tekstpodstawowy3Znak">
    <w:name w:val="Tekst podstawowy 3 Znak"/>
    <w:basedOn w:val="Domylnaczcionkaakapitu"/>
    <w:rsid w:val="005B28CC"/>
    <w:rPr>
      <w:sz w:val="24"/>
      <w:szCs w:val="24"/>
    </w:rPr>
  </w:style>
  <w:style w:type="paragraph" w:customStyle="1" w:styleId="Standard">
    <w:name w:val="Standard"/>
    <w:rsid w:val="005B28CC"/>
    <w:pPr>
      <w:suppressAutoHyphens/>
      <w:spacing w:after="160"/>
    </w:pPr>
    <w:rPr>
      <w:rFonts w:ascii="Calibri" w:eastAsia="Calibri" w:hAnsi="Calibri"/>
      <w:kern w:val="3"/>
      <w:sz w:val="22"/>
      <w:szCs w:val="22"/>
      <w:lang w:eastAsia="zh-CN"/>
    </w:rPr>
  </w:style>
  <w:style w:type="paragraph" w:customStyle="1" w:styleId="Textbody">
    <w:name w:val="Text body"/>
    <w:basedOn w:val="Standard"/>
    <w:rsid w:val="005B28CC"/>
    <w:pPr>
      <w:widowControl w:val="0"/>
      <w:spacing w:after="0" w:line="100" w:lineRule="atLeast"/>
    </w:pPr>
    <w:rPr>
      <w:rFonts w:ascii="Arial" w:eastAsia="MS Mincho" w:hAnsi="Arial" w:cs="Arial"/>
      <w:sz w:val="24"/>
      <w:szCs w:val="24"/>
    </w:rPr>
  </w:style>
  <w:style w:type="paragraph" w:styleId="Akapitzlist">
    <w:name w:val="List Paragraph"/>
    <w:basedOn w:val="Standard"/>
    <w:rsid w:val="005B28CC"/>
    <w:pPr>
      <w:spacing w:after="200" w:line="276" w:lineRule="auto"/>
      <w:ind w:left="720"/>
    </w:pPr>
    <w:rPr>
      <w:lang w:eastAsia="en-US"/>
    </w:rPr>
  </w:style>
  <w:style w:type="paragraph" w:customStyle="1" w:styleId="WZORpunkt1stWZOR">
    <w:name w:val="WZOR punkt 1st (WZOR)"/>
    <w:basedOn w:val="Normalny"/>
    <w:rsid w:val="005B28CC"/>
    <w:pPr>
      <w:widowControl w:val="0"/>
      <w:tabs>
        <w:tab w:val="left" w:pos="680"/>
        <w:tab w:val="right" w:leader="dot" w:pos="8957"/>
      </w:tabs>
      <w:autoSpaceDE w:val="0"/>
      <w:spacing w:before="28" w:after="28" w:line="288" w:lineRule="auto"/>
      <w:ind w:left="340" w:hanging="340"/>
      <w:jc w:val="both"/>
      <w:textAlignment w:val="center"/>
    </w:pPr>
    <w:rPr>
      <w:rFonts w:ascii="CharterITCPL-Normal, ''Times Ne" w:hAnsi="CharterITCPL-Normal, ''Times Ne" w:cs="CharterITCPL-Normal, ''Times Ne"/>
      <w:color w:val="000000"/>
      <w:kern w:val="3"/>
      <w:sz w:val="18"/>
      <w:szCs w:val="18"/>
      <w:lang w:eastAsia="zh-CN"/>
    </w:rPr>
  </w:style>
  <w:style w:type="paragraph" w:customStyle="1" w:styleId="WZORtekstWZOR">
    <w:name w:val="WZOR tekst (WZOR)"/>
    <w:basedOn w:val="Normalny"/>
    <w:rsid w:val="005B28CC"/>
    <w:pPr>
      <w:widowControl w:val="0"/>
      <w:tabs>
        <w:tab w:val="right" w:leader="dot" w:pos="8674"/>
      </w:tabs>
      <w:suppressAutoHyphens w:val="0"/>
      <w:autoSpaceDE w:val="0"/>
      <w:spacing w:before="28" w:after="28" w:line="288" w:lineRule="auto"/>
      <w:jc w:val="both"/>
      <w:textAlignment w:val="auto"/>
    </w:pPr>
    <w:rPr>
      <w:rFonts w:ascii="CharterITCPL-Normal" w:hAnsi="CharterITCPL-Normal" w:cs="CharterITCPL-Normal"/>
      <w:color w:val="000000"/>
      <w:sz w:val="18"/>
      <w:szCs w:val="18"/>
    </w:rPr>
  </w:style>
  <w:style w:type="character" w:customStyle="1" w:styleId="Uwydatnieniewprowadzajce">
    <w:name w:val="Uwydatnienie wprowadzające"/>
    <w:rsid w:val="005B28CC"/>
    <w:rPr>
      <w:b/>
      <w:bCs w:val="0"/>
      <w:i/>
      <w:iCs w:val="0"/>
      <w:lang w:val="pl-PL"/>
    </w:rPr>
  </w:style>
  <w:style w:type="numbering" w:customStyle="1" w:styleId="WWOutlineListStyle3">
    <w:name w:val="WW_OutlineListStyle_3"/>
    <w:basedOn w:val="Bezlisty"/>
    <w:rsid w:val="005B28CC"/>
    <w:pPr>
      <w:numPr>
        <w:numId w:val="2"/>
      </w:numPr>
    </w:pPr>
  </w:style>
  <w:style w:type="numbering" w:customStyle="1" w:styleId="WWOutlineListStyle2">
    <w:name w:val="WW_OutlineListStyle_2"/>
    <w:basedOn w:val="Bezlisty"/>
    <w:rsid w:val="005B28CC"/>
    <w:pPr>
      <w:numPr>
        <w:numId w:val="3"/>
      </w:numPr>
    </w:pPr>
  </w:style>
  <w:style w:type="numbering" w:customStyle="1" w:styleId="WWOutlineListStyle1">
    <w:name w:val="WW_OutlineListStyle_1"/>
    <w:basedOn w:val="Bezlisty"/>
    <w:rsid w:val="005B28CC"/>
    <w:pPr>
      <w:numPr>
        <w:numId w:val="4"/>
      </w:numPr>
    </w:pPr>
  </w:style>
  <w:style w:type="numbering" w:customStyle="1" w:styleId="WWOutlineListStyle">
    <w:name w:val="WW_OutlineListStyle"/>
    <w:basedOn w:val="Bezlisty"/>
    <w:rsid w:val="005B28CC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ros&#322;aw\Desktop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7</Pages>
  <Words>2860</Words>
  <Characters>17160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/>
  <LinksUpToDate>false</LinksUpToDate>
  <CharactersWithSpaces>19981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Szpital</dc:creator>
  <cp:lastModifiedBy>Szpital Specjalistyczny</cp:lastModifiedBy>
  <cp:revision>6</cp:revision>
  <cp:lastPrinted>1900-12-31T22:00:00Z</cp:lastPrinted>
  <dcterms:created xsi:type="dcterms:W3CDTF">2021-06-07T09:11:00Z</dcterms:created>
  <dcterms:modified xsi:type="dcterms:W3CDTF">2021-06-07T10:09:00Z</dcterms:modified>
</cp:coreProperties>
</file>