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A226" w14:textId="77777777" w:rsidR="00EB1359" w:rsidRPr="003261E7" w:rsidRDefault="004C6B86" w:rsidP="00EB1359">
      <w:pPr>
        <w:spacing w:after="240"/>
        <w:jc w:val="right"/>
        <w:rPr>
          <w:sz w:val="22"/>
          <w:szCs w:val="22"/>
        </w:rPr>
      </w:pPr>
      <w:bookmarkStart w:id="0" w:name="_Hlk73961917"/>
      <w:r w:rsidRPr="004C6B86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4C6B86">
        <w:rPr>
          <w:sz w:val="22"/>
          <w:szCs w:val="22"/>
        </w:rPr>
        <w:t>2021-06-07</w:t>
      </w:r>
    </w:p>
    <w:p w14:paraId="33708CF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FDD58B7" w14:textId="77777777" w:rsidR="00EB1359" w:rsidRPr="003261E7" w:rsidRDefault="004C6B86" w:rsidP="00EB1359">
      <w:pPr>
        <w:spacing w:after="40"/>
        <w:rPr>
          <w:b/>
          <w:bCs/>
          <w:sz w:val="22"/>
          <w:szCs w:val="22"/>
        </w:rPr>
      </w:pPr>
      <w:r w:rsidRPr="004C6B86">
        <w:rPr>
          <w:b/>
          <w:bCs/>
          <w:sz w:val="22"/>
          <w:szCs w:val="22"/>
        </w:rPr>
        <w:t>Samodzielny Publiczny Zespół Opieki Zdrowotnej w Kolbuszowej</w:t>
      </w:r>
    </w:p>
    <w:p w14:paraId="69A15505" w14:textId="77777777" w:rsidR="00EB1359" w:rsidRPr="003261E7" w:rsidRDefault="004C6B86" w:rsidP="00EB1359">
      <w:pPr>
        <w:rPr>
          <w:sz w:val="22"/>
          <w:szCs w:val="22"/>
        </w:rPr>
      </w:pPr>
      <w:r w:rsidRPr="004C6B86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4C6B86">
        <w:rPr>
          <w:sz w:val="22"/>
          <w:szCs w:val="22"/>
        </w:rPr>
        <w:t>4</w:t>
      </w:r>
    </w:p>
    <w:p w14:paraId="6D479A6C" w14:textId="77777777" w:rsidR="00EB1359" w:rsidRPr="003261E7" w:rsidRDefault="004C6B86" w:rsidP="00EB1359">
      <w:pPr>
        <w:rPr>
          <w:sz w:val="22"/>
          <w:szCs w:val="22"/>
        </w:rPr>
      </w:pPr>
      <w:r w:rsidRPr="004C6B86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4C6B86">
        <w:rPr>
          <w:sz w:val="22"/>
          <w:szCs w:val="22"/>
        </w:rPr>
        <w:t>Kolbuszowa</w:t>
      </w:r>
    </w:p>
    <w:p w14:paraId="6EFC19DE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8794492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F4876A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9FD71F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B09BD2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AAC31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C6B86" w:rsidRPr="003261E7" w14:paraId="1B529C28" w14:textId="77777777" w:rsidTr="0064407D">
        <w:trPr>
          <w:trHeight w:val="638"/>
        </w:trPr>
        <w:tc>
          <w:tcPr>
            <w:tcW w:w="959" w:type="dxa"/>
            <w:shd w:val="clear" w:color="auto" w:fill="auto"/>
          </w:tcPr>
          <w:p w14:paraId="050AD9C5" w14:textId="77777777" w:rsidR="004C6B86" w:rsidRPr="003261E7" w:rsidRDefault="004C6B86" w:rsidP="006440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5105A7" w14:textId="77777777" w:rsidR="004C6B86" w:rsidRPr="003261E7" w:rsidRDefault="004C6B86" w:rsidP="006440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6B86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C6B86">
              <w:rPr>
                <w:b/>
                <w:bCs/>
                <w:sz w:val="22"/>
                <w:szCs w:val="22"/>
              </w:rPr>
              <w:t>Dostawa rękawic medycznych - 4 pakiety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C6B86">
              <w:rPr>
                <w:b/>
                <w:sz w:val="22"/>
                <w:szCs w:val="22"/>
              </w:rPr>
              <w:t>Eap-2412/6/21/M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B3D5EC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C69031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3A8F95A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C6B86" w:rsidRPr="004C6B86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C6B86" w:rsidRPr="004C6B86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F0F37E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C3A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460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19011F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C6B86" w:rsidRPr="00EB1359" w14:paraId="2EA0E21B" w14:textId="77777777" w:rsidTr="006440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8C90" w14:textId="77777777" w:rsidR="004C6B86" w:rsidRPr="00710915" w:rsidRDefault="004C6B86" w:rsidP="0064407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C6B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47C1" w14:textId="77777777" w:rsidR="004C6B86" w:rsidRPr="00EB1359" w:rsidRDefault="004C6B86" w:rsidP="006440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6B86">
              <w:rPr>
                <w:b/>
                <w:sz w:val="22"/>
                <w:szCs w:val="22"/>
              </w:rPr>
              <w:t>Pakiet  3 - Rękawice  diagnostyczne do procedur wysokiego ryzyka zakażeń</w:t>
            </w:r>
          </w:p>
          <w:p w14:paraId="48FF8FFA" w14:textId="77777777" w:rsidR="004C6B86" w:rsidRDefault="004C6B86" w:rsidP="006440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F4353FF" w14:textId="77777777" w:rsidR="004C6B86" w:rsidRDefault="004C6B86" w:rsidP="006440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C6B8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4FA1FE0" w14:textId="77777777" w:rsidR="004C6B86" w:rsidRDefault="004C6B86" w:rsidP="006440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A59DBB" w14:textId="77777777" w:rsidR="004C6B86" w:rsidRPr="00EB1359" w:rsidRDefault="004C6B86" w:rsidP="006440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C6B86">
              <w:rPr>
                <w:sz w:val="22"/>
                <w:szCs w:val="22"/>
              </w:rPr>
              <w:t>Zamawiający unieważnił postępowanie w w/w Pakiecie, gdyż do terminu składania ofert, tj. do dnia 27.05.2021 r. godz. 09:00 nie złożono żadnej oferty w przedmiotowym pakiecie  postępowania.</w:t>
            </w:r>
          </w:p>
        </w:tc>
      </w:tr>
    </w:tbl>
    <w:p w14:paraId="6D0EF11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144AE10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2D6956B" w14:textId="5AA9C2A4" w:rsidR="00010B31" w:rsidRDefault="004C6B86" w:rsidP="00010B31">
      <w:pPr>
        <w:spacing w:line="360" w:lineRule="auto"/>
        <w:jc w:val="right"/>
        <w:rPr>
          <w:sz w:val="24"/>
        </w:rPr>
      </w:pPr>
      <w:r w:rsidRPr="004C6B86">
        <w:rPr>
          <w:sz w:val="24"/>
        </w:rPr>
        <w:t xml:space="preserve">  </w:t>
      </w:r>
      <w:r w:rsidR="00AF5A63">
        <w:rPr>
          <w:sz w:val="24"/>
        </w:rPr>
        <w:t>Dyrektor SP ZOZ Kolbuszowa</w:t>
      </w:r>
    </w:p>
    <w:p w14:paraId="3D9CE7F1" w14:textId="10035F1F" w:rsidR="00AF5A63" w:rsidRDefault="00AF5A63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2D2F2295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53BE9" w14:textId="77777777" w:rsidR="004C6B86" w:rsidRDefault="004C6B86" w:rsidP="004C6B86">
      <w:r>
        <w:separator/>
      </w:r>
    </w:p>
  </w:endnote>
  <w:endnote w:type="continuationSeparator" w:id="0">
    <w:p w14:paraId="759CE239" w14:textId="77777777" w:rsidR="004C6B86" w:rsidRDefault="004C6B86" w:rsidP="004C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3F6D1" w14:textId="77777777" w:rsidR="004C6B86" w:rsidRDefault="004C6B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99C4" w14:textId="77777777" w:rsidR="004C6B86" w:rsidRDefault="004C6B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C2048" w14:textId="77777777" w:rsidR="004C6B86" w:rsidRDefault="004C6B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A6858" w14:textId="77777777" w:rsidR="004C6B86" w:rsidRDefault="004C6B86" w:rsidP="004C6B86">
      <w:r>
        <w:separator/>
      </w:r>
    </w:p>
  </w:footnote>
  <w:footnote w:type="continuationSeparator" w:id="0">
    <w:p w14:paraId="6539C6DD" w14:textId="77777777" w:rsidR="004C6B86" w:rsidRDefault="004C6B86" w:rsidP="004C6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BEAC5" w14:textId="77777777" w:rsidR="004C6B86" w:rsidRDefault="004C6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2FCD4" w14:textId="77777777" w:rsidR="004C6B86" w:rsidRDefault="004C6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33BF" w14:textId="77777777" w:rsidR="004C6B86" w:rsidRDefault="004C6B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8CB"/>
    <w:rsid w:val="00010B31"/>
    <w:rsid w:val="00104963"/>
    <w:rsid w:val="00150F65"/>
    <w:rsid w:val="002458CB"/>
    <w:rsid w:val="004C6B86"/>
    <w:rsid w:val="00823326"/>
    <w:rsid w:val="00856A3E"/>
    <w:rsid w:val="00894412"/>
    <w:rsid w:val="009462DF"/>
    <w:rsid w:val="009500EB"/>
    <w:rsid w:val="00993EFC"/>
    <w:rsid w:val="00AB3E72"/>
    <w:rsid w:val="00AC1A4B"/>
    <w:rsid w:val="00AF5A6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9B9EC"/>
  <w15:chartTrackingRefBased/>
  <w15:docId w15:val="{0408EBA4-82A1-4A2C-9D5A-0CA44351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C6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6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2021-06-07T10:36:00Z</cp:lastPrinted>
  <dcterms:created xsi:type="dcterms:W3CDTF">2021-06-07T10:39:00Z</dcterms:created>
  <dcterms:modified xsi:type="dcterms:W3CDTF">2021-06-07T10:39:00Z</dcterms:modified>
</cp:coreProperties>
</file>