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7DD3D" w14:textId="77777777" w:rsidR="00FB7F50" w:rsidRPr="002245BE" w:rsidRDefault="004267E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267EE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4267EE">
        <w:rPr>
          <w:sz w:val="22"/>
          <w:szCs w:val="22"/>
        </w:rPr>
        <w:t>2021-06-18</w:t>
      </w:r>
    </w:p>
    <w:p w14:paraId="2E1F547D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2F910DC" w14:textId="77777777" w:rsidR="00FB7F50" w:rsidRPr="002245BE" w:rsidRDefault="004267EE" w:rsidP="00FB7F50">
      <w:pPr>
        <w:spacing w:after="40"/>
        <w:rPr>
          <w:b/>
          <w:bCs/>
          <w:sz w:val="22"/>
          <w:szCs w:val="22"/>
        </w:rPr>
      </w:pPr>
      <w:r w:rsidRPr="004267EE">
        <w:rPr>
          <w:b/>
          <w:bCs/>
          <w:sz w:val="22"/>
          <w:szCs w:val="22"/>
        </w:rPr>
        <w:t>GMINA NIEPOŁOMICE</w:t>
      </w:r>
    </w:p>
    <w:p w14:paraId="28088C68" w14:textId="77777777" w:rsidR="00FB7F50" w:rsidRPr="002245BE" w:rsidRDefault="004267EE" w:rsidP="00FB7F50">
      <w:pPr>
        <w:rPr>
          <w:sz w:val="22"/>
          <w:szCs w:val="22"/>
        </w:rPr>
      </w:pPr>
      <w:r w:rsidRPr="004267EE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4267EE">
        <w:rPr>
          <w:sz w:val="22"/>
          <w:szCs w:val="22"/>
        </w:rPr>
        <w:t>13</w:t>
      </w:r>
    </w:p>
    <w:p w14:paraId="6AFF4C5F" w14:textId="77777777" w:rsidR="00FB7F50" w:rsidRPr="002245BE" w:rsidRDefault="004267EE" w:rsidP="00FB7F50">
      <w:pPr>
        <w:rPr>
          <w:sz w:val="22"/>
          <w:szCs w:val="22"/>
        </w:rPr>
      </w:pPr>
      <w:r w:rsidRPr="004267EE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4267EE">
        <w:rPr>
          <w:sz w:val="22"/>
          <w:szCs w:val="22"/>
        </w:rPr>
        <w:t>Niepołomice</w:t>
      </w:r>
    </w:p>
    <w:p w14:paraId="07B9EC0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2A1065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267EE" w:rsidRPr="00607F9B" w14:paraId="009CFD03" w14:textId="77777777" w:rsidTr="008C3667">
        <w:trPr>
          <w:trHeight w:val="638"/>
        </w:trPr>
        <w:tc>
          <w:tcPr>
            <w:tcW w:w="959" w:type="dxa"/>
            <w:shd w:val="clear" w:color="auto" w:fill="auto"/>
          </w:tcPr>
          <w:p w14:paraId="767CEEC0" w14:textId="77777777" w:rsidR="004267EE" w:rsidRPr="00607F9B" w:rsidRDefault="004267EE" w:rsidP="008C36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1E02FF8" w14:textId="77777777" w:rsidR="004267EE" w:rsidRPr="00607F9B" w:rsidRDefault="004267EE" w:rsidP="008C366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67EE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267EE">
              <w:rPr>
                <w:b/>
                <w:bCs/>
                <w:sz w:val="22"/>
                <w:szCs w:val="22"/>
              </w:rPr>
              <w:t>Modernizacja dróg gminnych na terenie Miasta i Gminy Niepołomice.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67EE">
              <w:rPr>
                <w:b/>
                <w:sz w:val="22"/>
                <w:szCs w:val="22"/>
              </w:rPr>
              <w:t>ZP.271.14.2021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1A30D3F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267EE" w:rsidRPr="004267EE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267EE" w:rsidRPr="004267EE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267EE" w14:paraId="0024B648" w14:textId="77777777" w:rsidTr="008C36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73FE35D" w14:textId="77777777" w:rsidR="004267EE" w:rsidRPr="00D26ED6" w:rsidRDefault="004267EE" w:rsidP="008C366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67EE">
              <w:rPr>
                <w:b/>
                <w:sz w:val="22"/>
                <w:szCs w:val="22"/>
              </w:rPr>
              <w:t>ENIGMA GROUP Sp. z o.o.</w:t>
            </w:r>
          </w:p>
          <w:p w14:paraId="39020B9D" w14:textId="77777777" w:rsidR="004267EE" w:rsidRPr="009F0E5C" w:rsidRDefault="004267EE" w:rsidP="008C3667">
            <w:pPr>
              <w:jc w:val="both"/>
              <w:rPr>
                <w:bCs/>
                <w:sz w:val="22"/>
                <w:szCs w:val="22"/>
              </w:rPr>
            </w:pPr>
            <w:r w:rsidRPr="004267EE">
              <w:rPr>
                <w:bCs/>
                <w:sz w:val="22"/>
                <w:szCs w:val="22"/>
              </w:rPr>
              <w:t>ul. Chodenicka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67EE">
              <w:rPr>
                <w:bCs/>
                <w:sz w:val="22"/>
                <w:szCs w:val="22"/>
              </w:rPr>
              <w:t>39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E84574C" w14:textId="77777777" w:rsidR="004267EE" w:rsidRPr="009F0E5C" w:rsidRDefault="004267EE" w:rsidP="008C3667">
            <w:pPr>
              <w:jc w:val="both"/>
              <w:rPr>
                <w:bCs/>
                <w:sz w:val="22"/>
                <w:szCs w:val="22"/>
              </w:rPr>
            </w:pPr>
            <w:r w:rsidRPr="004267EE">
              <w:rPr>
                <w:bCs/>
                <w:sz w:val="22"/>
                <w:szCs w:val="22"/>
              </w:rPr>
              <w:t>32-700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267EE">
              <w:rPr>
                <w:bCs/>
                <w:sz w:val="22"/>
                <w:szCs w:val="22"/>
              </w:rPr>
              <w:t>Bochnia</w:t>
            </w:r>
          </w:p>
          <w:p w14:paraId="1C2F4735" w14:textId="7EF635C3" w:rsidR="004267EE" w:rsidRPr="00D26ED6" w:rsidRDefault="004267EE" w:rsidP="008C366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="0018081E">
              <w:rPr>
                <w:sz w:val="22"/>
                <w:szCs w:val="22"/>
              </w:rPr>
              <w:t>: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267EE">
              <w:rPr>
                <w:b/>
                <w:sz w:val="22"/>
                <w:szCs w:val="22"/>
              </w:rPr>
              <w:t>1 875 580.26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CCB70B4" w14:textId="77777777" w:rsidR="004267EE" w:rsidRPr="00D26ED6" w:rsidRDefault="004267EE" w:rsidP="008C366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3AF88EE" w14:textId="77777777" w:rsidR="004267EE" w:rsidRDefault="004267EE" w:rsidP="008C3667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4267EE">
              <w:t>Wybrano ofertę przedstawiającą najlepszy bilans ceny i kryterium poza cenowego</w:t>
            </w:r>
          </w:p>
        </w:tc>
      </w:tr>
    </w:tbl>
    <w:p w14:paraId="1B7194E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418"/>
        <w:gridCol w:w="1842"/>
        <w:gridCol w:w="2127"/>
      </w:tblGrid>
      <w:tr w:rsidR="0018081E" w:rsidRPr="008567C7" w14:paraId="73D5A1D5" w14:textId="77777777" w:rsidTr="0018081E">
        <w:trPr>
          <w:trHeight w:val="510"/>
        </w:trPr>
        <w:tc>
          <w:tcPr>
            <w:tcW w:w="709" w:type="dxa"/>
            <w:vAlign w:val="center"/>
          </w:tcPr>
          <w:p w14:paraId="6F69B329" w14:textId="77777777" w:rsidR="0018081E" w:rsidRPr="008567C7" w:rsidRDefault="0018081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14:paraId="450B2D4C" w14:textId="77777777" w:rsidR="0018081E" w:rsidRPr="008567C7" w:rsidRDefault="0018081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418" w:type="dxa"/>
            <w:vAlign w:val="center"/>
          </w:tcPr>
          <w:p w14:paraId="58D58AC2" w14:textId="77777777" w:rsidR="0018081E" w:rsidRPr="008567C7" w:rsidRDefault="0018081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14:paraId="13391FA1" w14:textId="3D180C12" w:rsidR="0018081E" w:rsidRPr="008567C7" w:rsidRDefault="0018081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okres rękojmi i gwarancji</w:t>
            </w:r>
          </w:p>
        </w:tc>
        <w:tc>
          <w:tcPr>
            <w:tcW w:w="2127" w:type="dxa"/>
            <w:vAlign w:val="center"/>
          </w:tcPr>
          <w:p w14:paraId="30061162" w14:textId="77777777" w:rsidR="0018081E" w:rsidRPr="008567C7" w:rsidRDefault="0018081E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18081E" w:rsidRPr="008567C7" w14:paraId="7A2368BE" w14:textId="77777777" w:rsidTr="0018081E">
        <w:tc>
          <w:tcPr>
            <w:tcW w:w="709" w:type="dxa"/>
            <w:vAlign w:val="center"/>
          </w:tcPr>
          <w:p w14:paraId="65AE6249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14:paraId="6DFD78BD" w14:textId="77777777" w:rsidR="0018081E" w:rsidRPr="002B6761" w:rsidRDefault="0018081E" w:rsidP="008C36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/>
                <w:sz w:val="18"/>
                <w:szCs w:val="18"/>
              </w:rPr>
              <w:t>ENIGMA GROUP Sp. z o.o.</w:t>
            </w:r>
          </w:p>
          <w:p w14:paraId="300DCBEB" w14:textId="77777777" w:rsidR="0018081E" w:rsidRPr="008567C7" w:rsidRDefault="0018081E" w:rsidP="008C36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ul. Chodenicka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39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C54C785" w14:textId="77777777" w:rsidR="0018081E" w:rsidRPr="001B7815" w:rsidRDefault="0018081E" w:rsidP="008C36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32-700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Bochnia</w:t>
            </w:r>
          </w:p>
        </w:tc>
        <w:tc>
          <w:tcPr>
            <w:tcW w:w="1418" w:type="dxa"/>
            <w:vAlign w:val="center"/>
          </w:tcPr>
          <w:p w14:paraId="7B77084A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2085E9F5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1DAC6820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8081E" w:rsidRPr="008567C7" w14:paraId="350E8D23" w14:textId="77777777" w:rsidTr="0018081E">
        <w:tc>
          <w:tcPr>
            <w:tcW w:w="709" w:type="dxa"/>
            <w:vAlign w:val="center"/>
          </w:tcPr>
          <w:p w14:paraId="3B76280D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111" w:type="dxa"/>
            <w:vAlign w:val="center"/>
          </w:tcPr>
          <w:p w14:paraId="3EEB4B45" w14:textId="77777777" w:rsidR="0018081E" w:rsidRPr="002B6761" w:rsidRDefault="0018081E" w:rsidP="008C36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/>
                <w:sz w:val="18"/>
                <w:szCs w:val="18"/>
              </w:rPr>
              <w:t>PRODIM   Oskar Niezabitowski</w:t>
            </w:r>
          </w:p>
          <w:p w14:paraId="63B37A05" w14:textId="77777777" w:rsidR="0018081E" w:rsidRPr="008567C7" w:rsidRDefault="0018081E" w:rsidP="008C36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ul. Blokowa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14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75CF77E" w14:textId="77777777" w:rsidR="0018081E" w:rsidRPr="001B7815" w:rsidRDefault="0018081E" w:rsidP="008C36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31-752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14:paraId="448F8945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58,04</w:t>
            </w:r>
          </w:p>
        </w:tc>
        <w:tc>
          <w:tcPr>
            <w:tcW w:w="1842" w:type="dxa"/>
            <w:vAlign w:val="center"/>
          </w:tcPr>
          <w:p w14:paraId="5191F681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60F51409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98,04</w:t>
            </w:r>
          </w:p>
        </w:tc>
      </w:tr>
      <w:tr w:rsidR="0018081E" w:rsidRPr="008567C7" w14:paraId="16DCC3BB" w14:textId="77777777" w:rsidTr="0018081E">
        <w:tc>
          <w:tcPr>
            <w:tcW w:w="709" w:type="dxa"/>
            <w:vAlign w:val="center"/>
          </w:tcPr>
          <w:p w14:paraId="0A4958D3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14:paraId="3AE159B7" w14:textId="77777777" w:rsidR="0018081E" w:rsidRPr="002B6761" w:rsidRDefault="0018081E" w:rsidP="008C36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/>
                <w:sz w:val="18"/>
                <w:szCs w:val="18"/>
              </w:rPr>
              <w:t>KRUSZ-BUD Piotr Iwulski ROBOTY DROGOWO-BUDOWLANE</w:t>
            </w:r>
          </w:p>
          <w:p w14:paraId="723B8AC2" w14:textId="77777777" w:rsidR="0018081E" w:rsidRPr="008567C7" w:rsidRDefault="0018081E" w:rsidP="008C36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Wola Batorska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2147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/21</w:t>
            </w:r>
          </w:p>
          <w:p w14:paraId="7147270A" w14:textId="77777777" w:rsidR="0018081E" w:rsidRPr="001B7815" w:rsidRDefault="0018081E" w:rsidP="008C36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32-007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Zabierzów Bocheński</w:t>
            </w:r>
          </w:p>
        </w:tc>
        <w:tc>
          <w:tcPr>
            <w:tcW w:w="1418" w:type="dxa"/>
            <w:vAlign w:val="center"/>
          </w:tcPr>
          <w:p w14:paraId="51B1A07F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55,51</w:t>
            </w:r>
          </w:p>
        </w:tc>
        <w:tc>
          <w:tcPr>
            <w:tcW w:w="1842" w:type="dxa"/>
            <w:vAlign w:val="center"/>
          </w:tcPr>
          <w:p w14:paraId="2666F756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395F44BC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95,51</w:t>
            </w:r>
          </w:p>
        </w:tc>
      </w:tr>
      <w:tr w:rsidR="0018081E" w:rsidRPr="008567C7" w14:paraId="07E5637B" w14:textId="77777777" w:rsidTr="0018081E">
        <w:tc>
          <w:tcPr>
            <w:tcW w:w="709" w:type="dxa"/>
            <w:vAlign w:val="center"/>
          </w:tcPr>
          <w:p w14:paraId="2E4D91D6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4111" w:type="dxa"/>
            <w:vAlign w:val="center"/>
          </w:tcPr>
          <w:p w14:paraId="70E07B5B" w14:textId="77777777" w:rsidR="0018081E" w:rsidRPr="002B6761" w:rsidRDefault="0018081E" w:rsidP="008C36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/>
                <w:sz w:val="18"/>
                <w:szCs w:val="18"/>
              </w:rPr>
              <w:t>COLAS Polska Sp. z o.o.</w:t>
            </w:r>
          </w:p>
          <w:p w14:paraId="6EE9503C" w14:textId="77777777" w:rsidR="0018081E" w:rsidRPr="008567C7" w:rsidRDefault="0018081E" w:rsidP="008C36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ul. 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49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7B80982" w14:textId="77777777" w:rsidR="0018081E" w:rsidRPr="001B7815" w:rsidRDefault="0018081E" w:rsidP="008C36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62-070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Palędzie</w:t>
            </w:r>
          </w:p>
        </w:tc>
        <w:tc>
          <w:tcPr>
            <w:tcW w:w="1418" w:type="dxa"/>
            <w:vAlign w:val="center"/>
          </w:tcPr>
          <w:p w14:paraId="3A516F82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53,76</w:t>
            </w:r>
          </w:p>
        </w:tc>
        <w:tc>
          <w:tcPr>
            <w:tcW w:w="1842" w:type="dxa"/>
            <w:vAlign w:val="center"/>
          </w:tcPr>
          <w:p w14:paraId="612F994E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2BC38C2D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93,76</w:t>
            </w:r>
          </w:p>
        </w:tc>
      </w:tr>
      <w:tr w:rsidR="0018081E" w:rsidRPr="008567C7" w14:paraId="2073CA18" w14:textId="77777777" w:rsidTr="0018081E">
        <w:tc>
          <w:tcPr>
            <w:tcW w:w="709" w:type="dxa"/>
            <w:vAlign w:val="center"/>
          </w:tcPr>
          <w:p w14:paraId="062623F4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111" w:type="dxa"/>
            <w:vAlign w:val="center"/>
          </w:tcPr>
          <w:p w14:paraId="003DF8F3" w14:textId="77777777" w:rsidR="0018081E" w:rsidRPr="002B6761" w:rsidRDefault="0018081E" w:rsidP="008C36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/>
                <w:sz w:val="18"/>
                <w:szCs w:val="18"/>
              </w:rPr>
              <w:t>Wielobranżowe Przedsiębiorstwo Produkcyjno-Usługowo-Handlowe JANDA Janina Duda</w:t>
            </w:r>
          </w:p>
          <w:p w14:paraId="64842352" w14:textId="77777777" w:rsidR="0018081E" w:rsidRPr="008567C7" w:rsidRDefault="0018081E" w:rsidP="008C36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Łostówka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271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C4BDE9A" w14:textId="77777777" w:rsidR="0018081E" w:rsidRPr="001B7815" w:rsidRDefault="0018081E" w:rsidP="008C36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34-730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Mszana Dolna</w:t>
            </w:r>
          </w:p>
        </w:tc>
        <w:tc>
          <w:tcPr>
            <w:tcW w:w="1418" w:type="dxa"/>
            <w:vAlign w:val="center"/>
          </w:tcPr>
          <w:p w14:paraId="45A78BB1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51,86</w:t>
            </w:r>
          </w:p>
        </w:tc>
        <w:tc>
          <w:tcPr>
            <w:tcW w:w="1842" w:type="dxa"/>
            <w:vAlign w:val="center"/>
          </w:tcPr>
          <w:p w14:paraId="47A6E5A9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27F29611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91,86</w:t>
            </w:r>
          </w:p>
        </w:tc>
      </w:tr>
      <w:tr w:rsidR="0018081E" w:rsidRPr="008567C7" w14:paraId="202CB7D6" w14:textId="77777777" w:rsidTr="0018081E">
        <w:tc>
          <w:tcPr>
            <w:tcW w:w="709" w:type="dxa"/>
            <w:vAlign w:val="center"/>
          </w:tcPr>
          <w:p w14:paraId="151CABE0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111" w:type="dxa"/>
            <w:vAlign w:val="center"/>
          </w:tcPr>
          <w:p w14:paraId="07FA69D9" w14:textId="77777777" w:rsidR="0018081E" w:rsidRPr="002B6761" w:rsidRDefault="0018081E" w:rsidP="008C36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267EE">
              <w:rPr>
                <w:rFonts w:ascii="Times New Roman" w:hAnsi="Times New Roman" w:cs="Times New Roman"/>
                <w:b/>
                <w:sz w:val="18"/>
                <w:szCs w:val="18"/>
              </w:rPr>
              <w:t>Eurovia</w:t>
            </w:r>
            <w:proofErr w:type="spellEnd"/>
            <w:r w:rsidRPr="004267EE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S.A. Bielany Wrocławskie</w:t>
            </w:r>
          </w:p>
          <w:p w14:paraId="2CBB6986" w14:textId="77777777" w:rsidR="0018081E" w:rsidRPr="008567C7" w:rsidRDefault="0018081E" w:rsidP="008C36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ul. Irysowa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CCBFC4B" w14:textId="77777777" w:rsidR="0018081E" w:rsidRPr="001B7815" w:rsidRDefault="0018081E" w:rsidP="008C36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55-040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Kobierzyce</w:t>
            </w:r>
          </w:p>
        </w:tc>
        <w:tc>
          <w:tcPr>
            <w:tcW w:w="1418" w:type="dxa"/>
            <w:vAlign w:val="center"/>
          </w:tcPr>
          <w:p w14:paraId="289A8F15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42,55</w:t>
            </w:r>
          </w:p>
        </w:tc>
        <w:tc>
          <w:tcPr>
            <w:tcW w:w="1842" w:type="dxa"/>
            <w:vAlign w:val="center"/>
          </w:tcPr>
          <w:p w14:paraId="4C6FD732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1981B5EB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82,55</w:t>
            </w:r>
          </w:p>
        </w:tc>
      </w:tr>
      <w:tr w:rsidR="0018081E" w:rsidRPr="008567C7" w14:paraId="3A7462BB" w14:textId="77777777" w:rsidTr="0018081E">
        <w:tc>
          <w:tcPr>
            <w:tcW w:w="709" w:type="dxa"/>
            <w:vAlign w:val="center"/>
          </w:tcPr>
          <w:p w14:paraId="6E9560CF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111" w:type="dxa"/>
            <w:vAlign w:val="center"/>
          </w:tcPr>
          <w:p w14:paraId="73AFDDC2" w14:textId="77777777" w:rsidR="0018081E" w:rsidRPr="002B6761" w:rsidRDefault="0018081E" w:rsidP="008C36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/>
                <w:sz w:val="18"/>
                <w:szCs w:val="18"/>
              </w:rPr>
              <w:t>Budownictwo i Nieruchomości Broszkiewicz Przemysław</w:t>
            </w:r>
          </w:p>
          <w:p w14:paraId="3CDB3F5B" w14:textId="77777777" w:rsidR="0018081E" w:rsidRPr="008567C7" w:rsidRDefault="0018081E" w:rsidP="008C36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ul. Brodzińskiego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21A64D8" w14:textId="77777777" w:rsidR="0018081E" w:rsidRPr="001B7815" w:rsidRDefault="0018081E" w:rsidP="008C36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32-700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Bochnia</w:t>
            </w:r>
          </w:p>
        </w:tc>
        <w:tc>
          <w:tcPr>
            <w:tcW w:w="1418" w:type="dxa"/>
            <w:vAlign w:val="center"/>
          </w:tcPr>
          <w:p w14:paraId="099B83B2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32,53</w:t>
            </w:r>
          </w:p>
        </w:tc>
        <w:tc>
          <w:tcPr>
            <w:tcW w:w="1842" w:type="dxa"/>
            <w:vAlign w:val="center"/>
          </w:tcPr>
          <w:p w14:paraId="2E17F33F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0CBC9A34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72,53</w:t>
            </w:r>
          </w:p>
        </w:tc>
      </w:tr>
      <w:tr w:rsidR="0018081E" w:rsidRPr="008567C7" w14:paraId="21CFB369" w14:textId="77777777" w:rsidTr="0018081E">
        <w:tc>
          <w:tcPr>
            <w:tcW w:w="709" w:type="dxa"/>
            <w:vAlign w:val="center"/>
          </w:tcPr>
          <w:p w14:paraId="1DFC6F5C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111" w:type="dxa"/>
            <w:vAlign w:val="center"/>
          </w:tcPr>
          <w:p w14:paraId="7848E493" w14:textId="77777777" w:rsidR="0018081E" w:rsidRPr="002B6761" w:rsidRDefault="0018081E" w:rsidP="008C366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/>
                <w:sz w:val="18"/>
                <w:szCs w:val="18"/>
              </w:rPr>
              <w:t>Zakład Gospodarki Komunalnej Spółka z o.o. w Krakowie</w:t>
            </w:r>
          </w:p>
          <w:p w14:paraId="1F75D889" w14:textId="77777777" w:rsidR="0018081E" w:rsidRPr="008567C7" w:rsidRDefault="0018081E" w:rsidP="008C366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ul. Wodna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0700C070" w14:textId="77777777" w:rsidR="0018081E" w:rsidRPr="001B7815" w:rsidRDefault="0018081E" w:rsidP="008C366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30-556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267E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418" w:type="dxa"/>
            <w:vAlign w:val="center"/>
          </w:tcPr>
          <w:p w14:paraId="42E332CC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2" w:type="dxa"/>
            <w:vAlign w:val="center"/>
          </w:tcPr>
          <w:p w14:paraId="21209919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14:paraId="63DC9F14" w14:textId="77777777" w:rsidR="0018081E" w:rsidRPr="008567C7" w:rsidRDefault="0018081E" w:rsidP="008C366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7E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14:paraId="38228143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EC5B112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2126CF31" w14:textId="77777777" w:rsidR="00F960D7" w:rsidRDefault="00F960D7" w:rsidP="00F960D7">
      <w:pPr>
        <w:spacing w:line="360" w:lineRule="auto"/>
        <w:jc w:val="both"/>
        <w:rPr>
          <w:bCs/>
        </w:rPr>
      </w:pPr>
    </w:p>
    <w:bookmarkEnd w:id="0"/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7CF551" w14:textId="77777777" w:rsidR="000374F8" w:rsidRDefault="000374F8">
      <w:r>
        <w:separator/>
      </w:r>
    </w:p>
  </w:endnote>
  <w:endnote w:type="continuationSeparator" w:id="0">
    <w:p w14:paraId="46856A93" w14:textId="77777777" w:rsidR="000374F8" w:rsidRDefault="000374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8894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F8C92" w14:textId="1075F56C" w:rsidR="000C1E6F" w:rsidRPr="0018081E" w:rsidRDefault="000C1E6F" w:rsidP="0018081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5226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ED53E" w14:textId="77777777" w:rsidR="000374F8" w:rsidRDefault="000374F8">
      <w:r>
        <w:separator/>
      </w:r>
    </w:p>
  </w:footnote>
  <w:footnote w:type="continuationSeparator" w:id="0">
    <w:p w14:paraId="6BB1E947" w14:textId="77777777" w:rsidR="000374F8" w:rsidRDefault="000374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8FF7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DD88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5A6E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74F8"/>
    <w:rsid w:val="00005838"/>
    <w:rsid w:val="00022322"/>
    <w:rsid w:val="000374F8"/>
    <w:rsid w:val="00042497"/>
    <w:rsid w:val="000C1E6F"/>
    <w:rsid w:val="000E4E56"/>
    <w:rsid w:val="0018081E"/>
    <w:rsid w:val="001A1468"/>
    <w:rsid w:val="001B7815"/>
    <w:rsid w:val="002B1E4F"/>
    <w:rsid w:val="002B6761"/>
    <w:rsid w:val="003445A0"/>
    <w:rsid w:val="003A0AFC"/>
    <w:rsid w:val="003D611C"/>
    <w:rsid w:val="004267EE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1B539E"/>
  <w15:chartTrackingRefBased/>
  <w15:docId w15:val="{9698C2D3-DC72-49CA-967A-E5CF601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259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1601-01-01T00:00:00Z</cp:lastPrinted>
  <dcterms:created xsi:type="dcterms:W3CDTF">2021-06-18T11:21:00Z</dcterms:created>
  <dcterms:modified xsi:type="dcterms:W3CDTF">2021-06-18T11:21:00Z</dcterms:modified>
</cp:coreProperties>
</file>