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085B88" w:rsidRDefault="003F6611" w:rsidP="00085B88">
      <w:pPr>
        <w:spacing w:after="240"/>
        <w:jc w:val="right"/>
        <w:rPr>
          <w:sz w:val="20"/>
          <w:szCs w:val="20"/>
        </w:rPr>
      </w:pPr>
      <w:bookmarkStart w:id="0" w:name="_Hlk53520193"/>
      <w:r w:rsidRPr="00085B88">
        <w:rPr>
          <w:sz w:val="20"/>
          <w:szCs w:val="20"/>
        </w:rPr>
        <w:t>Niepołomice</w:t>
      </w:r>
      <w:r w:rsidR="00FB7F50" w:rsidRPr="00085B88">
        <w:rPr>
          <w:sz w:val="20"/>
          <w:szCs w:val="20"/>
        </w:rPr>
        <w:t xml:space="preserve"> dnia: </w:t>
      </w:r>
      <w:r w:rsidRPr="00085B88">
        <w:rPr>
          <w:sz w:val="20"/>
          <w:szCs w:val="20"/>
        </w:rPr>
        <w:t>2021-06-21</w:t>
      </w:r>
    </w:p>
    <w:p w:rsidR="00FB7F50" w:rsidRPr="00085B88" w:rsidRDefault="003F6611" w:rsidP="00FB7F50">
      <w:pPr>
        <w:spacing w:after="40"/>
        <w:rPr>
          <w:b/>
          <w:bCs/>
          <w:sz w:val="20"/>
          <w:szCs w:val="20"/>
        </w:rPr>
      </w:pPr>
      <w:r w:rsidRPr="00085B88">
        <w:rPr>
          <w:b/>
          <w:bCs/>
          <w:sz w:val="20"/>
          <w:szCs w:val="20"/>
        </w:rPr>
        <w:t>GMINA NIEPOŁOMICE</w:t>
      </w:r>
    </w:p>
    <w:p w:rsidR="00FB7F50" w:rsidRPr="00085B88" w:rsidRDefault="003F6611" w:rsidP="00FB7F50">
      <w:pPr>
        <w:rPr>
          <w:sz w:val="20"/>
          <w:szCs w:val="20"/>
        </w:rPr>
      </w:pPr>
      <w:r w:rsidRPr="00085B88">
        <w:rPr>
          <w:sz w:val="20"/>
          <w:szCs w:val="20"/>
        </w:rPr>
        <w:t>Pl. Zwycięstwa</w:t>
      </w:r>
      <w:r w:rsidR="00FB7F50" w:rsidRPr="00085B88">
        <w:rPr>
          <w:sz w:val="20"/>
          <w:szCs w:val="20"/>
        </w:rPr>
        <w:t xml:space="preserve"> </w:t>
      </w:r>
      <w:r w:rsidRPr="00085B88">
        <w:rPr>
          <w:sz w:val="20"/>
          <w:szCs w:val="20"/>
        </w:rPr>
        <w:t>13</w:t>
      </w:r>
    </w:p>
    <w:p w:rsidR="00FB7F50" w:rsidRPr="00085B88" w:rsidRDefault="003F6611" w:rsidP="00FB7F50">
      <w:pPr>
        <w:rPr>
          <w:sz w:val="20"/>
          <w:szCs w:val="20"/>
        </w:rPr>
      </w:pPr>
      <w:r w:rsidRPr="00085B88">
        <w:rPr>
          <w:sz w:val="20"/>
          <w:szCs w:val="20"/>
        </w:rPr>
        <w:t>32-005</w:t>
      </w:r>
      <w:r w:rsidR="00FB7F50" w:rsidRPr="00085B88">
        <w:rPr>
          <w:sz w:val="20"/>
          <w:szCs w:val="20"/>
        </w:rPr>
        <w:t xml:space="preserve"> </w:t>
      </w:r>
      <w:r w:rsidRPr="00085B88">
        <w:rPr>
          <w:sz w:val="20"/>
          <w:szCs w:val="20"/>
        </w:rPr>
        <w:t>Niepołomice</w:t>
      </w:r>
    </w:p>
    <w:p w:rsidR="008642B3" w:rsidRPr="00085B88" w:rsidRDefault="00836DAF">
      <w:pPr>
        <w:pStyle w:val="Nagwek1"/>
        <w:spacing w:before="600"/>
        <w:rPr>
          <w:sz w:val="20"/>
        </w:rPr>
      </w:pPr>
      <w:r w:rsidRPr="00085B88">
        <w:rPr>
          <w:sz w:val="20"/>
        </w:rPr>
        <w:t>OGŁOSZENIE</w:t>
      </w:r>
    </w:p>
    <w:p w:rsidR="008642B3" w:rsidRDefault="008642B3" w:rsidP="00C65E53">
      <w:pPr>
        <w:jc w:val="center"/>
        <w:rPr>
          <w:b/>
          <w:sz w:val="20"/>
          <w:szCs w:val="20"/>
        </w:rPr>
      </w:pPr>
      <w:r w:rsidRPr="00085B88">
        <w:rPr>
          <w:b/>
          <w:sz w:val="20"/>
          <w:szCs w:val="20"/>
        </w:rPr>
        <w:t xml:space="preserve">o </w:t>
      </w:r>
      <w:r w:rsidR="0054734E" w:rsidRPr="00085B88">
        <w:rPr>
          <w:b/>
          <w:sz w:val="20"/>
          <w:szCs w:val="20"/>
        </w:rPr>
        <w:t>wyborze najkorzystniejszej oferty</w:t>
      </w:r>
    </w:p>
    <w:p w:rsidR="00085B88" w:rsidRPr="00085B88" w:rsidRDefault="00085B88" w:rsidP="00C65E53">
      <w:pPr>
        <w:jc w:val="center"/>
        <w:rPr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6"/>
      </w:tblGrid>
      <w:tr w:rsidR="003F6611" w:rsidRPr="00085B88" w:rsidTr="007338DF">
        <w:trPr>
          <w:trHeight w:val="638"/>
        </w:trPr>
        <w:tc>
          <w:tcPr>
            <w:tcW w:w="959" w:type="dxa"/>
            <w:shd w:val="clear" w:color="auto" w:fill="auto"/>
          </w:tcPr>
          <w:p w:rsidR="003F6611" w:rsidRPr="00085B88" w:rsidRDefault="003F6611" w:rsidP="007338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85B88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F6611" w:rsidRPr="00085B88" w:rsidRDefault="003F6611" w:rsidP="007338D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85B88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085B88">
              <w:rPr>
                <w:sz w:val="20"/>
                <w:szCs w:val="20"/>
              </w:rPr>
              <w:t>tryb podstawowy</w:t>
            </w:r>
            <w:r w:rsidRPr="00085B88">
              <w:rPr>
                <w:b/>
                <w:sz w:val="20"/>
                <w:szCs w:val="20"/>
              </w:rPr>
              <w:t xml:space="preserve"> </w:t>
            </w:r>
            <w:r w:rsidRPr="00085B88">
              <w:rPr>
                <w:bCs/>
                <w:sz w:val="20"/>
                <w:szCs w:val="20"/>
              </w:rPr>
              <w:t>na</w:t>
            </w:r>
            <w:r w:rsidRPr="00085B88">
              <w:rPr>
                <w:b/>
                <w:sz w:val="20"/>
                <w:szCs w:val="20"/>
              </w:rPr>
              <w:t xml:space="preserve"> </w:t>
            </w:r>
            <w:r w:rsidRPr="00085B88">
              <w:rPr>
                <w:bCs/>
                <w:sz w:val="20"/>
                <w:szCs w:val="20"/>
              </w:rPr>
              <w:t>”</w:t>
            </w:r>
            <w:r w:rsidRPr="00085B88">
              <w:rPr>
                <w:b/>
                <w:bCs/>
                <w:sz w:val="20"/>
                <w:szCs w:val="20"/>
              </w:rPr>
              <w:t>Opracowanie kompletnej dokumentacji projektowo - kosztorysowej i uzyskanie decyzji administracyjnych</w:t>
            </w:r>
            <w:r w:rsidRPr="00085B88">
              <w:rPr>
                <w:bCs/>
                <w:sz w:val="20"/>
                <w:szCs w:val="20"/>
              </w:rPr>
              <w:t>”</w:t>
            </w:r>
            <w:r w:rsidRPr="00085B88">
              <w:rPr>
                <w:b/>
                <w:sz w:val="20"/>
                <w:szCs w:val="20"/>
              </w:rPr>
              <w:t xml:space="preserve"> </w:t>
            </w:r>
            <w:r w:rsidRPr="00085B88">
              <w:rPr>
                <w:bCs/>
                <w:sz w:val="20"/>
                <w:szCs w:val="20"/>
              </w:rPr>
              <w:t>– znak sprawy</w:t>
            </w:r>
            <w:r w:rsidRPr="00085B88">
              <w:rPr>
                <w:b/>
                <w:sz w:val="20"/>
                <w:szCs w:val="20"/>
              </w:rPr>
              <w:t xml:space="preserve"> </w:t>
            </w:r>
            <w:r w:rsidRPr="00085B88">
              <w:rPr>
                <w:b/>
                <w:sz w:val="20"/>
                <w:szCs w:val="20"/>
              </w:rPr>
              <w:t>ZP.271.15.2021</w:t>
            </w:r>
            <w:r w:rsidRPr="00085B88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085B88" w:rsidRDefault="003F6611" w:rsidP="00CA3511">
      <w:pPr>
        <w:pStyle w:val="Nagwek"/>
        <w:tabs>
          <w:tab w:val="clear" w:pos="4536"/>
          <w:tab w:val="clear" w:pos="9072"/>
        </w:tabs>
        <w:spacing w:before="480" w:line="276" w:lineRule="auto"/>
        <w:jc w:val="both"/>
        <w:rPr>
          <w:bCs/>
          <w:sz w:val="20"/>
          <w:szCs w:val="20"/>
        </w:rPr>
      </w:pPr>
      <w:r w:rsidRPr="00085B88">
        <w:rPr>
          <w:sz w:val="20"/>
          <w:szCs w:val="20"/>
        </w:rPr>
        <w:t xml:space="preserve"> </w:t>
      </w:r>
      <w:r w:rsidR="00C65E53" w:rsidRPr="00085B88">
        <w:rPr>
          <w:sz w:val="20"/>
          <w:szCs w:val="20"/>
        </w:rPr>
        <w:t xml:space="preserve">Zamawiający, </w:t>
      </w:r>
      <w:r w:rsidRPr="00085B88">
        <w:rPr>
          <w:b/>
          <w:sz w:val="20"/>
          <w:szCs w:val="20"/>
        </w:rPr>
        <w:t>GMINA NIEPOŁOMICE</w:t>
      </w:r>
      <w:r w:rsidR="00C65E53" w:rsidRPr="00085B88">
        <w:rPr>
          <w:sz w:val="20"/>
          <w:szCs w:val="20"/>
        </w:rPr>
        <w:t>, działając na podstawie art. 253 ust. 1</w:t>
      </w:r>
      <w:r w:rsidR="00836DAF" w:rsidRPr="00085B88">
        <w:rPr>
          <w:sz w:val="20"/>
          <w:szCs w:val="20"/>
        </w:rPr>
        <w:t xml:space="preserve"> pkt. 1 i ust. 2</w:t>
      </w:r>
      <w:r w:rsidR="00C65E53" w:rsidRPr="00085B88">
        <w:rPr>
          <w:sz w:val="20"/>
          <w:szCs w:val="20"/>
        </w:rPr>
        <w:t xml:space="preserve"> ustawy z dnia 11 września 2019r. Prawo zamówień publicznych </w:t>
      </w:r>
      <w:r w:rsidRPr="00085B88">
        <w:rPr>
          <w:sz w:val="20"/>
          <w:szCs w:val="20"/>
        </w:rPr>
        <w:t>(</w:t>
      </w:r>
      <w:proofErr w:type="spellStart"/>
      <w:r w:rsidRPr="00085B88">
        <w:rPr>
          <w:sz w:val="20"/>
          <w:szCs w:val="20"/>
        </w:rPr>
        <w:t>Dz.U</w:t>
      </w:r>
      <w:proofErr w:type="spellEnd"/>
      <w:r w:rsidRPr="00085B88">
        <w:rPr>
          <w:sz w:val="20"/>
          <w:szCs w:val="20"/>
        </w:rPr>
        <w:t>. poz. 2019 ze zm.)</w:t>
      </w:r>
      <w:r w:rsidR="00C65E53" w:rsidRPr="00085B88">
        <w:rPr>
          <w:sz w:val="20"/>
          <w:szCs w:val="20"/>
        </w:rPr>
        <w:t xml:space="preserve">, zwanej dalej „ustawą </w:t>
      </w:r>
      <w:proofErr w:type="spellStart"/>
      <w:r w:rsidR="00C65E53" w:rsidRPr="00085B88">
        <w:rPr>
          <w:sz w:val="20"/>
          <w:szCs w:val="20"/>
        </w:rPr>
        <w:t>Pzp</w:t>
      </w:r>
      <w:proofErr w:type="spellEnd"/>
      <w:r w:rsidR="00C65E53" w:rsidRPr="00085B88">
        <w:rPr>
          <w:sz w:val="20"/>
          <w:szCs w:val="20"/>
        </w:rPr>
        <w:t>”</w:t>
      </w:r>
      <w:r w:rsidR="00D26ED6" w:rsidRPr="00085B88">
        <w:rPr>
          <w:sz w:val="20"/>
          <w:szCs w:val="20"/>
        </w:rPr>
        <w:t xml:space="preserve">, </w:t>
      </w:r>
      <w:r w:rsidR="00C65E53" w:rsidRPr="00085B88">
        <w:rPr>
          <w:sz w:val="20"/>
          <w:szCs w:val="20"/>
        </w:rPr>
        <w:t>informuje</w:t>
      </w:r>
      <w:r w:rsidR="00D26ED6" w:rsidRPr="00085B88">
        <w:rPr>
          <w:sz w:val="20"/>
          <w:szCs w:val="20"/>
        </w:rPr>
        <w:t xml:space="preserve">, że w toczącym się postępowaniu o udzielenie zamówienia publicznego, jako </w:t>
      </w:r>
      <w:r w:rsidR="00756CDA" w:rsidRPr="00085B88">
        <w:rPr>
          <w:sz w:val="20"/>
          <w:szCs w:val="20"/>
        </w:rPr>
        <w:t>najkorzystniejsz</w:t>
      </w:r>
      <w:r w:rsidR="00D26ED6" w:rsidRPr="00085B88">
        <w:rPr>
          <w:sz w:val="20"/>
          <w:szCs w:val="20"/>
        </w:rPr>
        <w:t xml:space="preserve">a wybrana została </w:t>
      </w:r>
      <w:r w:rsidR="00756CDA" w:rsidRPr="00085B88">
        <w:rPr>
          <w:sz w:val="20"/>
          <w:szCs w:val="20"/>
        </w:rPr>
        <w:t>ofer</w:t>
      </w:r>
      <w:r w:rsidR="00D26ED6" w:rsidRPr="00085B88">
        <w:rPr>
          <w:sz w:val="20"/>
          <w:szCs w:val="20"/>
        </w:rPr>
        <w:t>t</w:t>
      </w:r>
      <w:r w:rsidR="009F0E5C" w:rsidRPr="00085B88">
        <w:rPr>
          <w:sz w:val="20"/>
          <w:szCs w:val="20"/>
        </w:rPr>
        <w:t>a</w:t>
      </w:r>
      <w:r w:rsidR="00D26ED6" w:rsidRPr="00085B88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3F6611" w:rsidRPr="00085B88" w:rsidTr="007338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611" w:rsidRPr="00085B88" w:rsidRDefault="003F6611" w:rsidP="00085B8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085B88">
              <w:rPr>
                <w:b/>
                <w:sz w:val="20"/>
                <w:szCs w:val="20"/>
              </w:rPr>
              <w:t>MIŁOSZ KLIMOWSKI "Drogowiec" Biuro Projektów</w:t>
            </w:r>
          </w:p>
          <w:p w:rsidR="003F6611" w:rsidRPr="00085B88" w:rsidRDefault="00085B88" w:rsidP="00085B88">
            <w:pPr>
              <w:jc w:val="both"/>
              <w:rPr>
                <w:bCs/>
                <w:sz w:val="20"/>
                <w:szCs w:val="20"/>
              </w:rPr>
            </w:pPr>
            <w:r w:rsidRPr="00085B88">
              <w:rPr>
                <w:bCs/>
                <w:sz w:val="20"/>
                <w:szCs w:val="20"/>
              </w:rPr>
              <w:t xml:space="preserve">Ul. </w:t>
            </w:r>
            <w:r w:rsidR="003F6611" w:rsidRPr="00085B88">
              <w:rPr>
                <w:bCs/>
                <w:sz w:val="20"/>
                <w:szCs w:val="20"/>
              </w:rPr>
              <w:t>Karpacka</w:t>
            </w:r>
            <w:r w:rsidR="003F6611" w:rsidRPr="00085B88">
              <w:rPr>
                <w:bCs/>
                <w:sz w:val="20"/>
                <w:szCs w:val="20"/>
              </w:rPr>
              <w:t xml:space="preserve"> </w:t>
            </w:r>
            <w:r w:rsidR="003F6611" w:rsidRPr="00085B88">
              <w:rPr>
                <w:bCs/>
                <w:sz w:val="20"/>
                <w:szCs w:val="20"/>
              </w:rPr>
              <w:t>54</w:t>
            </w:r>
            <w:r w:rsidR="003F6611" w:rsidRPr="00085B88">
              <w:rPr>
                <w:bCs/>
                <w:sz w:val="20"/>
                <w:szCs w:val="20"/>
              </w:rPr>
              <w:t xml:space="preserve"> </w:t>
            </w:r>
          </w:p>
          <w:p w:rsidR="003F6611" w:rsidRPr="00085B88" w:rsidRDefault="003F6611" w:rsidP="00085B88">
            <w:pPr>
              <w:jc w:val="both"/>
              <w:rPr>
                <w:bCs/>
                <w:sz w:val="20"/>
                <w:szCs w:val="20"/>
              </w:rPr>
            </w:pPr>
            <w:r w:rsidRPr="00085B88">
              <w:rPr>
                <w:bCs/>
                <w:sz w:val="20"/>
                <w:szCs w:val="20"/>
              </w:rPr>
              <w:t>33-159</w:t>
            </w:r>
            <w:r w:rsidRPr="00085B88">
              <w:rPr>
                <w:bCs/>
                <w:sz w:val="20"/>
                <w:szCs w:val="20"/>
              </w:rPr>
              <w:t xml:space="preserve"> </w:t>
            </w:r>
            <w:r w:rsidRPr="00085B88">
              <w:rPr>
                <w:bCs/>
                <w:sz w:val="20"/>
                <w:szCs w:val="20"/>
              </w:rPr>
              <w:t>Zalasowa</w:t>
            </w:r>
          </w:p>
          <w:p w:rsidR="003F6611" w:rsidRPr="00085B88" w:rsidRDefault="003F6611" w:rsidP="00085B88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085B88">
              <w:rPr>
                <w:sz w:val="20"/>
                <w:szCs w:val="20"/>
              </w:rPr>
              <w:t>na:</w:t>
            </w:r>
          </w:p>
          <w:p w:rsidR="003F6611" w:rsidRPr="00085B88" w:rsidRDefault="003F6611" w:rsidP="00085B88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085B88">
              <w:rPr>
                <w:sz w:val="20"/>
                <w:szCs w:val="20"/>
              </w:rPr>
              <w:t xml:space="preserve">Zadanie nr </w:t>
            </w:r>
            <w:r w:rsidRPr="00085B88">
              <w:rPr>
                <w:sz w:val="20"/>
                <w:szCs w:val="20"/>
              </w:rPr>
              <w:t>1</w:t>
            </w:r>
            <w:r w:rsidRPr="00085B88">
              <w:rPr>
                <w:sz w:val="20"/>
                <w:szCs w:val="20"/>
              </w:rPr>
              <w:t xml:space="preserve">: </w:t>
            </w:r>
            <w:r w:rsidRPr="00085B88">
              <w:rPr>
                <w:sz w:val="20"/>
                <w:szCs w:val="20"/>
              </w:rPr>
              <w:t>Przebudowa drogi gminnej 560562K od Bodzanowa do Szkoły Podstawowej  im. Marszałka Józefa Piłsudskiego w Zagórzu  w rejonie działki 95 w Słomirogu i 52 w Zagórzu na dł. około 2,00 km</w:t>
            </w:r>
            <w:r w:rsidRPr="00085B88">
              <w:rPr>
                <w:sz w:val="20"/>
                <w:szCs w:val="20"/>
              </w:rPr>
              <w:t xml:space="preserve"> za cenę brutto </w:t>
            </w:r>
            <w:r w:rsidRPr="00085B88">
              <w:rPr>
                <w:b/>
                <w:sz w:val="20"/>
                <w:szCs w:val="20"/>
              </w:rPr>
              <w:t>141 450.00 zł</w:t>
            </w:r>
            <w:r w:rsidRPr="00085B88">
              <w:rPr>
                <w:bCs/>
                <w:sz w:val="20"/>
                <w:szCs w:val="20"/>
              </w:rPr>
              <w:t>.</w:t>
            </w:r>
          </w:p>
          <w:p w:rsidR="003F6611" w:rsidRPr="00085B88" w:rsidRDefault="003F6611" w:rsidP="00085B88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085B88">
              <w:rPr>
                <w:color w:val="000000"/>
                <w:sz w:val="20"/>
                <w:szCs w:val="20"/>
              </w:rPr>
              <w:t>Uzasadnienie wyboru:</w:t>
            </w:r>
          </w:p>
          <w:p w:rsidR="003F6611" w:rsidRPr="00085B88" w:rsidRDefault="003F6611" w:rsidP="00085B8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085B88">
              <w:rPr>
                <w:sz w:val="20"/>
                <w:szCs w:val="20"/>
              </w:rPr>
              <w:t>Wybrano ofertę przedstawiającą najlepszy bilans ceny i kryteriów poza cenowych</w:t>
            </w:r>
          </w:p>
        </w:tc>
      </w:tr>
      <w:tr w:rsidR="003F6611" w:rsidRPr="00085B88" w:rsidTr="007338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611" w:rsidRPr="00085B88" w:rsidRDefault="003F6611" w:rsidP="00085B8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085B88">
              <w:rPr>
                <w:color w:val="000000"/>
                <w:sz w:val="20"/>
                <w:szCs w:val="20"/>
              </w:rPr>
              <w:t xml:space="preserve"> </w:t>
            </w:r>
            <w:r w:rsidRPr="00085B88">
              <w:rPr>
                <w:b/>
                <w:sz w:val="20"/>
                <w:szCs w:val="20"/>
              </w:rPr>
              <w:t>MIŁOSZ KLIMOWSKI "Drogowiec" Biuro Projektów</w:t>
            </w:r>
          </w:p>
          <w:p w:rsidR="003F6611" w:rsidRPr="00085B88" w:rsidRDefault="00085B88" w:rsidP="00085B88">
            <w:pPr>
              <w:jc w:val="both"/>
              <w:rPr>
                <w:bCs/>
                <w:sz w:val="20"/>
                <w:szCs w:val="20"/>
              </w:rPr>
            </w:pPr>
            <w:r w:rsidRPr="00085B88">
              <w:rPr>
                <w:bCs/>
                <w:sz w:val="20"/>
                <w:szCs w:val="20"/>
              </w:rPr>
              <w:t xml:space="preserve">Ul. </w:t>
            </w:r>
            <w:r w:rsidR="003F6611" w:rsidRPr="00085B88">
              <w:rPr>
                <w:bCs/>
                <w:sz w:val="20"/>
                <w:szCs w:val="20"/>
              </w:rPr>
              <w:t>Karpacka</w:t>
            </w:r>
            <w:r w:rsidR="003F6611" w:rsidRPr="00085B88">
              <w:rPr>
                <w:bCs/>
                <w:sz w:val="20"/>
                <w:szCs w:val="20"/>
              </w:rPr>
              <w:t xml:space="preserve"> </w:t>
            </w:r>
            <w:r w:rsidR="003F6611" w:rsidRPr="00085B88">
              <w:rPr>
                <w:bCs/>
                <w:sz w:val="20"/>
                <w:szCs w:val="20"/>
              </w:rPr>
              <w:t>54</w:t>
            </w:r>
            <w:r w:rsidR="003F6611" w:rsidRPr="00085B88">
              <w:rPr>
                <w:bCs/>
                <w:sz w:val="20"/>
                <w:szCs w:val="20"/>
              </w:rPr>
              <w:t xml:space="preserve"> </w:t>
            </w:r>
          </w:p>
          <w:p w:rsidR="003F6611" w:rsidRPr="00085B88" w:rsidRDefault="003F6611" w:rsidP="00085B88">
            <w:pPr>
              <w:jc w:val="both"/>
              <w:rPr>
                <w:bCs/>
                <w:sz w:val="20"/>
                <w:szCs w:val="20"/>
              </w:rPr>
            </w:pPr>
            <w:r w:rsidRPr="00085B88">
              <w:rPr>
                <w:bCs/>
                <w:sz w:val="20"/>
                <w:szCs w:val="20"/>
              </w:rPr>
              <w:t>33-159</w:t>
            </w:r>
            <w:r w:rsidRPr="00085B88">
              <w:rPr>
                <w:bCs/>
                <w:sz w:val="20"/>
                <w:szCs w:val="20"/>
              </w:rPr>
              <w:t xml:space="preserve"> </w:t>
            </w:r>
            <w:r w:rsidRPr="00085B88">
              <w:rPr>
                <w:bCs/>
                <w:sz w:val="20"/>
                <w:szCs w:val="20"/>
              </w:rPr>
              <w:t>Zalasowa</w:t>
            </w:r>
          </w:p>
          <w:p w:rsidR="003F6611" w:rsidRPr="00085B88" w:rsidRDefault="003F6611" w:rsidP="00085B88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085B88">
              <w:rPr>
                <w:sz w:val="20"/>
                <w:szCs w:val="20"/>
              </w:rPr>
              <w:t>na:</w:t>
            </w:r>
          </w:p>
          <w:p w:rsidR="003F6611" w:rsidRPr="00085B88" w:rsidRDefault="003F6611" w:rsidP="00085B88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085B88">
              <w:rPr>
                <w:sz w:val="20"/>
                <w:szCs w:val="20"/>
              </w:rPr>
              <w:t xml:space="preserve">Zadanie nr </w:t>
            </w:r>
            <w:r w:rsidRPr="00085B88">
              <w:rPr>
                <w:sz w:val="20"/>
                <w:szCs w:val="20"/>
              </w:rPr>
              <w:t>2</w:t>
            </w:r>
            <w:r w:rsidRPr="00085B88">
              <w:rPr>
                <w:sz w:val="20"/>
                <w:szCs w:val="20"/>
              </w:rPr>
              <w:t xml:space="preserve">: </w:t>
            </w:r>
            <w:r w:rsidRPr="00085B88">
              <w:rPr>
                <w:sz w:val="20"/>
                <w:szCs w:val="20"/>
              </w:rPr>
              <w:t>Przebudowa drogi gminnej 560564K na dz. nr 21 w Słomirogu oraz 169 w Zakrzowcu na dł. około 1,20 km</w:t>
            </w:r>
            <w:r w:rsidRPr="00085B88">
              <w:rPr>
                <w:sz w:val="20"/>
                <w:szCs w:val="20"/>
              </w:rPr>
              <w:t xml:space="preserve"> za cenę brutto </w:t>
            </w:r>
            <w:r w:rsidRPr="00085B88">
              <w:rPr>
                <w:b/>
                <w:sz w:val="20"/>
                <w:szCs w:val="20"/>
              </w:rPr>
              <w:t>104 550.00 zł</w:t>
            </w:r>
            <w:r w:rsidRPr="00085B88">
              <w:rPr>
                <w:bCs/>
                <w:sz w:val="20"/>
                <w:szCs w:val="20"/>
              </w:rPr>
              <w:t>.</w:t>
            </w:r>
          </w:p>
          <w:p w:rsidR="003F6611" w:rsidRPr="00085B88" w:rsidRDefault="003F6611" w:rsidP="00085B88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085B88">
              <w:rPr>
                <w:color w:val="000000"/>
                <w:sz w:val="20"/>
                <w:szCs w:val="20"/>
              </w:rPr>
              <w:t>Uzasadnienie wyboru:</w:t>
            </w:r>
          </w:p>
          <w:p w:rsidR="003F6611" w:rsidRPr="00085B88" w:rsidRDefault="003F6611" w:rsidP="00085B8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085B88">
              <w:rPr>
                <w:sz w:val="20"/>
                <w:szCs w:val="20"/>
              </w:rPr>
              <w:t>Wybrano ofertę przedstawiającą najlepszy bilans ceny i kryteriów poza cenowych</w:t>
            </w:r>
          </w:p>
        </w:tc>
      </w:tr>
      <w:tr w:rsidR="003F6611" w:rsidRPr="00085B88" w:rsidTr="007338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611" w:rsidRPr="00085B88" w:rsidRDefault="003F6611" w:rsidP="00085B8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085B88">
              <w:rPr>
                <w:color w:val="000000"/>
                <w:sz w:val="20"/>
                <w:szCs w:val="20"/>
              </w:rPr>
              <w:t xml:space="preserve"> </w:t>
            </w:r>
            <w:r w:rsidRPr="00085B88">
              <w:rPr>
                <w:b/>
                <w:sz w:val="20"/>
                <w:szCs w:val="20"/>
              </w:rPr>
              <w:t>MIŁOSZ KLIMOWSKI "Drogowiec" Biuro Projektów</w:t>
            </w:r>
          </w:p>
          <w:p w:rsidR="003F6611" w:rsidRPr="00085B88" w:rsidRDefault="00085B88" w:rsidP="00085B88">
            <w:pPr>
              <w:jc w:val="both"/>
              <w:rPr>
                <w:bCs/>
                <w:sz w:val="20"/>
                <w:szCs w:val="20"/>
              </w:rPr>
            </w:pPr>
            <w:r w:rsidRPr="00085B88">
              <w:rPr>
                <w:bCs/>
                <w:sz w:val="20"/>
                <w:szCs w:val="20"/>
              </w:rPr>
              <w:t xml:space="preserve">Ul. </w:t>
            </w:r>
            <w:r w:rsidR="003F6611" w:rsidRPr="00085B88">
              <w:rPr>
                <w:bCs/>
                <w:sz w:val="20"/>
                <w:szCs w:val="20"/>
              </w:rPr>
              <w:t>Karpacka</w:t>
            </w:r>
            <w:r w:rsidR="003F6611" w:rsidRPr="00085B88">
              <w:rPr>
                <w:bCs/>
                <w:sz w:val="20"/>
                <w:szCs w:val="20"/>
              </w:rPr>
              <w:t xml:space="preserve"> </w:t>
            </w:r>
            <w:r w:rsidR="003F6611" w:rsidRPr="00085B88">
              <w:rPr>
                <w:bCs/>
                <w:sz w:val="20"/>
                <w:szCs w:val="20"/>
              </w:rPr>
              <w:t>54</w:t>
            </w:r>
            <w:r w:rsidR="003F6611" w:rsidRPr="00085B88">
              <w:rPr>
                <w:bCs/>
                <w:sz w:val="20"/>
                <w:szCs w:val="20"/>
              </w:rPr>
              <w:t xml:space="preserve"> </w:t>
            </w:r>
          </w:p>
          <w:p w:rsidR="003F6611" w:rsidRPr="00085B88" w:rsidRDefault="003F6611" w:rsidP="00085B88">
            <w:pPr>
              <w:jc w:val="both"/>
              <w:rPr>
                <w:bCs/>
                <w:sz w:val="20"/>
                <w:szCs w:val="20"/>
              </w:rPr>
            </w:pPr>
            <w:r w:rsidRPr="00085B88">
              <w:rPr>
                <w:bCs/>
                <w:sz w:val="20"/>
                <w:szCs w:val="20"/>
              </w:rPr>
              <w:t>33-159</w:t>
            </w:r>
            <w:r w:rsidRPr="00085B88">
              <w:rPr>
                <w:bCs/>
                <w:sz w:val="20"/>
                <w:szCs w:val="20"/>
              </w:rPr>
              <w:t xml:space="preserve"> </w:t>
            </w:r>
            <w:r w:rsidRPr="00085B88">
              <w:rPr>
                <w:bCs/>
                <w:sz w:val="20"/>
                <w:szCs w:val="20"/>
              </w:rPr>
              <w:t>Zalasowa</w:t>
            </w:r>
          </w:p>
          <w:p w:rsidR="003F6611" w:rsidRPr="00085B88" w:rsidRDefault="003F6611" w:rsidP="00085B88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085B88">
              <w:rPr>
                <w:sz w:val="20"/>
                <w:szCs w:val="20"/>
              </w:rPr>
              <w:t>na:</w:t>
            </w:r>
          </w:p>
          <w:p w:rsidR="003F6611" w:rsidRPr="00085B88" w:rsidRDefault="003F6611" w:rsidP="00085B88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085B88">
              <w:rPr>
                <w:sz w:val="20"/>
                <w:szCs w:val="20"/>
              </w:rPr>
              <w:t xml:space="preserve">Zadanie nr </w:t>
            </w:r>
            <w:r w:rsidRPr="00085B88">
              <w:rPr>
                <w:sz w:val="20"/>
                <w:szCs w:val="20"/>
              </w:rPr>
              <w:t>3</w:t>
            </w:r>
            <w:r w:rsidRPr="00085B88">
              <w:rPr>
                <w:sz w:val="20"/>
                <w:szCs w:val="20"/>
              </w:rPr>
              <w:t xml:space="preserve">: </w:t>
            </w:r>
            <w:r w:rsidRPr="00085B88">
              <w:rPr>
                <w:sz w:val="20"/>
                <w:szCs w:val="20"/>
              </w:rPr>
              <w:t>Przebudowa ul. Podłęskiej na dz. nr 1124/1 w Niepołomicach od skrzyżowania z ul. Niepołomicką do firmy Celkar na dł. około 500 m</w:t>
            </w:r>
            <w:r w:rsidRPr="00085B88">
              <w:rPr>
                <w:sz w:val="20"/>
                <w:szCs w:val="20"/>
              </w:rPr>
              <w:t xml:space="preserve"> za cenę brutto </w:t>
            </w:r>
            <w:r w:rsidRPr="00085B88">
              <w:rPr>
                <w:b/>
                <w:sz w:val="20"/>
                <w:szCs w:val="20"/>
              </w:rPr>
              <w:t>68 388.00 zł</w:t>
            </w:r>
            <w:r w:rsidRPr="00085B88">
              <w:rPr>
                <w:bCs/>
                <w:sz w:val="20"/>
                <w:szCs w:val="20"/>
              </w:rPr>
              <w:t>.</w:t>
            </w:r>
          </w:p>
          <w:p w:rsidR="003F6611" w:rsidRPr="00085B88" w:rsidRDefault="003F6611" w:rsidP="00085B88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085B88">
              <w:rPr>
                <w:color w:val="000000"/>
                <w:sz w:val="20"/>
                <w:szCs w:val="20"/>
              </w:rPr>
              <w:t>Uzasadnienie wyboru:</w:t>
            </w:r>
          </w:p>
          <w:p w:rsidR="003F6611" w:rsidRPr="00085B88" w:rsidRDefault="003F6611" w:rsidP="00085B8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085B88">
              <w:rPr>
                <w:sz w:val="20"/>
                <w:szCs w:val="20"/>
              </w:rPr>
              <w:t>Wybrano ofertę przedstawiającą najlepszy bilans ceny i kryteriów poza cenowych</w:t>
            </w:r>
          </w:p>
        </w:tc>
      </w:tr>
      <w:tr w:rsidR="003F6611" w:rsidRPr="00085B88" w:rsidTr="007338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F6611" w:rsidRPr="00085B88" w:rsidRDefault="003F6611" w:rsidP="00085B8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085B88">
              <w:rPr>
                <w:color w:val="000000"/>
                <w:sz w:val="20"/>
                <w:szCs w:val="20"/>
              </w:rPr>
              <w:t xml:space="preserve"> </w:t>
            </w:r>
            <w:r w:rsidRPr="00085B88">
              <w:rPr>
                <w:b/>
                <w:sz w:val="20"/>
                <w:szCs w:val="20"/>
              </w:rPr>
              <w:t>Firma Drogowa VIA Michał Swatek</w:t>
            </w:r>
          </w:p>
          <w:p w:rsidR="003F6611" w:rsidRPr="00085B88" w:rsidRDefault="003F6611" w:rsidP="00085B88">
            <w:pPr>
              <w:jc w:val="both"/>
              <w:rPr>
                <w:bCs/>
                <w:sz w:val="20"/>
                <w:szCs w:val="20"/>
              </w:rPr>
            </w:pPr>
            <w:r w:rsidRPr="00085B88">
              <w:rPr>
                <w:bCs/>
                <w:sz w:val="20"/>
                <w:szCs w:val="20"/>
              </w:rPr>
              <w:t>os. Piastów</w:t>
            </w:r>
            <w:r w:rsidRPr="00085B88">
              <w:rPr>
                <w:bCs/>
                <w:sz w:val="20"/>
                <w:szCs w:val="20"/>
              </w:rPr>
              <w:t xml:space="preserve"> </w:t>
            </w:r>
            <w:r w:rsidRPr="00085B88">
              <w:rPr>
                <w:bCs/>
                <w:sz w:val="20"/>
                <w:szCs w:val="20"/>
              </w:rPr>
              <w:t>5</w:t>
            </w:r>
            <w:r w:rsidRPr="00085B88">
              <w:rPr>
                <w:bCs/>
                <w:sz w:val="20"/>
                <w:szCs w:val="20"/>
              </w:rPr>
              <w:t xml:space="preserve"> </w:t>
            </w:r>
            <w:r w:rsidRPr="00085B88">
              <w:rPr>
                <w:bCs/>
                <w:sz w:val="20"/>
                <w:szCs w:val="20"/>
              </w:rPr>
              <w:t>/35</w:t>
            </w:r>
          </w:p>
          <w:p w:rsidR="003F6611" w:rsidRPr="00085B88" w:rsidRDefault="003F6611" w:rsidP="00085B88">
            <w:pPr>
              <w:jc w:val="both"/>
              <w:rPr>
                <w:bCs/>
                <w:sz w:val="20"/>
                <w:szCs w:val="20"/>
              </w:rPr>
            </w:pPr>
            <w:r w:rsidRPr="00085B88">
              <w:rPr>
                <w:bCs/>
                <w:sz w:val="20"/>
                <w:szCs w:val="20"/>
              </w:rPr>
              <w:t>31-623</w:t>
            </w:r>
            <w:r w:rsidRPr="00085B88">
              <w:rPr>
                <w:bCs/>
                <w:sz w:val="20"/>
                <w:szCs w:val="20"/>
              </w:rPr>
              <w:t xml:space="preserve"> </w:t>
            </w:r>
            <w:r w:rsidRPr="00085B88">
              <w:rPr>
                <w:bCs/>
                <w:sz w:val="20"/>
                <w:szCs w:val="20"/>
              </w:rPr>
              <w:t>Kraków</w:t>
            </w:r>
          </w:p>
          <w:p w:rsidR="003F6611" w:rsidRPr="00085B88" w:rsidRDefault="003F6611" w:rsidP="00085B88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085B88">
              <w:rPr>
                <w:sz w:val="20"/>
                <w:szCs w:val="20"/>
              </w:rPr>
              <w:t>na:</w:t>
            </w:r>
          </w:p>
          <w:p w:rsidR="003F6611" w:rsidRPr="00085B88" w:rsidRDefault="003F6611" w:rsidP="00085B88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085B88">
              <w:rPr>
                <w:sz w:val="20"/>
                <w:szCs w:val="20"/>
              </w:rPr>
              <w:t xml:space="preserve">Zadanie nr </w:t>
            </w:r>
            <w:r w:rsidRPr="00085B88">
              <w:rPr>
                <w:sz w:val="20"/>
                <w:szCs w:val="20"/>
              </w:rPr>
              <w:t>4</w:t>
            </w:r>
            <w:r w:rsidRPr="00085B88">
              <w:rPr>
                <w:sz w:val="20"/>
                <w:szCs w:val="20"/>
              </w:rPr>
              <w:t xml:space="preserve">: </w:t>
            </w:r>
            <w:r w:rsidRPr="00085B88">
              <w:rPr>
                <w:sz w:val="20"/>
                <w:szCs w:val="20"/>
              </w:rPr>
              <w:t>Odwodnienie drogi gminnej wewnętrznej w Woli Batorskiej na dz. nr 673/19  na dł. około 250 m</w:t>
            </w:r>
            <w:r w:rsidRPr="00085B88">
              <w:rPr>
                <w:sz w:val="20"/>
                <w:szCs w:val="20"/>
              </w:rPr>
              <w:t xml:space="preserve"> za cenę brutto </w:t>
            </w:r>
            <w:r w:rsidRPr="00085B88">
              <w:rPr>
                <w:b/>
                <w:sz w:val="20"/>
                <w:szCs w:val="20"/>
              </w:rPr>
              <w:t>85 000.00 zł</w:t>
            </w:r>
            <w:r w:rsidRPr="00085B88">
              <w:rPr>
                <w:bCs/>
                <w:sz w:val="20"/>
                <w:szCs w:val="20"/>
              </w:rPr>
              <w:t>.</w:t>
            </w:r>
          </w:p>
          <w:p w:rsidR="003F6611" w:rsidRPr="00085B88" w:rsidRDefault="003F6611" w:rsidP="00085B88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085B88">
              <w:rPr>
                <w:color w:val="000000"/>
                <w:sz w:val="20"/>
                <w:szCs w:val="20"/>
              </w:rPr>
              <w:t>Uzasadnienie wyboru:</w:t>
            </w:r>
          </w:p>
          <w:p w:rsidR="003F6611" w:rsidRPr="00085B88" w:rsidRDefault="003F6611" w:rsidP="00085B8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085B88">
              <w:rPr>
                <w:sz w:val="20"/>
                <w:szCs w:val="20"/>
              </w:rPr>
              <w:t>Wybrano ofertę przedstawiającą najlepszy bilans ceny i kryteriów poza cenowych</w:t>
            </w:r>
          </w:p>
        </w:tc>
      </w:tr>
    </w:tbl>
    <w:p w:rsidR="00085B88" w:rsidRDefault="003F6611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085B88">
        <w:rPr>
          <w:color w:val="000000"/>
          <w:sz w:val="20"/>
          <w:szCs w:val="20"/>
        </w:rPr>
        <w:t xml:space="preserve"> </w:t>
      </w:r>
    </w:p>
    <w:p w:rsidR="003A0AFC" w:rsidRPr="00085B88" w:rsidRDefault="00915B9E" w:rsidP="00915B9E">
      <w:pPr>
        <w:spacing w:before="240" w:after="120"/>
        <w:jc w:val="both"/>
        <w:rPr>
          <w:color w:val="000000"/>
          <w:sz w:val="18"/>
          <w:szCs w:val="18"/>
        </w:rPr>
      </w:pPr>
      <w:r w:rsidRPr="00085B88">
        <w:rPr>
          <w:color w:val="000000"/>
          <w:sz w:val="18"/>
          <w:szCs w:val="18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3685"/>
        <w:gridCol w:w="851"/>
      </w:tblGrid>
      <w:tr w:rsidR="00211A34" w:rsidRPr="00085B88" w:rsidTr="00085B88">
        <w:tc>
          <w:tcPr>
            <w:tcW w:w="2169" w:type="dxa"/>
            <w:shd w:val="clear" w:color="auto" w:fill="F3F3F3"/>
          </w:tcPr>
          <w:p w:rsidR="00211A34" w:rsidRPr="00085B88" w:rsidRDefault="00211A34" w:rsidP="00BC6F7F">
            <w:pPr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085B88">
              <w:rPr>
                <w:b/>
                <w:sz w:val="16"/>
                <w:szCs w:val="16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085B88" w:rsidRDefault="00211A34" w:rsidP="00BC6F7F">
            <w:pPr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085B88">
              <w:rPr>
                <w:b/>
                <w:sz w:val="16"/>
                <w:szCs w:val="16"/>
              </w:rPr>
              <w:t>Nazwa i adres wykonawcy</w:t>
            </w:r>
          </w:p>
        </w:tc>
        <w:tc>
          <w:tcPr>
            <w:tcW w:w="3685" w:type="dxa"/>
            <w:shd w:val="clear" w:color="auto" w:fill="F3F3F3"/>
          </w:tcPr>
          <w:p w:rsidR="00211A34" w:rsidRPr="00085B88" w:rsidRDefault="00211A34" w:rsidP="00BC6F7F">
            <w:pPr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085B88">
              <w:rPr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851" w:type="dxa"/>
            <w:shd w:val="clear" w:color="auto" w:fill="F3F3F3"/>
          </w:tcPr>
          <w:p w:rsidR="00211A34" w:rsidRPr="00085B88" w:rsidRDefault="00211A34" w:rsidP="00BC6F7F">
            <w:pPr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085B88">
              <w:rPr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3F6611" w:rsidRPr="00085B88" w:rsidTr="00085B88">
        <w:tc>
          <w:tcPr>
            <w:tcW w:w="2169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1</w:t>
            </w:r>
            <w:r w:rsidRPr="00085B88">
              <w:rPr>
                <w:sz w:val="16"/>
                <w:szCs w:val="16"/>
              </w:rPr>
              <w:t xml:space="preserve"> - </w:t>
            </w:r>
            <w:r w:rsidRPr="00085B88">
              <w:rPr>
                <w:sz w:val="16"/>
                <w:szCs w:val="16"/>
              </w:rPr>
              <w:t>Przebudowa drogi gminnej 560562K od Bodzanowa do Szkoły Podstawowej  im. Marszałka Józefa Piłsudskiego w Zagórzu  w rejonie działki 95 w Słomirogu i 52 w Zagórzu na dł. około 2,00 km</w:t>
            </w:r>
          </w:p>
        </w:tc>
        <w:tc>
          <w:tcPr>
            <w:tcW w:w="2793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085B88">
              <w:rPr>
                <w:b/>
                <w:bCs/>
                <w:sz w:val="16"/>
                <w:szCs w:val="16"/>
              </w:rPr>
              <w:t>Firma Drogowa VIA Michał Swatek</w:t>
            </w:r>
          </w:p>
          <w:p w:rsidR="003F6611" w:rsidRPr="00085B88" w:rsidRDefault="003F6611" w:rsidP="007338DF">
            <w:pPr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os. Piastów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5/35</w:t>
            </w:r>
          </w:p>
          <w:p w:rsidR="003F6611" w:rsidRPr="00085B88" w:rsidRDefault="003F6611" w:rsidP="007338DF">
            <w:pPr>
              <w:spacing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31-623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Kraków</w:t>
            </w:r>
          </w:p>
        </w:tc>
        <w:tc>
          <w:tcPr>
            <w:tcW w:w="3685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1 - Cena - 24.25</w:t>
            </w:r>
          </w:p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2 - Doświadczenie głównego projektanta - koordynatora - 30.00</w:t>
            </w:r>
          </w:p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3 - Zatrudnienie osoby niepełnosprawnej  - 10.00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611" w:rsidRPr="00085B88" w:rsidRDefault="003F6611" w:rsidP="007338DF">
            <w:pPr>
              <w:jc w:val="center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  64,25</w:t>
            </w:r>
          </w:p>
        </w:tc>
      </w:tr>
      <w:tr w:rsidR="003F6611" w:rsidRPr="00085B88" w:rsidTr="00085B88">
        <w:tc>
          <w:tcPr>
            <w:tcW w:w="2169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1</w:t>
            </w:r>
            <w:r w:rsidRPr="00085B88">
              <w:rPr>
                <w:sz w:val="16"/>
                <w:szCs w:val="16"/>
              </w:rPr>
              <w:t xml:space="preserve"> - </w:t>
            </w:r>
            <w:r w:rsidRPr="00085B88">
              <w:rPr>
                <w:sz w:val="16"/>
                <w:szCs w:val="16"/>
              </w:rPr>
              <w:t>Przebudowa drogi gminnej 560562K od Bodzanowa do Szkoły Podstawowej  im. Marszałka Józefa Piłsudskiego w Zagórzu  w rejonie działki 95 w Słomirogu i 52 w Zagórzu na dł. około 2,00 km</w:t>
            </w:r>
          </w:p>
        </w:tc>
        <w:tc>
          <w:tcPr>
            <w:tcW w:w="2793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085B88">
              <w:rPr>
                <w:b/>
                <w:bCs/>
                <w:sz w:val="16"/>
                <w:szCs w:val="16"/>
              </w:rPr>
              <w:t>D.A.-PROJEKT Biuro Projektów Dróg, Ulic i Mostów mgr inż. Dominik Adamczyk</w:t>
            </w:r>
          </w:p>
          <w:p w:rsidR="003F6611" w:rsidRPr="00085B88" w:rsidRDefault="00085B88" w:rsidP="007338DF">
            <w:pPr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Ul. </w:t>
            </w:r>
            <w:r w:rsidR="003F6611" w:rsidRPr="00085B88">
              <w:rPr>
                <w:sz w:val="16"/>
                <w:szCs w:val="16"/>
              </w:rPr>
              <w:t>Rydlówka</w:t>
            </w:r>
            <w:r w:rsidR="003F6611" w:rsidRPr="00085B88">
              <w:rPr>
                <w:sz w:val="16"/>
                <w:szCs w:val="16"/>
              </w:rPr>
              <w:t xml:space="preserve"> </w:t>
            </w:r>
            <w:r w:rsidR="003F6611" w:rsidRPr="00085B88">
              <w:rPr>
                <w:sz w:val="16"/>
                <w:szCs w:val="16"/>
              </w:rPr>
              <w:t>44/7</w:t>
            </w:r>
          </w:p>
          <w:p w:rsidR="003F6611" w:rsidRPr="00085B88" w:rsidRDefault="003F6611" w:rsidP="007338DF">
            <w:pPr>
              <w:spacing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30-363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Kraków</w:t>
            </w:r>
          </w:p>
        </w:tc>
        <w:tc>
          <w:tcPr>
            <w:tcW w:w="3685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1 - Cena - 29.81</w:t>
            </w:r>
          </w:p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2 - Doświadczenie głównego projektanta - koordynatora - 10.00</w:t>
            </w:r>
          </w:p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3 - Zatrudnienie osoby niepełnosprawnej  - 0.00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611" w:rsidRPr="00085B88" w:rsidRDefault="003F6611" w:rsidP="007338DF">
            <w:pPr>
              <w:jc w:val="center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  39,81</w:t>
            </w:r>
          </w:p>
        </w:tc>
      </w:tr>
      <w:tr w:rsidR="003F6611" w:rsidRPr="00085B88" w:rsidTr="00085B88">
        <w:tc>
          <w:tcPr>
            <w:tcW w:w="2169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1</w:t>
            </w:r>
            <w:r w:rsidRPr="00085B88">
              <w:rPr>
                <w:sz w:val="16"/>
                <w:szCs w:val="16"/>
              </w:rPr>
              <w:t xml:space="preserve"> - </w:t>
            </w:r>
            <w:r w:rsidRPr="00085B88">
              <w:rPr>
                <w:sz w:val="16"/>
                <w:szCs w:val="16"/>
              </w:rPr>
              <w:t>Przebudowa drogi gminnej 560562K od Bodzanowa do Szkoły Podstawowej  im. Marszałka Józefa Piłsudskiego w Zagórzu  w rejonie działki 95 w Słomirogu i 52 w Zagórzu na dł. około 2,00 km</w:t>
            </w:r>
          </w:p>
        </w:tc>
        <w:tc>
          <w:tcPr>
            <w:tcW w:w="2793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085B88">
              <w:rPr>
                <w:b/>
                <w:bCs/>
                <w:sz w:val="16"/>
                <w:szCs w:val="16"/>
              </w:rPr>
              <w:t>MIŁOSZ KLIMOWSKI "Drogowiec" Biuro Projektów</w:t>
            </w:r>
          </w:p>
          <w:p w:rsidR="003F6611" w:rsidRPr="00085B88" w:rsidRDefault="00085B88" w:rsidP="007338DF">
            <w:pPr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Ul. </w:t>
            </w:r>
            <w:r w:rsidR="003F6611" w:rsidRPr="00085B88">
              <w:rPr>
                <w:sz w:val="16"/>
                <w:szCs w:val="16"/>
              </w:rPr>
              <w:t>Karpacka</w:t>
            </w:r>
            <w:r w:rsidR="003F6611" w:rsidRPr="00085B88">
              <w:rPr>
                <w:sz w:val="16"/>
                <w:szCs w:val="16"/>
              </w:rPr>
              <w:t xml:space="preserve"> </w:t>
            </w:r>
            <w:r w:rsidR="003F6611" w:rsidRPr="00085B88">
              <w:rPr>
                <w:sz w:val="16"/>
                <w:szCs w:val="16"/>
              </w:rPr>
              <w:t>54</w:t>
            </w:r>
          </w:p>
          <w:p w:rsidR="003F6611" w:rsidRPr="00085B88" w:rsidRDefault="003F6611" w:rsidP="007338DF">
            <w:pPr>
              <w:spacing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33-159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Zalasowa</w:t>
            </w:r>
          </w:p>
        </w:tc>
        <w:tc>
          <w:tcPr>
            <w:tcW w:w="3685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1 - Cena - 60.00</w:t>
            </w:r>
          </w:p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2 - Doświadczenie głównego projektanta - koordynatora - 10.00</w:t>
            </w:r>
          </w:p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3 - Zatrudnienie osoby niepełnosprawnej  - 0.00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611" w:rsidRPr="00085B88" w:rsidRDefault="003F6611" w:rsidP="007338DF">
            <w:pPr>
              <w:jc w:val="center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  70,00</w:t>
            </w:r>
          </w:p>
        </w:tc>
      </w:tr>
      <w:tr w:rsidR="003F6611" w:rsidRPr="00085B88" w:rsidTr="00085B88">
        <w:tc>
          <w:tcPr>
            <w:tcW w:w="2169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2</w:t>
            </w:r>
            <w:r w:rsidRPr="00085B88">
              <w:rPr>
                <w:sz w:val="16"/>
                <w:szCs w:val="16"/>
              </w:rPr>
              <w:t xml:space="preserve"> - </w:t>
            </w:r>
            <w:r w:rsidRPr="00085B88">
              <w:rPr>
                <w:sz w:val="16"/>
                <w:szCs w:val="16"/>
              </w:rPr>
              <w:t>Przebudowa drogi gminnej 560564K na dz. nr 21 w Słomirogu oraz 169 w Zakrzowcu na dł. około 1,20 km</w:t>
            </w:r>
          </w:p>
        </w:tc>
        <w:tc>
          <w:tcPr>
            <w:tcW w:w="2793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085B88">
              <w:rPr>
                <w:b/>
                <w:bCs/>
                <w:sz w:val="16"/>
                <w:szCs w:val="16"/>
              </w:rPr>
              <w:t>Firma Drogowa VIA Michał Swatek</w:t>
            </w:r>
          </w:p>
          <w:p w:rsidR="003F6611" w:rsidRPr="00085B88" w:rsidRDefault="003F6611" w:rsidP="007338DF">
            <w:pPr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os. Piastów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5/35</w:t>
            </w:r>
          </w:p>
          <w:p w:rsidR="003F6611" w:rsidRPr="00085B88" w:rsidRDefault="003F6611" w:rsidP="007338DF">
            <w:pPr>
              <w:spacing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31-623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Kraków</w:t>
            </w:r>
          </w:p>
        </w:tc>
        <w:tc>
          <w:tcPr>
            <w:tcW w:w="3685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1 - Cena - 21.63</w:t>
            </w:r>
          </w:p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2 - Doświadczenie głównego projektanta - koordynatora - 30.00</w:t>
            </w:r>
          </w:p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3 - Zatrudnienie osoby niepełnosprawnej  - 10.00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611" w:rsidRPr="00085B88" w:rsidRDefault="003F6611" w:rsidP="007338DF">
            <w:pPr>
              <w:jc w:val="center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  61,63</w:t>
            </w:r>
          </w:p>
        </w:tc>
      </w:tr>
      <w:tr w:rsidR="003F6611" w:rsidRPr="00085B88" w:rsidTr="00085B88">
        <w:tc>
          <w:tcPr>
            <w:tcW w:w="2169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2</w:t>
            </w:r>
            <w:r w:rsidRPr="00085B88">
              <w:rPr>
                <w:sz w:val="16"/>
                <w:szCs w:val="16"/>
              </w:rPr>
              <w:t xml:space="preserve"> - </w:t>
            </w:r>
            <w:r w:rsidRPr="00085B88">
              <w:rPr>
                <w:sz w:val="16"/>
                <w:szCs w:val="16"/>
              </w:rPr>
              <w:t>Przebudowa drogi gminnej 560564K na dz. nr 21 w Słomirogu oraz 169 w Zakrzowcu na dł. około 1,20 km</w:t>
            </w:r>
          </w:p>
        </w:tc>
        <w:tc>
          <w:tcPr>
            <w:tcW w:w="2793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085B88">
              <w:rPr>
                <w:b/>
                <w:bCs/>
                <w:sz w:val="16"/>
                <w:szCs w:val="16"/>
              </w:rPr>
              <w:t>D.A.-PROJEKT Biuro Projektów Dróg, Ulic i Mostów mgr inż. Dominik Adamczyk</w:t>
            </w:r>
          </w:p>
          <w:p w:rsidR="003F6611" w:rsidRPr="00085B88" w:rsidRDefault="00085B88" w:rsidP="007338DF">
            <w:pPr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Ul. </w:t>
            </w:r>
            <w:r w:rsidR="003F6611" w:rsidRPr="00085B88">
              <w:rPr>
                <w:sz w:val="16"/>
                <w:szCs w:val="16"/>
              </w:rPr>
              <w:t>Rydlówka</w:t>
            </w:r>
            <w:r w:rsidR="003F6611" w:rsidRPr="00085B88">
              <w:rPr>
                <w:sz w:val="16"/>
                <w:szCs w:val="16"/>
              </w:rPr>
              <w:t xml:space="preserve"> </w:t>
            </w:r>
            <w:r w:rsidR="003F6611" w:rsidRPr="00085B88">
              <w:rPr>
                <w:sz w:val="16"/>
                <w:szCs w:val="16"/>
              </w:rPr>
              <w:t>44/7</w:t>
            </w:r>
          </w:p>
          <w:p w:rsidR="003F6611" w:rsidRPr="00085B88" w:rsidRDefault="003F6611" w:rsidP="007338DF">
            <w:pPr>
              <w:spacing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30-363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Kraków</w:t>
            </w:r>
          </w:p>
        </w:tc>
        <w:tc>
          <w:tcPr>
            <w:tcW w:w="3685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1 - Cena - 35.42</w:t>
            </w:r>
          </w:p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2 - Doświadczenie głównego projektanta - koordynatora - 10.00</w:t>
            </w:r>
          </w:p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3 - Zatrudnienie osoby niepełnosprawnej  - 0.00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611" w:rsidRPr="00085B88" w:rsidRDefault="003F6611" w:rsidP="007338DF">
            <w:pPr>
              <w:jc w:val="center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  45,42</w:t>
            </w:r>
          </w:p>
        </w:tc>
      </w:tr>
      <w:tr w:rsidR="003F6611" w:rsidRPr="00085B88" w:rsidTr="00085B88">
        <w:tc>
          <w:tcPr>
            <w:tcW w:w="2169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2</w:t>
            </w:r>
            <w:r w:rsidRPr="00085B88">
              <w:rPr>
                <w:sz w:val="16"/>
                <w:szCs w:val="16"/>
              </w:rPr>
              <w:t xml:space="preserve"> - </w:t>
            </w:r>
            <w:r w:rsidRPr="00085B88">
              <w:rPr>
                <w:sz w:val="16"/>
                <w:szCs w:val="16"/>
              </w:rPr>
              <w:t>Przebudowa drogi gminnej 560564K na dz. nr 21 w Słomirogu oraz 169 w Zakrzowcu na dł. około 1,20 km</w:t>
            </w:r>
          </w:p>
        </w:tc>
        <w:tc>
          <w:tcPr>
            <w:tcW w:w="2793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085B88">
              <w:rPr>
                <w:b/>
                <w:bCs/>
                <w:sz w:val="16"/>
                <w:szCs w:val="16"/>
              </w:rPr>
              <w:t>MIŁOSZ KLIMOWSKI "Drogowiec" Biuro Projektów</w:t>
            </w:r>
          </w:p>
          <w:p w:rsidR="003F6611" w:rsidRPr="00085B88" w:rsidRDefault="00085B88" w:rsidP="007338DF">
            <w:pPr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Ul. </w:t>
            </w:r>
            <w:r w:rsidR="003F6611" w:rsidRPr="00085B88">
              <w:rPr>
                <w:sz w:val="16"/>
                <w:szCs w:val="16"/>
              </w:rPr>
              <w:t>Karpacka</w:t>
            </w:r>
            <w:r w:rsidR="003F6611" w:rsidRPr="00085B88">
              <w:rPr>
                <w:sz w:val="16"/>
                <w:szCs w:val="16"/>
              </w:rPr>
              <w:t xml:space="preserve"> </w:t>
            </w:r>
            <w:r w:rsidR="003F6611" w:rsidRPr="00085B88">
              <w:rPr>
                <w:sz w:val="16"/>
                <w:szCs w:val="16"/>
              </w:rPr>
              <w:t>54</w:t>
            </w:r>
          </w:p>
          <w:p w:rsidR="003F6611" w:rsidRPr="00085B88" w:rsidRDefault="003F6611" w:rsidP="007338DF">
            <w:pPr>
              <w:spacing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33-159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Zalasowa</w:t>
            </w:r>
          </w:p>
        </w:tc>
        <w:tc>
          <w:tcPr>
            <w:tcW w:w="3685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1 - Cena - 60.00</w:t>
            </w:r>
          </w:p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2 - Doświadczenie głównego projektanta - koordynatora - 10.00</w:t>
            </w:r>
          </w:p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3 - Zatrudnienie osoby niepełnosprawnej  - 0.00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611" w:rsidRPr="00085B88" w:rsidRDefault="003F6611" w:rsidP="007338DF">
            <w:pPr>
              <w:jc w:val="center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  70,00</w:t>
            </w:r>
          </w:p>
        </w:tc>
      </w:tr>
      <w:tr w:rsidR="003F6611" w:rsidRPr="00085B88" w:rsidTr="00085B88">
        <w:tc>
          <w:tcPr>
            <w:tcW w:w="2169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</w:t>
            </w:r>
            <w:r w:rsidRPr="00085B88">
              <w:rPr>
                <w:sz w:val="16"/>
                <w:szCs w:val="16"/>
              </w:rPr>
              <w:t xml:space="preserve"> - </w:t>
            </w:r>
            <w:r w:rsidRPr="00085B88">
              <w:rPr>
                <w:sz w:val="16"/>
                <w:szCs w:val="16"/>
              </w:rPr>
              <w:t>Przebudowa ul. Podłęskiej na dz. nr 1124/1 w Niepołomicach od skrzyżowania z ul. Niepołomicką do firmy Celkar na dł. około 500 m</w:t>
            </w:r>
          </w:p>
        </w:tc>
        <w:tc>
          <w:tcPr>
            <w:tcW w:w="2793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085B88">
              <w:rPr>
                <w:b/>
                <w:bCs/>
                <w:sz w:val="16"/>
                <w:szCs w:val="16"/>
              </w:rPr>
              <w:t>Firma Drogowa VIA Michał Swatek</w:t>
            </w:r>
          </w:p>
          <w:p w:rsidR="003F6611" w:rsidRPr="00085B88" w:rsidRDefault="003F6611" w:rsidP="007338DF">
            <w:pPr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os. Piastów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5/35</w:t>
            </w:r>
          </w:p>
          <w:p w:rsidR="003F6611" w:rsidRPr="00085B88" w:rsidRDefault="003F6611" w:rsidP="007338DF">
            <w:pPr>
              <w:spacing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31-623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Kraków</w:t>
            </w:r>
          </w:p>
        </w:tc>
        <w:tc>
          <w:tcPr>
            <w:tcW w:w="3685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1 - Cena - 18.65</w:t>
            </w:r>
          </w:p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2 - Doświadczenie głównego projektanta - koordynatora - 30.00</w:t>
            </w:r>
          </w:p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3 - Zatrudnienie osoby niepełnosprawnej  - 10.00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611" w:rsidRPr="00085B88" w:rsidRDefault="003F6611" w:rsidP="007338DF">
            <w:pPr>
              <w:jc w:val="center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  58,65</w:t>
            </w:r>
          </w:p>
        </w:tc>
      </w:tr>
      <w:tr w:rsidR="003F6611" w:rsidRPr="00085B88" w:rsidTr="00085B88">
        <w:tc>
          <w:tcPr>
            <w:tcW w:w="2169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</w:t>
            </w:r>
            <w:r w:rsidRPr="00085B88">
              <w:rPr>
                <w:sz w:val="16"/>
                <w:szCs w:val="16"/>
              </w:rPr>
              <w:t xml:space="preserve"> - </w:t>
            </w:r>
            <w:r w:rsidRPr="00085B88">
              <w:rPr>
                <w:sz w:val="16"/>
                <w:szCs w:val="16"/>
              </w:rPr>
              <w:t>Przebudowa ul. Podłęskiej na dz. nr 1124/1 w Niepołomicach od skrzyżowania z ul. Niepołomicką do firmy Celkar na dł. około 500 m</w:t>
            </w:r>
          </w:p>
        </w:tc>
        <w:tc>
          <w:tcPr>
            <w:tcW w:w="2793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085B88">
              <w:rPr>
                <w:b/>
                <w:bCs/>
                <w:sz w:val="16"/>
                <w:szCs w:val="16"/>
              </w:rPr>
              <w:t>D.A.-PROJEKT Biuro Projektów Dróg, Ulic i Mostów mgr inż. Dominik Adamczyk</w:t>
            </w:r>
          </w:p>
          <w:p w:rsidR="003F6611" w:rsidRPr="00085B88" w:rsidRDefault="00085B88" w:rsidP="007338DF">
            <w:pPr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Ul. </w:t>
            </w:r>
            <w:r w:rsidR="003F6611" w:rsidRPr="00085B88">
              <w:rPr>
                <w:sz w:val="16"/>
                <w:szCs w:val="16"/>
              </w:rPr>
              <w:t>Rydlówka</w:t>
            </w:r>
            <w:r w:rsidR="003F6611" w:rsidRPr="00085B88">
              <w:rPr>
                <w:sz w:val="16"/>
                <w:szCs w:val="16"/>
              </w:rPr>
              <w:t xml:space="preserve"> </w:t>
            </w:r>
            <w:r w:rsidR="003F6611" w:rsidRPr="00085B88">
              <w:rPr>
                <w:sz w:val="16"/>
                <w:szCs w:val="16"/>
              </w:rPr>
              <w:t>44/7</w:t>
            </w:r>
          </w:p>
          <w:p w:rsidR="003F6611" w:rsidRPr="00085B88" w:rsidRDefault="003F6611" w:rsidP="007338DF">
            <w:pPr>
              <w:spacing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30-363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Kraków</w:t>
            </w:r>
          </w:p>
        </w:tc>
        <w:tc>
          <w:tcPr>
            <w:tcW w:w="3685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1 - Cena - 28.27</w:t>
            </w:r>
          </w:p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2 - Doświadczenie głównego projektanta - koordynatora - 10.00</w:t>
            </w:r>
          </w:p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3 - Zatrudnienie osoby niepełnosprawnej  - 0.00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611" w:rsidRPr="00085B88" w:rsidRDefault="003F6611" w:rsidP="007338DF">
            <w:pPr>
              <w:jc w:val="center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  38,27</w:t>
            </w:r>
          </w:p>
        </w:tc>
      </w:tr>
      <w:tr w:rsidR="003F6611" w:rsidRPr="00085B88" w:rsidTr="00085B88">
        <w:tc>
          <w:tcPr>
            <w:tcW w:w="2169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</w:t>
            </w:r>
            <w:r w:rsidRPr="00085B88">
              <w:rPr>
                <w:sz w:val="16"/>
                <w:szCs w:val="16"/>
              </w:rPr>
              <w:t xml:space="preserve"> - </w:t>
            </w:r>
            <w:r w:rsidRPr="00085B88">
              <w:rPr>
                <w:sz w:val="16"/>
                <w:szCs w:val="16"/>
              </w:rPr>
              <w:t>Przebudowa ul. Podłęskiej na dz. nr 1124/1 w Niepołomicach od skrzyżowania z ul. Niepołomicką do firmy Celkar na dł. około 500 m</w:t>
            </w:r>
          </w:p>
        </w:tc>
        <w:tc>
          <w:tcPr>
            <w:tcW w:w="2793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085B88">
              <w:rPr>
                <w:b/>
                <w:bCs/>
                <w:sz w:val="16"/>
                <w:szCs w:val="16"/>
              </w:rPr>
              <w:t>MIŁOSZ KLIMOWSKI "Drogowiec" Biuro Projektów</w:t>
            </w:r>
          </w:p>
          <w:p w:rsidR="003F6611" w:rsidRPr="00085B88" w:rsidRDefault="00085B88" w:rsidP="007338DF">
            <w:pPr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Ul. </w:t>
            </w:r>
            <w:r w:rsidR="003F6611" w:rsidRPr="00085B88">
              <w:rPr>
                <w:sz w:val="16"/>
                <w:szCs w:val="16"/>
              </w:rPr>
              <w:t>Karpacka</w:t>
            </w:r>
            <w:r w:rsidR="003F6611" w:rsidRPr="00085B88">
              <w:rPr>
                <w:sz w:val="16"/>
                <w:szCs w:val="16"/>
              </w:rPr>
              <w:t xml:space="preserve"> </w:t>
            </w:r>
            <w:r w:rsidR="003F6611" w:rsidRPr="00085B88">
              <w:rPr>
                <w:sz w:val="16"/>
                <w:szCs w:val="16"/>
              </w:rPr>
              <w:t>54</w:t>
            </w:r>
          </w:p>
          <w:p w:rsidR="003F6611" w:rsidRPr="00085B88" w:rsidRDefault="003F6611" w:rsidP="007338DF">
            <w:pPr>
              <w:spacing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33-159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Zalasowa</w:t>
            </w:r>
          </w:p>
        </w:tc>
        <w:tc>
          <w:tcPr>
            <w:tcW w:w="3685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1 - Cena - 60.00</w:t>
            </w:r>
          </w:p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2 - Doświadczenie głównego projektanta - koordynatora - 10.00</w:t>
            </w:r>
          </w:p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3 - Zatrudnienie osoby niepełnosprawnej  - 0.00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611" w:rsidRPr="00085B88" w:rsidRDefault="003F6611" w:rsidP="007338DF">
            <w:pPr>
              <w:jc w:val="center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  70,00</w:t>
            </w:r>
          </w:p>
        </w:tc>
      </w:tr>
      <w:tr w:rsidR="003F6611" w:rsidRPr="00085B88" w:rsidTr="00085B88">
        <w:tc>
          <w:tcPr>
            <w:tcW w:w="2169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4</w:t>
            </w:r>
            <w:r w:rsidRPr="00085B88">
              <w:rPr>
                <w:sz w:val="16"/>
                <w:szCs w:val="16"/>
              </w:rPr>
              <w:t xml:space="preserve"> - </w:t>
            </w:r>
            <w:r w:rsidRPr="00085B88">
              <w:rPr>
                <w:sz w:val="16"/>
                <w:szCs w:val="16"/>
              </w:rPr>
              <w:t>Odwodnienie drogi gminnej wewnętrznej w Woli Batorskiej na dz. nr 673/19  na dł. około 250 m</w:t>
            </w:r>
          </w:p>
        </w:tc>
        <w:tc>
          <w:tcPr>
            <w:tcW w:w="2793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085B88">
              <w:rPr>
                <w:b/>
                <w:bCs/>
                <w:sz w:val="16"/>
                <w:szCs w:val="16"/>
              </w:rPr>
              <w:t>Firma Drogowa VIA Michał Swatek</w:t>
            </w:r>
          </w:p>
          <w:p w:rsidR="003F6611" w:rsidRPr="00085B88" w:rsidRDefault="003F6611" w:rsidP="007338DF">
            <w:pPr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os. Piastów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5/35</w:t>
            </w:r>
          </w:p>
          <w:p w:rsidR="003F6611" w:rsidRPr="00085B88" w:rsidRDefault="003F6611" w:rsidP="007338DF">
            <w:pPr>
              <w:spacing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31-623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Kraków</w:t>
            </w:r>
          </w:p>
        </w:tc>
        <w:tc>
          <w:tcPr>
            <w:tcW w:w="3685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1 - Cena - 32.30</w:t>
            </w:r>
          </w:p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2 - Doświadczenie głównego projektanta - koordynatora - 30.00</w:t>
            </w:r>
          </w:p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3 - Zatrudnienie osoby niepełnosprawnej  - 10.00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611" w:rsidRPr="00085B88" w:rsidRDefault="003F6611" w:rsidP="007338DF">
            <w:pPr>
              <w:jc w:val="center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  72,30</w:t>
            </w:r>
          </w:p>
        </w:tc>
      </w:tr>
      <w:tr w:rsidR="003F6611" w:rsidRPr="00085B88" w:rsidTr="00085B88">
        <w:tc>
          <w:tcPr>
            <w:tcW w:w="2169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4</w:t>
            </w:r>
            <w:r w:rsidRPr="00085B88">
              <w:rPr>
                <w:sz w:val="16"/>
                <w:szCs w:val="16"/>
              </w:rPr>
              <w:t xml:space="preserve"> - </w:t>
            </w:r>
            <w:r w:rsidRPr="00085B88">
              <w:rPr>
                <w:sz w:val="16"/>
                <w:szCs w:val="16"/>
              </w:rPr>
              <w:t>Odwodnienie drogi gminnej wewnętrznej w Woli Batorskiej na dz. nr 673/19  na dł. około 250 m</w:t>
            </w:r>
          </w:p>
        </w:tc>
        <w:tc>
          <w:tcPr>
            <w:tcW w:w="2793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085B88">
              <w:rPr>
                <w:b/>
                <w:bCs/>
                <w:sz w:val="16"/>
                <w:szCs w:val="16"/>
              </w:rPr>
              <w:t>MIŁOSZ KLIMOWSKI "Drogowiec" Biuro Projektów</w:t>
            </w:r>
          </w:p>
          <w:p w:rsidR="003F6611" w:rsidRPr="00085B88" w:rsidRDefault="00085B88" w:rsidP="007338DF">
            <w:pPr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Ul. </w:t>
            </w:r>
            <w:r w:rsidR="003F6611" w:rsidRPr="00085B88">
              <w:rPr>
                <w:sz w:val="16"/>
                <w:szCs w:val="16"/>
              </w:rPr>
              <w:t>Karpacka</w:t>
            </w:r>
            <w:r w:rsidR="003F6611" w:rsidRPr="00085B88">
              <w:rPr>
                <w:sz w:val="16"/>
                <w:szCs w:val="16"/>
              </w:rPr>
              <w:t xml:space="preserve"> </w:t>
            </w:r>
            <w:r w:rsidR="003F6611" w:rsidRPr="00085B88">
              <w:rPr>
                <w:sz w:val="16"/>
                <w:szCs w:val="16"/>
              </w:rPr>
              <w:t>54</w:t>
            </w:r>
          </w:p>
          <w:p w:rsidR="003F6611" w:rsidRPr="00085B88" w:rsidRDefault="003F6611" w:rsidP="007338DF">
            <w:pPr>
              <w:spacing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33-159</w:t>
            </w:r>
            <w:r w:rsidRPr="00085B88">
              <w:rPr>
                <w:sz w:val="16"/>
                <w:szCs w:val="16"/>
              </w:rPr>
              <w:t xml:space="preserve"> </w:t>
            </w:r>
            <w:r w:rsidRPr="00085B88">
              <w:rPr>
                <w:sz w:val="16"/>
                <w:szCs w:val="16"/>
              </w:rPr>
              <w:t>Zalasowa</w:t>
            </w:r>
          </w:p>
        </w:tc>
        <w:tc>
          <w:tcPr>
            <w:tcW w:w="3685" w:type="dxa"/>
            <w:shd w:val="clear" w:color="auto" w:fill="auto"/>
          </w:tcPr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1 - Cena - 60.00</w:t>
            </w:r>
          </w:p>
          <w:p w:rsidR="003F6611" w:rsidRPr="00085B88" w:rsidRDefault="003F6611" w:rsidP="007338DF">
            <w:pPr>
              <w:spacing w:before="40" w:after="40"/>
              <w:rPr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2 - Doświadczenie głównego projektanta - koordynatora - 10.00</w:t>
            </w:r>
          </w:p>
          <w:p w:rsidR="003F6611" w:rsidRPr="00085B88" w:rsidRDefault="003F6611" w:rsidP="007338DF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>3 - Zatrudnienie osoby niepełnosprawnej  - 0.00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F6611" w:rsidRPr="00085B88" w:rsidRDefault="003F6611" w:rsidP="007338DF">
            <w:pPr>
              <w:jc w:val="center"/>
              <w:rPr>
                <w:color w:val="000000"/>
                <w:sz w:val="16"/>
                <w:szCs w:val="16"/>
              </w:rPr>
            </w:pPr>
            <w:r w:rsidRPr="00085B88">
              <w:rPr>
                <w:sz w:val="16"/>
                <w:szCs w:val="16"/>
              </w:rPr>
              <w:t xml:space="preserve">  70,00</w:t>
            </w:r>
          </w:p>
        </w:tc>
      </w:tr>
      <w:bookmarkEnd w:id="0"/>
    </w:tbl>
    <w:p w:rsidR="008642B3" w:rsidRPr="00085B88" w:rsidRDefault="008642B3" w:rsidP="00085B88">
      <w:pPr>
        <w:tabs>
          <w:tab w:val="left" w:pos="8820"/>
        </w:tabs>
        <w:spacing w:before="360" w:after="120"/>
        <w:rPr>
          <w:bCs/>
          <w:sz w:val="20"/>
          <w:szCs w:val="20"/>
        </w:rPr>
      </w:pPr>
    </w:p>
    <w:sectPr w:rsidR="008642B3" w:rsidRPr="00085B88" w:rsidSect="00085B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1274" w:bottom="1276" w:left="1134" w:header="708" w:footer="4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3E2" w:rsidRDefault="005613E2">
      <w:r>
        <w:separator/>
      </w:r>
    </w:p>
  </w:endnote>
  <w:endnote w:type="continuationSeparator" w:id="0">
    <w:p w:rsidR="005613E2" w:rsidRDefault="005613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3E2" w:rsidRDefault="005613E2">
      <w:r>
        <w:separator/>
      </w:r>
    </w:p>
  </w:footnote>
  <w:footnote w:type="continuationSeparator" w:id="0">
    <w:p w:rsidR="005613E2" w:rsidRDefault="005613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6611"/>
    <w:rsid w:val="00022322"/>
    <w:rsid w:val="00042497"/>
    <w:rsid w:val="00085B88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F6611"/>
    <w:rsid w:val="00431C0B"/>
    <w:rsid w:val="00437CAD"/>
    <w:rsid w:val="004657DA"/>
    <w:rsid w:val="004B2665"/>
    <w:rsid w:val="004C3459"/>
    <w:rsid w:val="004E324A"/>
    <w:rsid w:val="004E7234"/>
    <w:rsid w:val="0054734E"/>
    <w:rsid w:val="005613E2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966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2021-06-21T08:32:00Z</cp:lastPrinted>
  <dcterms:created xsi:type="dcterms:W3CDTF">2021-06-21T08:32:00Z</dcterms:created>
  <dcterms:modified xsi:type="dcterms:W3CDTF">2021-06-21T08:32:00Z</dcterms:modified>
</cp:coreProperties>
</file>