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A7" w:rsidRPr="008113A2" w:rsidRDefault="00FF7EA7" w:rsidP="00FF7EA7">
      <w:pPr>
        <w:rPr>
          <w:b/>
          <w:bCs/>
          <w:sz w:val="22"/>
          <w:szCs w:val="22"/>
        </w:rPr>
      </w:pPr>
      <w:r w:rsidRPr="008113A2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113A2">
        <w:rPr>
          <w:b/>
          <w:bCs/>
          <w:sz w:val="22"/>
          <w:szCs w:val="22"/>
        </w:rPr>
        <w:t>s.p.z.o.z</w:t>
      </w:r>
      <w:proofErr w:type="spellEnd"/>
      <w:r w:rsidRPr="008113A2">
        <w:rPr>
          <w:b/>
          <w:bCs/>
          <w:sz w:val="22"/>
          <w:szCs w:val="22"/>
        </w:rPr>
        <w:t>.</w:t>
      </w:r>
    </w:p>
    <w:p w:rsidR="00FF7EA7" w:rsidRPr="008113A2" w:rsidRDefault="00FF7EA7" w:rsidP="00FF7EA7">
      <w:pPr>
        <w:rPr>
          <w:b/>
          <w:bCs/>
          <w:sz w:val="22"/>
          <w:szCs w:val="22"/>
        </w:rPr>
      </w:pPr>
      <w:proofErr w:type="spellStart"/>
      <w:r w:rsidRPr="008113A2">
        <w:rPr>
          <w:b/>
          <w:bCs/>
          <w:sz w:val="22"/>
          <w:szCs w:val="22"/>
        </w:rPr>
        <w:t>Panewnicka</w:t>
      </w:r>
      <w:proofErr w:type="spellEnd"/>
      <w:r w:rsidRPr="008113A2">
        <w:rPr>
          <w:b/>
          <w:bCs/>
          <w:sz w:val="22"/>
          <w:szCs w:val="22"/>
        </w:rPr>
        <w:t xml:space="preserve"> 65</w:t>
      </w:r>
    </w:p>
    <w:p w:rsidR="00FF7EA7" w:rsidRPr="008113A2" w:rsidRDefault="00FF7EA7" w:rsidP="00FF7EA7">
      <w:pPr>
        <w:rPr>
          <w:b/>
          <w:bCs/>
          <w:sz w:val="22"/>
          <w:szCs w:val="22"/>
        </w:rPr>
      </w:pPr>
      <w:r w:rsidRPr="008113A2">
        <w:rPr>
          <w:b/>
          <w:bCs/>
          <w:sz w:val="22"/>
          <w:szCs w:val="22"/>
        </w:rPr>
        <w:t>40-760 Katowice</w:t>
      </w:r>
    </w:p>
    <w:p w:rsidR="00FF7EA7" w:rsidRPr="008113A2" w:rsidRDefault="00FF7EA7" w:rsidP="00FF7EA7">
      <w:pPr>
        <w:jc w:val="right"/>
        <w:rPr>
          <w:b/>
          <w:bCs/>
          <w:sz w:val="22"/>
          <w:szCs w:val="22"/>
        </w:rPr>
      </w:pPr>
      <w:r w:rsidRPr="008113A2">
        <w:rPr>
          <w:sz w:val="22"/>
          <w:szCs w:val="22"/>
        </w:rPr>
        <w:t>Katowice dnia: 2021-0</w:t>
      </w:r>
      <w:r w:rsidR="00CB590B" w:rsidRPr="008113A2">
        <w:rPr>
          <w:sz w:val="22"/>
          <w:szCs w:val="22"/>
        </w:rPr>
        <w:t>6</w:t>
      </w:r>
      <w:r w:rsidRPr="008113A2">
        <w:rPr>
          <w:sz w:val="22"/>
          <w:szCs w:val="22"/>
        </w:rPr>
        <w:t>-2</w:t>
      </w:r>
      <w:r w:rsidR="00CB590B" w:rsidRPr="008113A2">
        <w:rPr>
          <w:sz w:val="22"/>
          <w:szCs w:val="22"/>
        </w:rPr>
        <w:t>1</w:t>
      </w:r>
    </w:p>
    <w:p w:rsidR="00FF7EA7" w:rsidRDefault="00FF7EA7" w:rsidP="00FF7EA7">
      <w:pPr>
        <w:pStyle w:val="Nagwek"/>
        <w:tabs>
          <w:tab w:val="clear" w:pos="4536"/>
        </w:tabs>
        <w:rPr>
          <w:sz w:val="24"/>
        </w:rPr>
      </w:pPr>
      <w:r w:rsidRPr="008113A2">
        <w:rPr>
          <w:sz w:val="22"/>
          <w:szCs w:val="22"/>
        </w:rPr>
        <w:t>Znak sprawy:</w:t>
      </w:r>
      <w:r w:rsidRPr="008113A2">
        <w:rPr>
          <w:b/>
          <w:sz w:val="22"/>
          <w:szCs w:val="22"/>
        </w:rPr>
        <w:t xml:space="preserve"> AZP/0</w:t>
      </w:r>
      <w:r w:rsidR="00CB590B" w:rsidRPr="008113A2">
        <w:rPr>
          <w:b/>
          <w:sz w:val="22"/>
          <w:szCs w:val="22"/>
        </w:rPr>
        <w:t>3</w:t>
      </w:r>
      <w:r w:rsidRPr="008113A2">
        <w:rPr>
          <w:b/>
          <w:sz w:val="22"/>
          <w:szCs w:val="22"/>
        </w:rPr>
        <w:t>/Z/2021</w:t>
      </w:r>
      <w:r>
        <w:rPr>
          <w:sz w:val="24"/>
        </w:rPr>
        <w:tab/>
        <w:t xml:space="preserve"> 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Pr="00A80738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72C4D" w:rsidRDefault="00FF7EA7" w:rsidP="008E4B09">
      <w:pPr>
        <w:jc w:val="both"/>
        <w:rPr>
          <w:sz w:val="24"/>
          <w:szCs w:val="24"/>
        </w:rPr>
      </w:pPr>
      <w:r w:rsidRPr="008951BF">
        <w:rPr>
          <w:bCs/>
          <w:i/>
          <w:sz w:val="24"/>
          <w:szCs w:val="24"/>
        </w:rPr>
        <w:t>dotyczy</w:t>
      </w:r>
      <w:r w:rsidRPr="008951BF">
        <w:rPr>
          <w:bCs/>
          <w:sz w:val="24"/>
          <w:szCs w:val="24"/>
        </w:rPr>
        <w:t xml:space="preserve">: </w:t>
      </w:r>
      <w:r w:rsidRPr="008951BF">
        <w:rPr>
          <w:sz w:val="24"/>
          <w:szCs w:val="24"/>
        </w:rPr>
        <w:t>postępowania o udzielenie zamówienia publicznego</w:t>
      </w:r>
      <w:r>
        <w:rPr>
          <w:sz w:val="24"/>
          <w:szCs w:val="24"/>
        </w:rPr>
        <w:t xml:space="preserve"> </w:t>
      </w:r>
      <w:r w:rsidRPr="008951BF">
        <w:rPr>
          <w:sz w:val="24"/>
          <w:szCs w:val="24"/>
        </w:rPr>
        <w:t xml:space="preserve">prowadzonego w trybie </w:t>
      </w:r>
      <w:r w:rsidR="00A72C4D">
        <w:rPr>
          <w:sz w:val="24"/>
          <w:szCs w:val="24"/>
        </w:rPr>
        <w:t xml:space="preserve"> </w:t>
      </w:r>
    </w:p>
    <w:p w:rsidR="00CB590B" w:rsidRDefault="00A72C4D" w:rsidP="008E4B09">
      <w:pPr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</w:t>
      </w:r>
      <w:r w:rsidR="00FF7EA7" w:rsidRPr="008951BF">
        <w:rPr>
          <w:sz w:val="24"/>
          <w:szCs w:val="24"/>
        </w:rPr>
        <w:t>po</w:t>
      </w:r>
      <w:r w:rsidR="00FF7EA7">
        <w:rPr>
          <w:sz w:val="24"/>
          <w:szCs w:val="24"/>
        </w:rPr>
        <w:t>zaustawowym</w:t>
      </w:r>
      <w:r w:rsidR="00FF7EA7" w:rsidRPr="008951BF">
        <w:rPr>
          <w:sz w:val="24"/>
          <w:szCs w:val="24"/>
        </w:rPr>
        <w:t xml:space="preserve"> na: </w:t>
      </w:r>
      <w:r w:rsidRPr="00CB590B">
        <w:rPr>
          <w:b/>
          <w:sz w:val="24"/>
          <w:szCs w:val="24"/>
        </w:rPr>
        <w:t>„</w:t>
      </w:r>
      <w:r w:rsidR="00CB590B">
        <w:rPr>
          <w:b/>
          <w:sz w:val="22"/>
          <w:szCs w:val="22"/>
        </w:rPr>
        <w:t xml:space="preserve">Dostawę materiałów budowlanych, elektrycznych </w:t>
      </w:r>
    </w:p>
    <w:p w:rsidR="00FF7EA7" w:rsidRPr="00FF7EA7" w:rsidRDefault="00CB590B" w:rsidP="008E4B0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oraz materiałów do wentylacji mechanicznej</w:t>
      </w:r>
      <w:r w:rsidR="00A72C4D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– </w:t>
      </w:r>
      <w:r w:rsidRPr="00CB590B">
        <w:rPr>
          <w:i/>
          <w:sz w:val="22"/>
          <w:szCs w:val="22"/>
        </w:rPr>
        <w:t>nr postępowania AZP/03/Z/2021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Default="00FF7EA7" w:rsidP="00FF7EA7">
      <w:pPr>
        <w:pStyle w:val="Tekstpodstawowywcity"/>
        <w:ind w:firstLine="539"/>
        <w:rPr>
          <w:i/>
        </w:rPr>
      </w:pPr>
    </w:p>
    <w:p w:rsidR="00FF7EA7" w:rsidRPr="008113A2" w:rsidRDefault="00FF7EA7" w:rsidP="00FF7EA7">
      <w:pPr>
        <w:pStyle w:val="Tekstpodstawowywcity"/>
        <w:ind w:firstLine="0"/>
        <w:rPr>
          <w:i/>
          <w:sz w:val="22"/>
          <w:szCs w:val="22"/>
        </w:rPr>
      </w:pPr>
      <w:r w:rsidRPr="008113A2">
        <w:rPr>
          <w:i/>
          <w:sz w:val="22"/>
          <w:szCs w:val="22"/>
        </w:rPr>
        <w:t>Szanowni Państwo,,</w:t>
      </w:r>
    </w:p>
    <w:p w:rsidR="00FF7EA7" w:rsidRPr="008113A2" w:rsidRDefault="006B15E0" w:rsidP="00FF7EA7">
      <w:pPr>
        <w:spacing w:before="120" w:line="276" w:lineRule="auto"/>
        <w:jc w:val="both"/>
        <w:rPr>
          <w:sz w:val="22"/>
          <w:szCs w:val="22"/>
        </w:rPr>
      </w:pPr>
      <w:r w:rsidRPr="008113A2">
        <w:rPr>
          <w:sz w:val="22"/>
          <w:szCs w:val="22"/>
        </w:rPr>
        <w:t xml:space="preserve">Zamawiający, Okręgowy Szpital Kolejowy w Katowicach – </w:t>
      </w:r>
      <w:proofErr w:type="spellStart"/>
      <w:r w:rsidRPr="008113A2">
        <w:rPr>
          <w:sz w:val="22"/>
          <w:szCs w:val="22"/>
        </w:rPr>
        <w:t>s.p.z.o.z</w:t>
      </w:r>
      <w:proofErr w:type="spellEnd"/>
      <w:r w:rsidRPr="008113A2">
        <w:rPr>
          <w:sz w:val="22"/>
          <w:szCs w:val="22"/>
        </w:rPr>
        <w:t xml:space="preserve">. </w:t>
      </w:r>
      <w:r w:rsidR="00FF7EA7" w:rsidRPr="008113A2">
        <w:rPr>
          <w:sz w:val="22"/>
          <w:szCs w:val="22"/>
        </w:rPr>
        <w:t>udostępnia informację z otwarcia ofert.</w:t>
      </w:r>
    </w:p>
    <w:p w:rsidR="00232B76" w:rsidRPr="008113A2" w:rsidRDefault="00232B76" w:rsidP="00232B76">
      <w:pPr>
        <w:pStyle w:val="Tekstpodstawowywcity"/>
        <w:spacing w:before="120" w:after="240"/>
        <w:ind w:firstLine="0"/>
        <w:rPr>
          <w:sz w:val="22"/>
          <w:szCs w:val="22"/>
        </w:rPr>
      </w:pPr>
      <w:r w:rsidRPr="008113A2">
        <w:rPr>
          <w:sz w:val="22"/>
          <w:szCs w:val="22"/>
        </w:rPr>
        <w:t>Kwota, jaką Zamawiający zamierza przeznaczyć na sfinansowanie zamówienia wynosi dla: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1 zamówienia w wysokości 36 900.00 zł brutto;</w:t>
            </w:r>
          </w:p>
        </w:tc>
      </w:tr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2 zamówienia w wysokości 24 600.00 zł brutto;</w:t>
            </w:r>
          </w:p>
        </w:tc>
      </w:tr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3 zamówienia w wysokości 5 400.00 zł brutto;</w:t>
            </w:r>
          </w:p>
        </w:tc>
      </w:tr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4 zamówienia w wysokości 11 750.00 zł brutto;</w:t>
            </w:r>
          </w:p>
        </w:tc>
      </w:tr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5 zamówienia w wysokości 5 600.00 zł brutto;</w:t>
            </w:r>
          </w:p>
        </w:tc>
      </w:tr>
      <w:tr w:rsidR="00232B76" w:rsidRPr="008113A2" w:rsidTr="0061352E">
        <w:trPr>
          <w:trHeight w:val="70"/>
        </w:trPr>
        <w:tc>
          <w:tcPr>
            <w:tcW w:w="9214" w:type="dxa"/>
          </w:tcPr>
          <w:p w:rsidR="00232B76" w:rsidRPr="008113A2" w:rsidRDefault="00232B76" w:rsidP="0061352E">
            <w:pPr>
              <w:ind w:left="74" w:right="108"/>
              <w:rPr>
                <w:sz w:val="22"/>
                <w:szCs w:val="22"/>
              </w:rPr>
            </w:pPr>
            <w:r w:rsidRPr="008113A2">
              <w:rPr>
                <w:sz w:val="22"/>
                <w:szCs w:val="22"/>
              </w:rPr>
              <w:t>części 6 zamówienia w wysokości 11 700.00 zł brutto;</w:t>
            </w:r>
          </w:p>
        </w:tc>
      </w:tr>
    </w:tbl>
    <w:p w:rsidR="00E131ED" w:rsidRPr="008113A2" w:rsidRDefault="00E131ED" w:rsidP="008E4B09">
      <w:pPr>
        <w:jc w:val="both"/>
        <w:rPr>
          <w:sz w:val="22"/>
          <w:szCs w:val="22"/>
        </w:rPr>
      </w:pPr>
    </w:p>
    <w:p w:rsidR="00A80738" w:rsidRPr="008113A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113A2">
        <w:rPr>
          <w:sz w:val="22"/>
          <w:szCs w:val="22"/>
        </w:rPr>
        <w:t>Podczas otwarcia ofert, mającego miejsce</w:t>
      </w:r>
      <w:r w:rsidR="00FF4AB1" w:rsidRPr="008113A2">
        <w:rPr>
          <w:sz w:val="22"/>
          <w:szCs w:val="22"/>
        </w:rPr>
        <w:t xml:space="preserve"> w dniu </w:t>
      </w:r>
      <w:r w:rsidR="006B15E0" w:rsidRPr="008113A2">
        <w:rPr>
          <w:sz w:val="22"/>
          <w:szCs w:val="22"/>
        </w:rPr>
        <w:t>21</w:t>
      </w:r>
      <w:r w:rsidR="00756A02" w:rsidRPr="008113A2">
        <w:rPr>
          <w:sz w:val="22"/>
          <w:szCs w:val="22"/>
        </w:rPr>
        <w:t>/0</w:t>
      </w:r>
      <w:r w:rsidR="006B15E0" w:rsidRPr="008113A2">
        <w:rPr>
          <w:sz w:val="22"/>
          <w:szCs w:val="22"/>
        </w:rPr>
        <w:t>6</w:t>
      </w:r>
      <w:r w:rsidR="00756A02" w:rsidRPr="008113A2">
        <w:rPr>
          <w:sz w:val="22"/>
          <w:szCs w:val="22"/>
        </w:rPr>
        <w:t>/2021</w:t>
      </w:r>
      <w:r w:rsidR="00FF4AB1" w:rsidRPr="008113A2">
        <w:rPr>
          <w:sz w:val="22"/>
          <w:szCs w:val="22"/>
        </w:rPr>
        <w:t xml:space="preserve"> o godz. </w:t>
      </w:r>
      <w:r w:rsidR="00756A02" w:rsidRPr="008113A2">
        <w:rPr>
          <w:sz w:val="22"/>
          <w:szCs w:val="22"/>
        </w:rPr>
        <w:t>10:15</w:t>
      </w:r>
      <w:r w:rsidRPr="008113A2">
        <w:rPr>
          <w:sz w:val="22"/>
          <w:szCs w:val="22"/>
        </w:rPr>
        <w:t xml:space="preserve">, otwarte zostały oferty następujących </w:t>
      </w:r>
      <w:r w:rsidR="00A72C4D" w:rsidRPr="008113A2">
        <w:rPr>
          <w:sz w:val="22"/>
          <w:szCs w:val="22"/>
        </w:rPr>
        <w:t>W</w:t>
      </w:r>
      <w:r w:rsidRPr="008113A2">
        <w:rPr>
          <w:sz w:val="22"/>
          <w:szCs w:val="22"/>
        </w:rPr>
        <w:t>ykonawców: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253"/>
        <w:gridCol w:w="1559"/>
        <w:gridCol w:w="1843"/>
      </w:tblGrid>
      <w:tr w:rsidR="00E139A8" w:rsidRPr="00493F8C" w:rsidTr="0055307D">
        <w:tc>
          <w:tcPr>
            <w:tcW w:w="993" w:type="dxa"/>
            <w:shd w:val="clear" w:color="auto" w:fill="auto"/>
            <w:vAlign w:val="center"/>
          </w:tcPr>
          <w:p w:rsidR="00E139A8" w:rsidRPr="00A72C4D" w:rsidRDefault="00E139A8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</w:tcPr>
          <w:p w:rsidR="00E139A8" w:rsidRPr="00A72C4D" w:rsidRDefault="00E139A8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              zadania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139A8" w:rsidRPr="00A72C4D" w:rsidRDefault="00E139A8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9A8" w:rsidRPr="00A72C4D" w:rsidRDefault="00E139A8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Cena oferty brutto</w:t>
            </w:r>
          </w:p>
        </w:tc>
        <w:tc>
          <w:tcPr>
            <w:tcW w:w="1843" w:type="dxa"/>
          </w:tcPr>
          <w:p w:rsidR="00E139A8" w:rsidRPr="00A72C4D" w:rsidRDefault="00E139A8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realizacji dostaw </w:t>
            </w:r>
          </w:p>
        </w:tc>
      </w:tr>
      <w:tr w:rsidR="00E139A8" w:rsidRPr="00493F8C" w:rsidTr="0055307D">
        <w:tc>
          <w:tcPr>
            <w:tcW w:w="993" w:type="dxa"/>
            <w:shd w:val="clear" w:color="auto" w:fill="auto"/>
            <w:vAlign w:val="center"/>
          </w:tcPr>
          <w:p w:rsidR="00E139A8" w:rsidRPr="00A72C4D" w:rsidRDefault="00E139A8" w:rsidP="00E131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505B15" w:rsidRDefault="00505B15" w:rsidP="00505B15">
            <w:pPr>
              <w:jc w:val="center"/>
              <w:rPr>
                <w:sz w:val="22"/>
                <w:szCs w:val="22"/>
              </w:rPr>
            </w:pPr>
          </w:p>
          <w:p w:rsidR="00E139A8" w:rsidRPr="00A72C4D" w:rsidRDefault="008113A2" w:rsidP="00505B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E139A8" w:rsidRPr="00A72C4D" w:rsidRDefault="00505B15" w:rsidP="00CB590B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BWF ORWAT Poland Sp. z o.o.</w:t>
            </w:r>
            <w:r w:rsidR="00E139A8" w:rsidRPr="00A72C4D">
              <w:rPr>
                <w:sz w:val="22"/>
                <w:szCs w:val="22"/>
              </w:rPr>
              <w:t xml:space="preserve"> </w:t>
            </w:r>
            <w:r w:rsidR="00E139A8">
              <w:rPr>
                <w:sz w:val="22"/>
                <w:szCs w:val="22"/>
              </w:rPr>
              <w:t xml:space="preserve"> </w:t>
            </w:r>
          </w:p>
          <w:p w:rsidR="00E139A8" w:rsidRPr="00A72C4D" w:rsidRDefault="00505B15" w:rsidP="00CB5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Stadionowa 4</w:t>
            </w:r>
          </w:p>
          <w:p w:rsidR="00E139A8" w:rsidRPr="00A72C4D" w:rsidRDefault="00505B15" w:rsidP="00505B15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="00E139A8" w:rsidRPr="00A72C4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400</w:t>
            </w:r>
            <w:r w:rsidR="00E139A8" w:rsidRPr="00A72C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Mysłowice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9A8" w:rsidRPr="00A72C4D" w:rsidRDefault="008113A2" w:rsidP="008113A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5 699</w:t>
            </w:r>
            <w:r w:rsidR="00E139A8" w:rsidRPr="00A72C4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82</w:t>
            </w:r>
            <w:r w:rsidR="00E139A8" w:rsidRPr="00A72C4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843" w:type="dxa"/>
          </w:tcPr>
          <w:p w:rsidR="00E139A8" w:rsidRPr="00A72C4D" w:rsidRDefault="00505B15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21 dni roboczych</w:t>
            </w:r>
          </w:p>
        </w:tc>
      </w:tr>
      <w:tr w:rsidR="008113A2" w:rsidRPr="00493F8C" w:rsidTr="0055307D">
        <w:tc>
          <w:tcPr>
            <w:tcW w:w="993" w:type="dxa"/>
            <w:shd w:val="clear" w:color="auto" w:fill="auto"/>
            <w:vAlign w:val="center"/>
          </w:tcPr>
          <w:p w:rsidR="008113A2" w:rsidRPr="00A72C4D" w:rsidRDefault="008113A2" w:rsidP="00E131E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8113A2" w:rsidRDefault="008113A2" w:rsidP="00505B15">
            <w:pPr>
              <w:jc w:val="center"/>
              <w:rPr>
                <w:sz w:val="22"/>
                <w:szCs w:val="22"/>
              </w:rPr>
            </w:pPr>
          </w:p>
          <w:p w:rsidR="008113A2" w:rsidRDefault="008113A2" w:rsidP="00505B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8113A2" w:rsidRPr="00A72C4D" w:rsidRDefault="008113A2" w:rsidP="008113A2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BWF ORWAT Poland Sp. z o.o.</w:t>
            </w:r>
            <w:r w:rsidRPr="00A72C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8113A2" w:rsidRPr="00A72C4D" w:rsidRDefault="008113A2" w:rsidP="008113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Stadionowa 4</w:t>
            </w:r>
          </w:p>
          <w:p w:rsidR="008113A2" w:rsidRDefault="008113A2" w:rsidP="008113A2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Pr="00A72C4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400</w:t>
            </w:r>
            <w:r w:rsidRPr="00A72C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Mysłowice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13A2" w:rsidRDefault="008113A2" w:rsidP="00505B1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A72C4D">
              <w:rPr>
                <w:sz w:val="22"/>
                <w:szCs w:val="22"/>
              </w:rPr>
              <w:t xml:space="preserve"> 0</w:t>
            </w:r>
            <w:r>
              <w:rPr>
                <w:sz w:val="22"/>
                <w:szCs w:val="22"/>
              </w:rPr>
              <w:t>14</w:t>
            </w:r>
            <w:r w:rsidRPr="00A72C4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62</w:t>
            </w:r>
            <w:r w:rsidRPr="00A72C4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843" w:type="dxa"/>
          </w:tcPr>
          <w:p w:rsidR="008113A2" w:rsidRDefault="008113A2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21 dni roboczych</w:t>
            </w:r>
          </w:p>
        </w:tc>
      </w:tr>
      <w:tr w:rsidR="00E139A8" w:rsidRPr="00493F8C" w:rsidTr="0055307D">
        <w:tc>
          <w:tcPr>
            <w:tcW w:w="993" w:type="dxa"/>
            <w:shd w:val="clear" w:color="auto" w:fill="auto"/>
            <w:vAlign w:val="center"/>
          </w:tcPr>
          <w:p w:rsidR="00E139A8" w:rsidRPr="00A72C4D" w:rsidRDefault="00E139A8" w:rsidP="00E131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8113A2" w:rsidRDefault="008113A2" w:rsidP="008113A2">
            <w:pPr>
              <w:jc w:val="center"/>
              <w:rPr>
                <w:sz w:val="22"/>
                <w:szCs w:val="22"/>
              </w:rPr>
            </w:pPr>
          </w:p>
          <w:p w:rsidR="00E139A8" w:rsidRPr="00A72C4D" w:rsidRDefault="00220E6F" w:rsidP="008113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E139A8" w:rsidRPr="00A72C4D" w:rsidRDefault="00505B15" w:rsidP="00CB590B">
            <w:pPr>
              <w:spacing w:before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REMARK-KAYSER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:rsidR="00E139A8" w:rsidRPr="00A72C4D" w:rsidRDefault="00220E6F" w:rsidP="00CB59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Batorowo, Skośna 4</w:t>
            </w:r>
          </w:p>
          <w:p w:rsidR="00E139A8" w:rsidRPr="00A72C4D" w:rsidRDefault="00220E6F" w:rsidP="00220E6F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62-080 Tarnowo Podgórne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9A8" w:rsidRPr="00A72C4D" w:rsidRDefault="00220E6F" w:rsidP="00220E6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139A8" w:rsidRPr="00A72C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321</w:t>
            </w:r>
            <w:r w:rsidR="00E139A8" w:rsidRPr="00A72C4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84</w:t>
            </w:r>
            <w:r w:rsidR="00E139A8" w:rsidRPr="00A72C4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843" w:type="dxa"/>
          </w:tcPr>
          <w:p w:rsidR="00E139A8" w:rsidRPr="00A72C4D" w:rsidRDefault="009E00A7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10 dni roboczych</w:t>
            </w:r>
          </w:p>
        </w:tc>
      </w:tr>
      <w:tr w:rsidR="00220E6F" w:rsidRPr="00493F8C" w:rsidTr="0055307D">
        <w:tc>
          <w:tcPr>
            <w:tcW w:w="993" w:type="dxa"/>
            <w:shd w:val="clear" w:color="auto" w:fill="auto"/>
            <w:vAlign w:val="center"/>
          </w:tcPr>
          <w:p w:rsidR="00220E6F" w:rsidRPr="00A72C4D" w:rsidRDefault="00220E6F" w:rsidP="00E131E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9E00A7" w:rsidRDefault="009E00A7" w:rsidP="00220E6F">
            <w:pPr>
              <w:jc w:val="center"/>
              <w:rPr>
                <w:sz w:val="22"/>
                <w:szCs w:val="22"/>
              </w:rPr>
            </w:pPr>
          </w:p>
          <w:p w:rsidR="00220E6F" w:rsidRPr="00A72C4D" w:rsidRDefault="00220E6F" w:rsidP="00220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220E6F" w:rsidRPr="00A72C4D" w:rsidRDefault="00220E6F" w:rsidP="00220E6F">
            <w:pPr>
              <w:spacing w:before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REMARK-KAYSER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:rsidR="00220E6F" w:rsidRPr="00A72C4D" w:rsidRDefault="00220E6F" w:rsidP="00220E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Batorowo, Skośna 4</w:t>
            </w:r>
          </w:p>
          <w:p w:rsidR="00220E6F" w:rsidRDefault="00220E6F" w:rsidP="00220E6F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62-080 Tarnowo Podgórne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0E6F" w:rsidRDefault="00220E6F" w:rsidP="00220E6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11 672.36 zł</w:t>
            </w:r>
          </w:p>
        </w:tc>
        <w:tc>
          <w:tcPr>
            <w:tcW w:w="1843" w:type="dxa"/>
          </w:tcPr>
          <w:p w:rsidR="00220E6F" w:rsidRPr="00A72C4D" w:rsidRDefault="009E00A7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10 dni roboczych</w:t>
            </w:r>
          </w:p>
        </w:tc>
      </w:tr>
      <w:tr w:rsidR="00E139A8" w:rsidRPr="00493F8C" w:rsidTr="0055307D">
        <w:tc>
          <w:tcPr>
            <w:tcW w:w="993" w:type="dxa"/>
            <w:shd w:val="clear" w:color="auto" w:fill="auto"/>
            <w:vAlign w:val="center"/>
          </w:tcPr>
          <w:p w:rsidR="00E139A8" w:rsidRPr="00A72C4D" w:rsidRDefault="00E139A8" w:rsidP="00E131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9E00A7" w:rsidRDefault="009E00A7" w:rsidP="009E00A7">
            <w:pPr>
              <w:jc w:val="center"/>
              <w:rPr>
                <w:sz w:val="22"/>
                <w:szCs w:val="22"/>
              </w:rPr>
            </w:pPr>
          </w:p>
          <w:p w:rsidR="00E139A8" w:rsidRPr="00A72C4D" w:rsidRDefault="009E00A7" w:rsidP="009E00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8E4B09" w:rsidRDefault="009E00A7" w:rsidP="00CB590B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Handlowe EKSPORT IMPORT </w:t>
            </w:r>
          </w:p>
          <w:p w:rsidR="009E00A7" w:rsidRDefault="009E00A7" w:rsidP="00CB590B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Krzysztof Nowakowski</w:t>
            </w:r>
          </w:p>
          <w:p w:rsidR="00E139A8" w:rsidRPr="00A72C4D" w:rsidRDefault="008E4B09" w:rsidP="00296A9D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Kościuszki 9</w:t>
            </w:r>
            <w:r w:rsidR="00296A9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09-402 Płock</w:t>
            </w:r>
            <w:r w:rsidR="009E00A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39A8" w:rsidRPr="00A72C4D" w:rsidRDefault="00E139A8" w:rsidP="008E4B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</w:t>
            </w:r>
            <w:r w:rsidR="008E4B09">
              <w:rPr>
                <w:sz w:val="22"/>
                <w:szCs w:val="22"/>
              </w:rPr>
              <w:t>1</w:t>
            </w:r>
            <w:r w:rsidRPr="00A72C4D">
              <w:rPr>
                <w:sz w:val="22"/>
                <w:szCs w:val="22"/>
              </w:rPr>
              <w:t xml:space="preserve"> </w:t>
            </w:r>
            <w:r w:rsidR="008E4B09">
              <w:rPr>
                <w:sz w:val="22"/>
                <w:szCs w:val="22"/>
              </w:rPr>
              <w:t>306</w:t>
            </w:r>
            <w:r w:rsidRPr="00A72C4D">
              <w:rPr>
                <w:sz w:val="22"/>
                <w:szCs w:val="22"/>
              </w:rPr>
              <w:t>.</w:t>
            </w:r>
            <w:r w:rsidR="008E4B09">
              <w:rPr>
                <w:sz w:val="22"/>
                <w:szCs w:val="22"/>
              </w:rPr>
              <w:t>16</w:t>
            </w:r>
            <w:r w:rsidRPr="00A72C4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843" w:type="dxa"/>
          </w:tcPr>
          <w:p w:rsidR="008E4B09" w:rsidRDefault="008E4B09" w:rsidP="008E4B09">
            <w:pPr>
              <w:jc w:val="center"/>
              <w:rPr>
                <w:sz w:val="22"/>
                <w:szCs w:val="22"/>
              </w:rPr>
            </w:pPr>
          </w:p>
          <w:p w:rsidR="00E139A8" w:rsidRPr="00A72C4D" w:rsidRDefault="008E4B09" w:rsidP="00DF65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5 dni roboczych</w:t>
            </w:r>
          </w:p>
        </w:tc>
      </w:tr>
    </w:tbl>
    <w:p w:rsidR="008113A2" w:rsidRDefault="008113A2" w:rsidP="00A72C4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Pr="008E4B09" w:rsidRDefault="00A80738" w:rsidP="00A72C4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E4B09">
        <w:rPr>
          <w:i/>
          <w:sz w:val="22"/>
          <w:szCs w:val="22"/>
        </w:rPr>
        <w:t>Zamawiający</w:t>
      </w:r>
    </w:p>
    <w:p w:rsidR="008113A2" w:rsidRDefault="008113A2" w:rsidP="00A72C4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72C4D" w:rsidRPr="008E4B09" w:rsidRDefault="00A72C4D" w:rsidP="00A72C4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E4B09">
        <w:rPr>
          <w:i/>
          <w:sz w:val="22"/>
          <w:szCs w:val="22"/>
        </w:rPr>
        <w:t>p.o. Dyrektor</w:t>
      </w:r>
    </w:p>
    <w:p w:rsidR="00C236D3" w:rsidRDefault="00A72C4D" w:rsidP="008E4B09">
      <w:pPr>
        <w:pStyle w:val="Tekstpodstawowy"/>
        <w:spacing w:line="240" w:lineRule="auto"/>
        <w:ind w:left="3119" w:firstLine="425"/>
        <w:jc w:val="right"/>
      </w:pPr>
      <w:r w:rsidRPr="008E4B09">
        <w:rPr>
          <w:i/>
          <w:sz w:val="22"/>
          <w:szCs w:val="22"/>
        </w:rPr>
        <w:t>Bohdan Kozak</w:t>
      </w:r>
    </w:p>
    <w:sectPr w:rsidR="00C236D3" w:rsidSect="008113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311" w:rsidRDefault="005E6311">
      <w:r>
        <w:separator/>
      </w:r>
    </w:p>
  </w:endnote>
  <w:endnote w:type="continuationSeparator" w:id="0">
    <w:p w:rsidR="005E6311" w:rsidRDefault="005E6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E6311" w:rsidRDefault="005E631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5E6311" w:rsidRDefault="005E631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0F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0F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E6311" w:rsidRDefault="005E6311">
    <w:pPr>
      <w:pStyle w:val="Stopka"/>
      <w:tabs>
        <w:tab w:val="clear" w:pos="4536"/>
      </w:tabs>
      <w:jc w:val="center"/>
    </w:pPr>
  </w:p>
  <w:p w:rsidR="005E6311" w:rsidRDefault="005E631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311" w:rsidRDefault="005E6311">
      <w:r>
        <w:separator/>
      </w:r>
    </w:p>
  </w:footnote>
  <w:footnote w:type="continuationSeparator" w:id="0">
    <w:p w:rsidR="005E6311" w:rsidRDefault="005E6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11" w:rsidRDefault="005E63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56A02"/>
    <w:rsid w:val="00007727"/>
    <w:rsid w:val="00017720"/>
    <w:rsid w:val="00035488"/>
    <w:rsid w:val="000D7F25"/>
    <w:rsid w:val="000E00E5"/>
    <w:rsid w:val="00156EDC"/>
    <w:rsid w:val="00173B20"/>
    <w:rsid w:val="001C69FF"/>
    <w:rsid w:val="00220E6F"/>
    <w:rsid w:val="00232B76"/>
    <w:rsid w:val="0023318D"/>
    <w:rsid w:val="00233647"/>
    <w:rsid w:val="00296A9D"/>
    <w:rsid w:val="00312F33"/>
    <w:rsid w:val="00346DB2"/>
    <w:rsid w:val="00364A57"/>
    <w:rsid w:val="003B6B36"/>
    <w:rsid w:val="003D72FD"/>
    <w:rsid w:val="003F57CD"/>
    <w:rsid w:val="00423179"/>
    <w:rsid w:val="00490DC0"/>
    <w:rsid w:val="00493F8C"/>
    <w:rsid w:val="004C7E9B"/>
    <w:rsid w:val="00505B15"/>
    <w:rsid w:val="0055307D"/>
    <w:rsid w:val="00574E4C"/>
    <w:rsid w:val="00577BC6"/>
    <w:rsid w:val="00585719"/>
    <w:rsid w:val="005E6311"/>
    <w:rsid w:val="0061352E"/>
    <w:rsid w:val="006563FC"/>
    <w:rsid w:val="0069085C"/>
    <w:rsid w:val="006B15E0"/>
    <w:rsid w:val="00756A02"/>
    <w:rsid w:val="008113A2"/>
    <w:rsid w:val="00843263"/>
    <w:rsid w:val="00861E75"/>
    <w:rsid w:val="008E4B09"/>
    <w:rsid w:val="008E7F0F"/>
    <w:rsid w:val="008F1D64"/>
    <w:rsid w:val="00920896"/>
    <w:rsid w:val="009D19BD"/>
    <w:rsid w:val="009E00A7"/>
    <w:rsid w:val="009E7E18"/>
    <w:rsid w:val="009F189D"/>
    <w:rsid w:val="00A72C4D"/>
    <w:rsid w:val="00A80738"/>
    <w:rsid w:val="00BB0EBD"/>
    <w:rsid w:val="00C236D3"/>
    <w:rsid w:val="00C659E2"/>
    <w:rsid w:val="00CB0802"/>
    <w:rsid w:val="00CB590B"/>
    <w:rsid w:val="00D13E6E"/>
    <w:rsid w:val="00D34F07"/>
    <w:rsid w:val="00D665F5"/>
    <w:rsid w:val="00D7128F"/>
    <w:rsid w:val="00DA1D46"/>
    <w:rsid w:val="00DF6583"/>
    <w:rsid w:val="00E131ED"/>
    <w:rsid w:val="00E139A8"/>
    <w:rsid w:val="00EA3476"/>
    <w:rsid w:val="00F44906"/>
    <w:rsid w:val="00F70F92"/>
    <w:rsid w:val="00F95C33"/>
    <w:rsid w:val="00FF4AB1"/>
    <w:rsid w:val="00FF7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F7EA7"/>
  </w:style>
  <w:style w:type="character" w:customStyle="1" w:styleId="TekstpodstawowywcityZnak">
    <w:name w:val="Tekst podstawowy wcięty Znak"/>
    <w:basedOn w:val="Domylnaczcionkaakapitu"/>
    <w:link w:val="Tekstpodstawowywcity"/>
    <w:rsid w:val="00FF7EA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1</Pages>
  <Words>252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2021-06-21T10:47:00Z</cp:lastPrinted>
  <dcterms:created xsi:type="dcterms:W3CDTF">2021-06-21T08:54:00Z</dcterms:created>
  <dcterms:modified xsi:type="dcterms:W3CDTF">2021-06-21T10:52:00Z</dcterms:modified>
</cp:coreProperties>
</file>