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8104"/>
      </w:tblGrid>
      <w:tr w:rsidR="00AD2FBE" w14:paraId="17CB7CE5" w14:textId="77777777" w:rsidTr="00AD2FBE">
        <w:trPr>
          <w:trHeight w:hRule="exact" w:val="1269"/>
        </w:trPr>
        <w:tc>
          <w:tcPr>
            <w:tcW w:w="1977" w:type="dxa"/>
            <w:hideMark/>
          </w:tcPr>
          <w:p w14:paraId="0E0E014C" w14:textId="77777777" w:rsidR="00AD2FBE" w:rsidRDefault="00730BD1">
            <w:pPr>
              <w:pStyle w:val="FS2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pict w14:anchorId="6E5152FB">
                <v:shape id="_x0000_i1026" type="#_x0000_t75" style="width:88.5pt;height:60pt">
                  <v:imagedata r:id="rId7" o:title="UE_logo"/>
                </v:shape>
              </w:pict>
            </w:r>
          </w:p>
        </w:tc>
        <w:tc>
          <w:tcPr>
            <w:tcW w:w="8109" w:type="dxa"/>
            <w:hideMark/>
          </w:tcPr>
          <w:p w14:paraId="4A548565" w14:textId="77777777" w:rsidR="00AD2FBE" w:rsidRDefault="00AD2FBE">
            <w:pPr>
              <w:pStyle w:val="sekcje"/>
              <w:ind w:right="-4808"/>
              <w:rPr>
                <w:rFonts w:ascii="Arial" w:hAnsi="Arial" w:cs="Arial"/>
                <w:color w:val="000000"/>
                <w:sz w:val="20"/>
                <w:lang w:val="pl-PL"/>
              </w:rPr>
            </w:pPr>
            <w:r>
              <w:rPr>
                <w:rFonts w:ascii="Arial" w:hAnsi="Arial" w:cs="Arial"/>
                <w:color w:val="000000"/>
                <w:sz w:val="20"/>
                <w:lang w:val="pl-PL"/>
              </w:rPr>
              <w:t xml:space="preserve">  </w:t>
            </w:r>
          </w:p>
          <w:p w14:paraId="278E43CB" w14:textId="77777777" w:rsidR="00AD2FBE" w:rsidRDefault="00AD2FBE">
            <w:pPr>
              <w:pStyle w:val="sekcje"/>
              <w:ind w:right="-4808"/>
              <w:rPr>
                <w:b w:val="0"/>
                <w:color w:val="000000"/>
                <w:szCs w:val="22"/>
                <w:lang w:val="pl-PL"/>
              </w:rPr>
            </w:pPr>
            <w:r>
              <w:rPr>
                <w:rFonts w:ascii="Arial" w:hAnsi="Arial" w:cs="Arial"/>
                <w:color w:val="000000"/>
                <w:szCs w:val="22"/>
                <w:lang w:val="pl-PL"/>
              </w:rPr>
              <w:t xml:space="preserve">Suplement do Dziennika Urzędowego Unii Europejskiej </w:t>
            </w:r>
          </w:p>
        </w:tc>
      </w:tr>
    </w:tbl>
    <w:p w14:paraId="74830EDE" w14:textId="77777777" w:rsidR="00AD2FBE" w:rsidRDefault="00AD2FBE" w:rsidP="00AD2FBE">
      <w:pPr>
        <w:pStyle w:val="sekcje"/>
        <w:jc w:val="righ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Ogłoszenie o zamówieniu</w:t>
      </w:r>
    </w:p>
    <w:p w14:paraId="62DE44E5" w14:textId="77777777" w:rsidR="00AD2FBE" w:rsidRDefault="00FD6F9B" w:rsidP="00AD2FBE">
      <w:pPr>
        <w:pStyle w:val="sekcje"/>
        <w:jc w:val="right"/>
        <w:rPr>
          <w:rFonts w:ascii="Arial" w:hAnsi="Arial" w:cs="Arial"/>
          <w:b w:val="0"/>
          <w:sz w:val="20"/>
          <w:lang w:val="pl-PL"/>
        </w:rPr>
      </w:pPr>
      <w:r>
        <w:rPr>
          <w:rFonts w:ascii="Arial" w:hAnsi="Arial" w:cs="Arial"/>
          <w:b w:val="0"/>
          <w:sz w:val="20"/>
          <w:lang w:val="pl-PL"/>
        </w:rPr>
        <w:t>Dyrektywa 2014/24/U</w:t>
      </w:r>
      <w:r w:rsidR="00AD2FBE">
        <w:rPr>
          <w:rFonts w:ascii="Arial" w:hAnsi="Arial" w:cs="Arial"/>
          <w:b w:val="0"/>
          <w:sz w:val="20"/>
          <w:lang w:val="pl-PL"/>
        </w:rPr>
        <w:t>E</w:t>
      </w:r>
    </w:p>
    <w:p w14:paraId="0405F4EA" w14:textId="77777777" w:rsidR="00AD2FBE" w:rsidRDefault="00AD2FBE" w:rsidP="00AD2FBE">
      <w:pPr>
        <w:pStyle w:val="sekcje"/>
        <w:jc w:val="right"/>
        <w:rPr>
          <w:lang w:val="pl-PL"/>
        </w:rPr>
      </w:pPr>
    </w:p>
    <w:p w14:paraId="739161D0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Sekcja I: Instytucja zamawiająca</w:t>
      </w:r>
    </w:p>
    <w:p w14:paraId="2B625A3B" w14:textId="77777777" w:rsidR="00AD2FBE" w:rsidRDefault="00AD2FBE" w:rsidP="00AD2FBE">
      <w:pPr>
        <w:pStyle w:val="Legenda"/>
        <w:spacing w:before="0" w:after="60"/>
        <w:rPr>
          <w:rFonts w:ascii="Arial" w:hAnsi="Arial" w:cs="Arial"/>
          <w:sz w:val="20"/>
        </w:rPr>
      </w:pPr>
      <w:r>
        <w:rPr>
          <w:rFonts w:ascii="Arial" w:hAnsi="Arial" w:cs="Arial"/>
          <w:spacing w:val="22"/>
          <w:sz w:val="20"/>
        </w:rPr>
        <w:t>I.1)</w:t>
      </w:r>
      <w:r>
        <w:rPr>
          <w:rFonts w:ascii="Arial" w:hAnsi="Arial" w:cs="Arial"/>
          <w:sz w:val="20"/>
        </w:rPr>
        <w:t xml:space="preserve"> Nazwa i adresy</w:t>
      </w:r>
      <w:r>
        <w:rPr>
          <w:rFonts w:ascii="Arial" w:hAnsi="Arial" w:cs="Arial"/>
          <w:b w:val="0"/>
          <w:sz w:val="20"/>
          <w:vertAlign w:val="superscript"/>
        </w:rPr>
        <w:t xml:space="preserve">1 </w:t>
      </w:r>
      <w:r>
        <w:rPr>
          <w:rFonts w:ascii="Arial" w:hAnsi="Arial" w:cs="Arial"/>
          <w:b w:val="0"/>
          <w:i/>
          <w:sz w:val="18"/>
          <w:szCs w:val="18"/>
        </w:rPr>
        <w:t>(należy podać wszystkie instytucje zamawiające odpowiedzialne za postępowanie)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1843"/>
        <w:gridCol w:w="1842"/>
        <w:gridCol w:w="561"/>
        <w:gridCol w:w="6"/>
        <w:gridCol w:w="1985"/>
        <w:gridCol w:w="144"/>
        <w:gridCol w:w="144"/>
      </w:tblGrid>
      <w:tr w:rsidR="00AD2FBE" w14:paraId="7BBBCD67" w14:textId="77777777" w:rsidTr="00483FF1">
        <w:trPr>
          <w:trHeight w:hRule="exact" w:val="527"/>
        </w:trPr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772C5209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Oficjalna nazwa: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Samodzielny Publiczny Zespół Opieki Zdrowotnej w Kolbuszowej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A5423D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Krajowy numer identyfikacyjny: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000304504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F009FC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1F521AEF" w14:textId="77777777" w:rsidTr="00483FF1">
        <w:trPr>
          <w:trHeight w:val="101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EC3E5D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Adres pocztowy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Grunwaldzka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55925E" w14:textId="77777777" w:rsidR="00AD2FBE" w:rsidRDefault="00AD2FBE">
            <w:pPr>
              <w:pStyle w:val="FS2"/>
              <w:rPr>
                <w:b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D0694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3B13FD65" w14:textId="77777777" w:rsidTr="00483FF1">
        <w:trPr>
          <w:trHeight w:hRule="exact" w:val="46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DFFB06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Kolbuszowa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AADD17F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NUTS: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PL823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4AD772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36-100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7EFE2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Polska</w:t>
            </w:r>
          </w:p>
          <w:p w14:paraId="57FA5ECF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:rsidRPr="0096051D" w14:paraId="5BDDA239" w14:textId="77777777" w:rsidTr="00483FF1">
        <w:trPr>
          <w:trHeight w:hRule="exact" w:val="380"/>
        </w:trPr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8ECEF8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Osoba do kontaktów: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Apteka Anna Dudek,   Walenty Plis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ACB2E2" w14:textId="77777777" w:rsidR="00AD2FBE" w:rsidRPr="0096051D" w:rsidRDefault="00AD2FBE">
            <w:pPr>
              <w:spacing w:before="60" w:after="60"/>
              <w:rPr>
                <w:rFonts w:ascii="Arial" w:hAnsi="Arial" w:cs="Arial"/>
                <w:bCs/>
                <w:iCs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483FF1" w:rsidRPr="00483FF1">
              <w:rPr>
                <w:rFonts w:ascii="Arial" w:hAnsi="Arial" w:cs="Arial"/>
                <w:sz w:val="18"/>
                <w:szCs w:val="18"/>
                <w:lang w:val="en-GB"/>
              </w:rPr>
              <w:t>17</w:t>
            </w: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483FF1" w:rsidRPr="00483FF1">
              <w:rPr>
                <w:rFonts w:ascii="Arial" w:hAnsi="Arial" w:cs="Arial"/>
                <w:sz w:val="18"/>
                <w:szCs w:val="18"/>
                <w:lang w:val="en-GB"/>
              </w:rPr>
              <w:t>2271222</w:t>
            </w:r>
          </w:p>
          <w:p w14:paraId="7057301C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5FDE196F" w14:textId="77777777" w:rsidTr="00483FF1">
        <w:trPr>
          <w:trHeight w:hRule="exact" w:val="421"/>
        </w:trPr>
        <w:tc>
          <w:tcPr>
            <w:tcW w:w="736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A54EE1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="00483FF1" w:rsidRPr="00483FF1">
              <w:rPr>
                <w:rFonts w:ascii="Arial" w:hAnsi="Arial" w:cs="Arial"/>
                <w:color w:val="0000FF"/>
                <w:sz w:val="18"/>
                <w:szCs w:val="18"/>
              </w:rPr>
              <w:t>przetargi@szpital.kolbuszowa.pl</w:t>
            </w:r>
          </w:p>
          <w:p w14:paraId="40CFF65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A30F7" w14:textId="77777777" w:rsidR="00AD2FBE" w:rsidRDefault="00AD2FBE">
            <w:pPr>
              <w:spacing w:before="60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2271233</w:t>
            </w:r>
          </w:p>
          <w:p w14:paraId="3EA5208A" w14:textId="77777777" w:rsidR="00AD2FBE" w:rsidRDefault="00AD2FBE">
            <w:pPr>
              <w:pStyle w:val="FS2"/>
            </w:pPr>
          </w:p>
        </w:tc>
      </w:tr>
      <w:tr w:rsidR="00483FF1" w14:paraId="411E40C0" w14:textId="77777777" w:rsidTr="00483FF1">
        <w:trPr>
          <w:trHeight w:hRule="exact" w:val="968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682A637" w14:textId="77777777" w:rsidR="00483FF1" w:rsidRDefault="00483FF1" w:rsidP="006B0AD8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Adresy internetowe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D2F8597" w14:textId="77777777" w:rsidR="00483FF1" w:rsidRDefault="00483FF1" w:rsidP="006B0AD8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Główny adres: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83FF1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6324C420" w14:textId="77777777" w:rsidR="00483FF1" w:rsidRDefault="00483FF1" w:rsidP="006B0AD8">
            <w:pPr>
              <w:pStyle w:val="FS2"/>
              <w:spacing w:after="8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profilu nabywcy: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483FF1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1484EA67" w14:textId="77777777" w:rsidR="00483FF1" w:rsidRDefault="00483FF1" w:rsidP="006B0AD8">
            <w:pPr>
              <w:pStyle w:val="FS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A211EAD" w14:textId="77777777" w:rsidR="00483FF1" w:rsidRDefault="00483FF1" w:rsidP="006B0AD8">
            <w:pPr>
              <w:pStyle w:val="FS2"/>
              <w:rPr>
                <w:color w:val="000000"/>
                <w:spacing w:val="-2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2A198" w14:textId="77777777" w:rsidR="00483FF1" w:rsidRDefault="00483FF1" w:rsidP="006B0AD8">
            <w:pPr>
              <w:pStyle w:val="FS2"/>
            </w:pPr>
          </w:p>
        </w:tc>
      </w:tr>
    </w:tbl>
    <w:p w14:paraId="40A6DB65" w14:textId="77777777" w:rsidR="00AD2FBE" w:rsidRDefault="00AD2FBE" w:rsidP="00AD2FBE">
      <w:pPr>
        <w:widowControl w:val="0"/>
        <w:shd w:val="clear" w:color="auto" w:fill="FFFFFF"/>
        <w:snapToGrid w:val="0"/>
        <w:ind w:left="193"/>
        <w:rPr>
          <w:rFonts w:ascii="Arial" w:hAnsi="Arial" w:cs="Arial"/>
          <w:color w:val="000000"/>
          <w:spacing w:val="-2"/>
          <w:sz w:val="2"/>
          <w:szCs w:val="2"/>
        </w:rPr>
      </w:pPr>
    </w:p>
    <w:p w14:paraId="5C3B7CC5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I.2) Wspólne zamówienie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45"/>
      </w:tblGrid>
      <w:tr w:rsidR="00483FF1" w14:paraId="3D4F350A" w14:textId="77777777" w:rsidTr="006B0AD8">
        <w:trPr>
          <w:trHeight w:val="11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2E6B8D" w14:textId="77777777" w:rsidR="00483FF1" w:rsidRDefault="00483FF1" w:rsidP="006B0AD8">
            <w:pPr>
              <w:pStyle w:val="FS2"/>
              <w:spacing w:before="120" w:after="40"/>
              <w:rPr>
                <w:rFonts w:ascii="Arial" w:eastAsia="HiraKakuPro-W3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Wybór44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W zamówieniu stosowane jest wspólne udzielanie zamówień</w:t>
            </w:r>
          </w:p>
          <w:p w14:paraId="1CE10632" w14:textId="77777777" w:rsidR="00483FF1" w:rsidRDefault="00483FF1" w:rsidP="006B0AD8">
            <w:pPr>
              <w:pStyle w:val="FS2"/>
              <w:spacing w:after="60"/>
              <w:ind w:left="244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 xml:space="preserve">W przypadku wspólnego zamówienia obejmującego kilka państw – mające zastosowanie krajowe prawo zamówień publicznych: </w:t>
            </w:r>
          </w:p>
          <w:p w14:paraId="7FB77D4F" w14:textId="77777777" w:rsidR="00483FF1" w:rsidRDefault="00483FF1" w:rsidP="006B0AD8">
            <w:pPr>
              <w:pStyle w:val="FS2"/>
              <w:spacing w:before="80" w:after="12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44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 xml:space="preserve"> Zamówienia udziela centralna jednostka zakupująca</w:t>
            </w:r>
          </w:p>
        </w:tc>
      </w:tr>
    </w:tbl>
    <w:p w14:paraId="22B2857E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  <w:t>I.3) Komunikacja</w:t>
      </w:r>
    </w:p>
    <w:tbl>
      <w:tblPr>
        <w:tblW w:w="969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63"/>
        <w:gridCol w:w="123"/>
        <w:gridCol w:w="57"/>
        <w:gridCol w:w="46"/>
        <w:gridCol w:w="101"/>
      </w:tblGrid>
      <w:tr w:rsidR="00AD2FBE" w14:paraId="2D8AA54C" w14:textId="77777777" w:rsidTr="00483FF1">
        <w:trPr>
          <w:trHeight w:val="598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5B809D7" w14:textId="77777777" w:rsidR="00AD2FBE" w:rsidRDefault="00483FF1">
            <w:pPr>
              <w:pStyle w:val="FS2"/>
              <w:spacing w:before="120" w:after="60"/>
              <w:ind w:left="244" w:hanging="244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44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="00AD2FBE">
              <w:rPr>
                <w:rFonts w:ascii="Arial" w:hAnsi="Arial" w:cs="Arial"/>
                <w:sz w:val="18"/>
                <w:szCs w:val="18"/>
              </w:rPr>
              <w:t xml:space="preserve"> Nieograniczony, pełny i bezpośredni dostęp do dokumentów zamówienia można uzyskać bezpłatnie pod adresem: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 xml:space="preserve">(URL) </w:t>
            </w:r>
            <w:r w:rsidRPr="00483FF1">
              <w:rPr>
                <w:rFonts w:ascii="Arial" w:eastAsia="MyriadPro-LightIt" w:hAnsi="Arial" w:cs="Arial"/>
                <w:iCs w:val="0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705E597D" w14:textId="77777777" w:rsidR="00AD2FBE" w:rsidRDefault="00483FF1">
            <w:pPr>
              <w:pStyle w:val="FS2"/>
              <w:spacing w:before="60" w:after="60"/>
              <w:ind w:left="244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Wybór44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eastAsia="HiraKakuPro-W3" w:hAnsi="Arial" w:cs="Arial"/>
                <w:sz w:val="18"/>
                <w:szCs w:val="18"/>
              </w:rPr>
              <w:t xml:space="preserve">Dostęp do dokumentów zamówienia jest ograniczony. Więcej informacji można uzyskać pod adresem: </w:t>
            </w:r>
            <w:r w:rsidR="00AD2FBE">
              <w:rPr>
                <w:rFonts w:ascii="Arial" w:eastAsia="HiraKakuPro-W3" w:hAnsi="Arial" w:cs="Arial"/>
                <w:i/>
                <w:sz w:val="18"/>
                <w:szCs w:val="18"/>
              </w:rPr>
              <w:t xml:space="preserve">(URL)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9C0F30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F8B29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</w:tr>
      <w:tr w:rsidR="00AD2FBE" w14:paraId="1885C941" w14:textId="77777777" w:rsidTr="00483FF1">
        <w:trPr>
          <w:trHeight w:val="531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AF422C3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Więcej informacji można uzyskać pod</w:t>
            </w:r>
          </w:p>
          <w:p w14:paraId="42E657A0" w14:textId="77777777" w:rsidR="00AD2FBE" w:rsidRDefault="00483FF1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44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AD2FBE">
              <w:rPr>
                <w:rFonts w:ascii="Arial" w:hAnsi="Arial" w:cs="Arial"/>
                <w:sz w:val="18"/>
                <w:szCs w:val="18"/>
              </w:rPr>
              <w:t xml:space="preserve"> adresem podanym powyżej</w:t>
            </w:r>
          </w:p>
          <w:p w14:paraId="19BC653A" w14:textId="77777777" w:rsidR="00AD2FBE" w:rsidRDefault="00483FF1">
            <w:pPr>
              <w:pStyle w:val="FS2"/>
              <w:spacing w:before="60" w:after="60"/>
              <w:rPr>
                <w:rFonts w:ascii="Arial" w:hAnsi="Arial" w:cs="Arial"/>
                <w:i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begin">
                <w:ffData>
                  <w:name w:val="Wybór44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447"/>
            <w:r>
              <w:rPr>
                <w:rFonts w:ascii="Arial" w:hAnsi="Arial" w:cs="Arial"/>
                <w:spacing w:val="2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pacing w:val="2"/>
                <w:sz w:val="18"/>
                <w:szCs w:val="18"/>
              </w:rPr>
            </w:r>
            <w:r w:rsidR="00730BD1">
              <w:rPr>
                <w:rFonts w:ascii="Arial" w:hAnsi="Arial" w:cs="Arial"/>
                <w:spacing w:val="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end"/>
            </w:r>
            <w:bookmarkEnd w:id="5"/>
            <w:r w:rsidR="00AD2FBE">
              <w:rPr>
                <w:rFonts w:ascii="Arial" w:hAnsi="Arial" w:cs="Arial"/>
                <w:spacing w:val="2"/>
                <w:sz w:val="18"/>
                <w:szCs w:val="18"/>
              </w:rPr>
              <w:t xml:space="preserve"> następującym adresem: </w:t>
            </w:r>
            <w:r w:rsidR="00AD2FBE">
              <w:rPr>
                <w:rFonts w:ascii="Arial" w:hAnsi="Arial" w:cs="Arial"/>
                <w:i/>
                <w:spacing w:val="2"/>
                <w:sz w:val="18"/>
                <w:szCs w:val="18"/>
              </w:rPr>
              <w:t>(należy podać inny adres)</w:t>
            </w:r>
          </w:p>
          <w:p w14:paraId="6B841C36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3B4205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0A423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47C5B283" w14:textId="77777777" w:rsidTr="00483FF1">
        <w:trPr>
          <w:trHeight w:hRule="exact" w:val="1619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F8683B9" w14:textId="77777777" w:rsidR="00AD2FBE" w:rsidRDefault="00AD2FBE">
            <w:pPr>
              <w:autoSpaceDE w:val="0"/>
              <w:autoSpaceDN w:val="0"/>
              <w:adjustRightInd w:val="0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Oferty lub wnioski o dopuszczenie do udziału w postępowaniu należy przesyłać</w:t>
            </w:r>
          </w:p>
          <w:p w14:paraId="46784A7D" w14:textId="77777777" w:rsidR="00AD2FBE" w:rsidRDefault="00483FF1">
            <w:pPr>
              <w:autoSpaceDE w:val="0"/>
              <w:autoSpaceDN w:val="0"/>
              <w:adjustRightInd w:val="0"/>
              <w:spacing w:after="20"/>
              <w:rPr>
                <w:rFonts w:ascii="Arial" w:eastAsia="MyriadPro-LightIt" w:hAnsi="Arial" w:cs="Arial"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Wybór44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AD2FBE">
              <w:rPr>
                <w:rFonts w:ascii="Arial" w:hAnsi="Arial" w:cs="Arial"/>
                <w:sz w:val="18"/>
                <w:szCs w:val="18"/>
              </w:rPr>
              <w:t xml:space="preserve"> drogą elektroniczną za pośrednictwem: </w:t>
            </w:r>
            <w:r w:rsidR="00AD2FBE"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>(URL)</w:t>
            </w:r>
            <w:r w:rsidR="00AD2FBE"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  <w:t xml:space="preserve"> </w:t>
            </w:r>
            <w:r w:rsidRPr="00483FF1">
              <w:rPr>
                <w:rFonts w:ascii="Arial" w:eastAsia="MyriadPro-LightIt" w:hAnsi="Arial" w:cs="Arial"/>
                <w:iCs/>
                <w:color w:val="0000FF"/>
                <w:sz w:val="18"/>
                <w:szCs w:val="18"/>
                <w:u w:val="single"/>
              </w:rPr>
              <w:t>https://e-propublico.pl</w:t>
            </w:r>
          </w:p>
          <w:p w14:paraId="0FCE8809" w14:textId="77777777" w:rsidR="00AD2FBE" w:rsidRDefault="00483FF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44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AD2FBE">
              <w:rPr>
                <w:rFonts w:ascii="Arial" w:hAnsi="Arial" w:cs="Arial"/>
                <w:sz w:val="18"/>
                <w:szCs w:val="18"/>
              </w:rPr>
              <w:t xml:space="preserve"> na adres podany powyżej</w:t>
            </w:r>
          </w:p>
          <w:p w14:paraId="014586F5" w14:textId="77777777" w:rsidR="00AD2FBE" w:rsidRDefault="00483FF1">
            <w:pPr>
              <w:pStyle w:val="FS2"/>
              <w:spacing w:before="60" w:after="80"/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Wybór45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AD2FBE">
              <w:rPr>
                <w:rFonts w:ascii="Arial" w:hAnsi="Arial" w:cs="Arial"/>
                <w:sz w:val="18"/>
                <w:szCs w:val="18"/>
              </w:rPr>
              <w:t xml:space="preserve"> na następujący adres: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>(należy podać inny adres)</w:t>
            </w:r>
          </w:p>
          <w:p w14:paraId="635715A1" w14:textId="77777777" w:rsidR="00AD2FBE" w:rsidRDefault="00AD2FBE">
            <w:pPr>
              <w:pStyle w:val="FS2"/>
              <w:spacing w:before="60" w:after="80"/>
              <w:rPr>
                <w:rFonts w:ascii="Arial" w:eastAsia="MyriadPro-LightIt" w:hAnsi="Arial" w:cs="Arial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E5BD46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AE810" w14:textId="77777777" w:rsidR="00AD2FBE" w:rsidRDefault="00AD2FBE">
            <w:pPr>
              <w:pStyle w:val="FS2"/>
            </w:pPr>
          </w:p>
        </w:tc>
      </w:tr>
      <w:tr w:rsidR="00483FF1" w14:paraId="53E8C3EB" w14:textId="77777777" w:rsidTr="00483FF1">
        <w:trPr>
          <w:trHeight w:hRule="exact" w:val="813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14:paraId="065E1972" w14:textId="77777777" w:rsidR="00483FF1" w:rsidRDefault="00483FF1" w:rsidP="006B0AD8">
            <w:pPr>
              <w:autoSpaceDE w:val="0"/>
              <w:autoSpaceDN w:val="0"/>
              <w:adjustRightInd w:val="0"/>
              <w:spacing w:before="80" w:after="8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44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Komunikacja elektroniczna wymaga korzystania z narzędzi i urządzeń, które nie są ogólnodostępne. Nieograniczony, pełny i bezpośredni dostęp do tych narzędzi i urządzeń można uzyskać bezpłatnie pod adresem: </w:t>
            </w:r>
            <w:r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 xml:space="preserve">(URL) </w:t>
            </w:r>
          </w:p>
          <w:p w14:paraId="6302D353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7E71F7BB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7539C64E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4798477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04DB92E4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769ED724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6B087A0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7D4FCF3A" w14:textId="77777777" w:rsidR="00483FF1" w:rsidRDefault="00483FF1" w:rsidP="006B0AD8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MyriadPro-Light" w:hAnsi="MyriadPro-Light" w:cs="MyriadPro-Light"/>
                <w:sz w:val="18"/>
                <w:szCs w:val="18"/>
              </w:rPr>
            </w:pP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14:paraId="79CDD68F" w14:textId="77777777" w:rsidR="00483FF1" w:rsidRDefault="00483FF1" w:rsidP="006B0AD8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14:paraId="68AD1AC4" w14:textId="77777777" w:rsidR="00483FF1" w:rsidRDefault="00483FF1" w:rsidP="006B0AD8">
            <w:pPr>
              <w:pStyle w:val="FS2"/>
            </w:pPr>
          </w:p>
        </w:tc>
      </w:tr>
    </w:tbl>
    <w:p w14:paraId="23B0EBBC" w14:textId="77777777" w:rsidR="00F527C4" w:rsidRDefault="00F527C4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</w:p>
    <w:p w14:paraId="55504B36" w14:textId="77777777" w:rsidR="00AD2FBE" w:rsidRDefault="00AD2FBE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I.4) Rodzaj instytucji zamawiającej</w:t>
      </w:r>
      <w:r>
        <w:tab/>
      </w:r>
      <w:r>
        <w:tab/>
      </w:r>
    </w:p>
    <w:tbl>
      <w:tblPr>
        <w:tblW w:w="970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0"/>
        <w:gridCol w:w="4845"/>
      </w:tblGrid>
      <w:tr w:rsidR="00483FF1" w14:paraId="638C5163" w14:textId="77777777" w:rsidTr="006B0AD8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622E23" w14:textId="77777777" w:rsidR="00483FF1" w:rsidRDefault="00483FF1" w:rsidP="006B0AD8">
            <w:pPr>
              <w:pStyle w:val="FS2"/>
              <w:spacing w:before="60" w:line="276" w:lineRule="auto"/>
              <w:ind w:left="244" w:hanging="244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43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>
              <w:rPr>
                <w:rFonts w:ascii="Arial" w:hAnsi="Arial" w:cs="Arial"/>
                <w:sz w:val="18"/>
                <w:szCs w:val="18"/>
              </w:rPr>
              <w:t xml:space="preserve"> Ministerstwo lub inny organ krajowy lub federalny, w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tym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lastRenderedPageBreak/>
              <w:t>jednostki regionalne i lokalne</w:t>
            </w:r>
          </w:p>
          <w:p w14:paraId="4590AE2F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43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Agencja/urząd krajowy lub federalny</w:t>
            </w:r>
          </w:p>
          <w:p w14:paraId="5A772720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43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Organ władzy regionalnej lub lokalnej</w:t>
            </w:r>
          </w:p>
          <w:p w14:paraId="2824DF9A" w14:textId="77777777" w:rsidR="00483FF1" w:rsidRDefault="00483FF1" w:rsidP="006B0AD8">
            <w:pPr>
              <w:pStyle w:val="FS2"/>
              <w:spacing w:after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43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Agencja/urząd regionalny lub lokalny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A2DCC8" w14:textId="77777777" w:rsidR="00483FF1" w:rsidRPr="00B74F53" w:rsidRDefault="00483FF1" w:rsidP="006B0AD8">
            <w:pPr>
              <w:pStyle w:val="FS2"/>
              <w:spacing w:before="60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3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Wybór43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2"/>
                <w:sz w:val="18"/>
                <w:szCs w:val="18"/>
              </w:rPr>
              <w:t>Podmiot prawa publicznego</w:t>
            </w:r>
          </w:p>
          <w:p w14:paraId="67FCA338" w14:textId="77777777" w:rsidR="00483FF1" w:rsidRPr="00B74F53" w:rsidRDefault="00483FF1" w:rsidP="006B0AD8">
            <w:pPr>
              <w:pStyle w:val="FS2"/>
              <w:ind w:left="203" w:hanging="203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3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43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1"/>
                <w:sz w:val="18"/>
                <w:szCs w:val="18"/>
              </w:rPr>
              <w:t xml:space="preserve">Instytucja/agencja europejska lub organizacja </w:t>
            </w:r>
            <w:r w:rsidRPr="00B74F53">
              <w:rPr>
                <w:rFonts w:ascii="Arial" w:hAnsi="Arial" w:cs="Arial"/>
                <w:spacing w:val="-2"/>
                <w:sz w:val="18"/>
                <w:szCs w:val="18"/>
              </w:rPr>
              <w:t xml:space="preserve">międzynarodowa </w:t>
            </w:r>
          </w:p>
          <w:p w14:paraId="620E8EE2" w14:textId="77777777" w:rsidR="00483FF1" w:rsidRDefault="00483FF1" w:rsidP="006B0AD8">
            <w:pPr>
              <w:pStyle w:val="FS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Wybór44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-5"/>
                <w:sz w:val="18"/>
                <w:szCs w:val="18"/>
              </w:rPr>
              <w:t xml:space="preserve">Inny rodzaj: </w:t>
            </w:r>
          </w:p>
        </w:tc>
      </w:tr>
    </w:tbl>
    <w:p w14:paraId="191B2247" w14:textId="77777777" w:rsidR="00AD2FBE" w:rsidRDefault="00AD2FBE" w:rsidP="00F527C4">
      <w:pPr>
        <w:pStyle w:val="Legenda"/>
        <w:spacing w:before="240"/>
        <w:ind w:left="0"/>
        <w:rPr>
          <w:sz w:val="2"/>
        </w:rPr>
      </w:pPr>
      <w:r>
        <w:rPr>
          <w:rFonts w:ascii="Arial" w:hAnsi="Arial" w:cs="Arial"/>
          <w:sz w:val="20"/>
        </w:rPr>
        <w:lastRenderedPageBreak/>
        <w:t>I.5) Główny przedmiot lub przedmioty działalności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04"/>
        <w:gridCol w:w="4816"/>
      </w:tblGrid>
      <w:tr w:rsidR="00483FF1" w14:paraId="56D88D18" w14:textId="77777777" w:rsidTr="006B0AD8">
        <w:trPr>
          <w:trHeight w:val="51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EB311" w14:textId="77777777" w:rsidR="00483FF1" w:rsidRDefault="00483FF1" w:rsidP="006B0AD8">
            <w:pPr>
              <w:pStyle w:val="FS2"/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42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  <w:szCs w:val="18"/>
              </w:rPr>
              <w:t xml:space="preserve"> Ogólne usługi publiczne</w:t>
            </w:r>
          </w:p>
          <w:p w14:paraId="062872A3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8"/>
                <w:sz w:val="18"/>
                <w:szCs w:val="18"/>
              </w:rPr>
            </w:pP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begin">
                <w:ffData>
                  <w:name w:val="Wybór4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424"/>
            <w:r>
              <w:rPr>
                <w:rFonts w:ascii="Arial" w:hAnsi="Arial" w:cs="Arial"/>
                <w:spacing w:val="8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pacing w:val="8"/>
                <w:sz w:val="18"/>
                <w:szCs w:val="18"/>
              </w:rPr>
            </w:r>
            <w:r w:rsidR="00730BD1">
              <w:rPr>
                <w:rFonts w:ascii="Arial" w:hAnsi="Arial" w:cs="Arial"/>
                <w:spacing w:val="8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end"/>
            </w:r>
            <w:bookmarkEnd w:id="18"/>
            <w:r>
              <w:rPr>
                <w:rFonts w:ascii="Arial" w:hAnsi="Arial" w:cs="Arial"/>
                <w:spacing w:val="8"/>
                <w:sz w:val="18"/>
                <w:szCs w:val="18"/>
              </w:rPr>
              <w:t xml:space="preserve"> Obrona</w:t>
            </w:r>
          </w:p>
          <w:p w14:paraId="58C29A6D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42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>
              <w:rPr>
                <w:rFonts w:ascii="Arial" w:hAnsi="Arial" w:cs="Arial"/>
                <w:sz w:val="18"/>
                <w:szCs w:val="18"/>
              </w:rPr>
              <w:t xml:space="preserve"> Porządek i bezpieczeństwo publiczne</w:t>
            </w:r>
          </w:p>
          <w:p w14:paraId="3CAB1ED1" w14:textId="77777777" w:rsidR="00483FF1" w:rsidRDefault="00483FF1" w:rsidP="006B0AD8">
            <w:pPr>
              <w:pStyle w:val="FS2"/>
              <w:spacing w:before="20" w:line="276" w:lineRule="auto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4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Środowisko</w:t>
            </w:r>
          </w:p>
          <w:p w14:paraId="0BC9FBE4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-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42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Sprawy gospodarcze i finansowe</w:t>
            </w:r>
          </w:p>
          <w:p w14:paraId="5ED103A3" w14:textId="77777777" w:rsidR="00483FF1" w:rsidRDefault="00483FF1" w:rsidP="006B0AD8">
            <w:pPr>
              <w:pStyle w:val="FS2"/>
              <w:spacing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42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Zdrowie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856BB2" w14:textId="77777777" w:rsidR="00483FF1" w:rsidRDefault="00483FF1" w:rsidP="006B0AD8">
            <w:pPr>
              <w:pStyle w:val="FS2"/>
              <w:spacing w:before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42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Budownictwo i obiekty komunalne</w:t>
            </w:r>
          </w:p>
          <w:p w14:paraId="0081393A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Wybór43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3"/>
                <w:sz w:val="18"/>
                <w:szCs w:val="18"/>
              </w:rPr>
              <w:t>Ochrona socjalna</w:t>
            </w:r>
          </w:p>
          <w:p w14:paraId="787D03F7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Wybór43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>Rekreacja, kultura i religia</w:t>
            </w:r>
          </w:p>
          <w:p w14:paraId="6F0E06C7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pacing w:val="6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43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t>Edukacja</w:t>
            </w:r>
          </w:p>
          <w:p w14:paraId="0826E2D4" w14:textId="77777777" w:rsidR="00483FF1" w:rsidRDefault="00483FF1" w:rsidP="006B0AD8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begin">
                <w:ffData>
                  <w:name w:val="Wybór43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433"/>
            <w:r>
              <w:rPr>
                <w:rFonts w:ascii="Arial" w:hAnsi="Arial" w:cs="Arial"/>
                <w:spacing w:val="6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pacing w:val="6"/>
                <w:sz w:val="18"/>
                <w:szCs w:val="18"/>
              </w:rPr>
            </w:r>
            <w:r w:rsidR="00730BD1">
              <w:rPr>
                <w:rFonts w:ascii="Arial" w:hAnsi="Arial" w:cs="Arial"/>
                <w:spacing w:val="6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end"/>
            </w:r>
            <w:bookmarkEnd w:id="27"/>
            <w:r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>Inna działalność:</w:t>
            </w:r>
            <w:r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</w:p>
        </w:tc>
      </w:tr>
    </w:tbl>
    <w:p w14:paraId="4CA9C6C2" w14:textId="77777777" w:rsidR="00AD2FBE" w:rsidRDefault="00AD2FBE" w:rsidP="00AD2FBE">
      <w:pPr>
        <w:pStyle w:val="sekcje"/>
        <w:rPr>
          <w:lang w:val="pl-PL"/>
        </w:rPr>
      </w:pPr>
    </w:p>
    <w:p w14:paraId="283ACFAD" w14:textId="77777777" w:rsidR="00AD2FBE" w:rsidRDefault="00AD2FBE" w:rsidP="00AD2FBE">
      <w:pPr>
        <w:pStyle w:val="sekcje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Sekcja II: Przedmiot zamówienia</w:t>
      </w:r>
    </w:p>
    <w:p w14:paraId="733DF976" w14:textId="77777777" w:rsidR="00AD2FBE" w:rsidRDefault="00AD2FBE" w:rsidP="00AD2FBE">
      <w:pPr>
        <w:pStyle w:val="Legenda"/>
        <w:tabs>
          <w:tab w:val="left" w:pos="157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II.1) Wielkość lub zakres zamówienia</w:t>
      </w:r>
      <w:r>
        <w:rPr>
          <w:rFonts w:ascii="Arial" w:hAnsi="Arial" w:cs="Arial"/>
          <w:sz w:val="20"/>
        </w:rPr>
        <w:tab/>
      </w:r>
    </w:p>
    <w:tbl>
      <w:tblPr>
        <w:tblW w:w="978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69"/>
        <w:gridCol w:w="2911"/>
      </w:tblGrid>
      <w:tr w:rsidR="00AD2FBE" w:rsidRPr="0096051D" w14:paraId="20D2FB6C" w14:textId="77777777" w:rsidTr="00483FF1">
        <w:trPr>
          <w:trHeight w:val="385"/>
        </w:trPr>
        <w:tc>
          <w:tcPr>
            <w:tcW w:w="6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980700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II.1.1) Nazwa:</w:t>
            </w:r>
          </w:p>
          <w:p w14:paraId="02514A78" w14:textId="77777777" w:rsidR="00AD2FBE" w:rsidRDefault="00483FF1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>Dostawa produktów farmaceutycznych w 45 pakietach.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A28B4E" w14:textId="77777777" w:rsidR="00AD2FBE" w:rsidRPr="0096051D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</w:pPr>
            <w:proofErr w:type="spellStart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>Numer</w:t>
            </w:r>
            <w:proofErr w:type="spellEnd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referencyjny:</w:t>
            </w:r>
            <w:r w:rsidRPr="0096051D"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  <w:t>2</w:t>
            </w:r>
          </w:p>
          <w:p w14:paraId="0DC6DB2D" w14:textId="77777777" w:rsidR="00AD2FBE" w:rsidRPr="0096051D" w:rsidRDefault="00483FF1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Eap-2412/9/21/D</w:t>
            </w:r>
          </w:p>
        </w:tc>
      </w:tr>
      <w:tr w:rsidR="00AD2FBE" w14:paraId="0DF2C02A" w14:textId="77777777" w:rsidTr="00483FF1">
        <w:trPr>
          <w:trHeight w:val="351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59041DA9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II.1.2) Główny kod CPV: </w:t>
            </w:r>
            <w:r w:rsidR="00483FF1" w:rsidRPr="00483FF1">
              <w:rPr>
                <w:rFonts w:ascii="Arial" w:hAnsi="Arial" w:cs="Arial"/>
                <w:b/>
                <w:bCs w:val="0"/>
                <w:sz w:val="18"/>
                <w:szCs w:val="18"/>
              </w:rPr>
              <w:t>33600000-6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Uzupełniający kod CPV: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1,2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AD2FBE" w14:paraId="30244C90" w14:textId="77777777" w:rsidTr="00483FF1">
        <w:trPr>
          <w:trHeight w:val="457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34C2CC4C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II.1.3) Rodzaj zamówienia </w:t>
            </w:r>
            <w:r w:rsidR="00483FF1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begin">
                <w:ffData>
                  <w:name w:val="Wybór4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451"/>
            <w:r w:rsidR="00483FF1">
              <w:rPr>
                <w:rFonts w:ascii="Arial" w:hAnsi="Arial" w:cs="Arial"/>
                <w:b/>
                <w:bCs w:val="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b/>
                <w:bCs w:val="0"/>
                <w:sz w:val="18"/>
                <w:szCs w:val="18"/>
              </w:rPr>
            </w:r>
            <w:r w:rsidR="00730BD1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separate"/>
            </w:r>
            <w:r w:rsidR="00483FF1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end"/>
            </w:r>
            <w:bookmarkEnd w:id="28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Roboty budowlane </w:t>
            </w:r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9" w:name="Wybór452"/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29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Dostawy </w:t>
            </w:r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0" w:name="Wybór453"/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483FF1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30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Usługi</w:t>
            </w:r>
          </w:p>
        </w:tc>
      </w:tr>
      <w:tr w:rsidR="00AD2FBE" w14:paraId="1347F00C" w14:textId="77777777" w:rsidTr="00483FF1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7B99F8B1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 1.4) Krótki opis:</w:t>
            </w:r>
          </w:p>
          <w:p w14:paraId="5CE689F9" w14:textId="77777777" w:rsidR="00AD2FBE" w:rsidRDefault="00483FF1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483FF1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>Przedmiot zamówienia obejmuje sprzedaż , dostarczenie i wyładunek we wskazanym   przez Zamawiającego  miejscu magazynowym Apteki Szpitalnej produktów farmaceutycznych w 45 pakietach dla potrzeb SP ZOZ Kolbuszowa.</w:t>
            </w:r>
          </w:p>
        </w:tc>
      </w:tr>
      <w:tr w:rsidR="00AD2FBE" w14:paraId="411EA96F" w14:textId="77777777" w:rsidTr="00483FF1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49D0C6FD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 1.5) Szacunkowa całkowita wartość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</w:p>
          <w:p w14:paraId="696EAE73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Wartość bez VAT: </w:t>
            </w:r>
            <w:r w:rsidR="00483FF1" w:rsidRPr="00483FF1">
              <w:rPr>
                <w:rFonts w:ascii="Arial" w:hAnsi="Arial" w:cs="Arial"/>
                <w:sz w:val="18"/>
                <w:szCs w:val="18"/>
              </w:rPr>
              <w:t>3 145 340.00</w:t>
            </w:r>
            <w:r>
              <w:rPr>
                <w:rFonts w:ascii="Arial" w:hAnsi="Arial" w:cs="Arial"/>
                <w:sz w:val="18"/>
                <w:szCs w:val="18"/>
              </w:rPr>
              <w:t xml:space="preserve"> Waluta: PLN</w:t>
            </w:r>
          </w:p>
          <w:p w14:paraId="56276A1C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483FF1" w14:paraId="6C2DFA81" w14:textId="77777777" w:rsidTr="00483FF1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5056EB6E" w14:textId="77777777" w:rsidR="00483FF1" w:rsidRDefault="00483FF1" w:rsidP="006B0AD8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II.1.6) Informacje o częściach</w:t>
            </w:r>
          </w:p>
          <w:p w14:paraId="3192A837" w14:textId="77777777" w:rsidR="00483FF1" w:rsidRDefault="00483FF1" w:rsidP="006B0AD8">
            <w:pPr>
              <w:pStyle w:val="FS2"/>
              <w:spacing w:before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zamówienie podzielone jest na części: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1" w:name="Wybór41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Wybór41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  <w:p w14:paraId="624C03DF" w14:textId="77777777" w:rsidR="00483FF1" w:rsidRDefault="00483FF1" w:rsidP="006B0AD8">
            <w:pPr>
              <w:pStyle w:val="FS2"/>
              <w:spacing w:before="2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Oferty można składać w odniesieniu do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Wybór41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wszystkich części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41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maksymalnej liczby części: [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]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42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 tylko jednej części</w:t>
            </w:r>
          </w:p>
          <w:p w14:paraId="193D5D34" w14:textId="77777777" w:rsidR="00483FF1" w:rsidRDefault="00483FF1" w:rsidP="006B0AD8">
            <w:pPr>
              <w:autoSpaceDE w:val="0"/>
              <w:autoSpaceDN w:val="0"/>
              <w:adjustRightInd w:val="0"/>
              <w:spacing w:before="10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42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 xml:space="preserve">Maksymalna liczba części, które mogą zostać udzielone jednemu oferentowi: </w:t>
            </w:r>
            <w:r w:rsidRPr="001031A1">
              <w:rPr>
                <w:rFonts w:ascii="Arial" w:hAnsi="Arial" w:cs="Arial"/>
                <w:sz w:val="18"/>
                <w:szCs w:val="18"/>
              </w:rPr>
              <w:t>[</w:t>
            </w:r>
            <w:r>
              <w:rPr>
                <w:rFonts w:ascii="Arial" w:hAnsi="Arial" w:cs="Arial"/>
                <w:sz w:val="18"/>
                <w:szCs w:val="18"/>
              </w:rPr>
              <w:t xml:space="preserve">  ]</w:t>
            </w:r>
          </w:p>
          <w:p w14:paraId="622D498A" w14:textId="77777777" w:rsidR="00483FF1" w:rsidRDefault="00483FF1" w:rsidP="006B0AD8">
            <w:pPr>
              <w:pStyle w:val="FS2"/>
              <w:spacing w:after="2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42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>Instytucja zamawiająca zastrzega sobie prawo do udzielenia łącznie następujących części lub grup części:</w:t>
            </w:r>
          </w:p>
          <w:p w14:paraId="7E6B0F11" w14:textId="77777777" w:rsidR="00483FF1" w:rsidRDefault="00483FF1" w:rsidP="006B0AD8">
            <w:pPr>
              <w:pStyle w:val="FS2"/>
              <w:spacing w:after="6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</w:p>
        </w:tc>
      </w:tr>
    </w:tbl>
    <w:p w14:paraId="3AF02678" w14:textId="77777777" w:rsidR="00AD2FBE" w:rsidRDefault="00AD2FBE" w:rsidP="00AD2FBE">
      <w:pPr>
        <w:pStyle w:val="Legenda"/>
        <w:spacing w:before="0" w:after="0"/>
        <w:ind w:left="0"/>
        <w:rPr>
          <w:rFonts w:ascii="Arial" w:hAnsi="Arial" w:cs="Arial"/>
          <w:sz w:val="2"/>
          <w:szCs w:val="2"/>
        </w:rPr>
      </w:pPr>
    </w:p>
    <w:p w14:paraId="2A0089F5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II.2) Opis</w:t>
      </w:r>
    </w:p>
    <w:tbl>
      <w:tblPr>
        <w:tblW w:w="99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6"/>
      </w:tblGrid>
      <w:tr w:rsidR="00483FF1" w14:paraId="3951E533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F019FE7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B956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1 - PSYCHOTROPY ,NARKOTYKI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4A2F3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</w:t>
                  </w:r>
                </w:p>
              </w:tc>
            </w:tr>
            <w:tr w:rsidR="00483FF1" w14:paraId="29A1D52D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603BC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5608543A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2E33457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15BB3A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AE2E75A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8941C4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50C7B4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DD2523D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DE3485D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8A9F99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BD9642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35BF3B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6C0546F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7BF89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EFC792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E6EA5BF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7417F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FC933C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4D5391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ALPRAZOLAM 0.25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12FBACE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ALPRAZOLAM 0.5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C24DE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BUPRENORPHINE 0.3 MG 1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0D72102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BUPRENORPHINE SYST. TRANS 35 MCG/H X5 PLASTR.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6BE1DD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BUPRENORPHINE SYST. TRANS 52.5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mcg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/h  X5 PLASTR.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52F9F4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BUPRENORPHINE0.4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podjęzykowe x20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5A21C2B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CLONAZEPAMUM 0.001g/1 ml AMP X 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C3718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CLONAZEPAMUM 0.5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8A49DC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CLONAZEPAMUM 2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6E467AB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CLORANXEN 10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0DEB5F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DIAZEPAM 0.005 G 2.5 ML X 5 WLEWEK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1AF8A0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DIAZEPAM.0.01 G 2.5 ML X 5 WLEWEK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4F2B5BD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DIAZEPAM.0.01 G X 50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D6EBF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DIAZEPAM.2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CB11DF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DIAZEPAM.5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21D7873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ESTAZOLAM  2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46C08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FENTANYL 0.1 MG 2 ML X 50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F8837D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FENTANYL 0.5 MG 10 ML X 50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47D2E4D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KETAMINE 0.2 G 20 ML X 5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00A296C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LORAZEPAM 1 MG X 25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87F156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MIDAZOLAM 15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E63EFD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MIDAZOLAM 7.5 MG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AF5337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MORPHINI SULF.0.01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4BC4620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NITRAZEPAM 5 MG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47F2764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OKSAZEPAM 10 MG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BB118D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Oxycodone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 mg x 60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41240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Oxycodone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 mg/1 ml  x5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B5386F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TEMAZEPAM 10 MG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</w:tc>
            </w:tr>
            <w:tr w:rsidR="00483FF1" w14:paraId="484B4688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D98AA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25A9ACBF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954E111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6C5D9625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DDA4E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40BEF0E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8DEF4AF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6A18029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55E89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3C929C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755466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D79FE2F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C19301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" w:name="Wybór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" w:name="Wybór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D567BC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9D68B0F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3AF55BC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CBE8A3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4C8902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D5023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678844C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87821A4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FA86FBA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79003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50AF01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" w:name="Wybór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" w:name="Wybór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44CA3E26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D30B3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A61EBE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" w:name="Wybór1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" w:name="Wybór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9A3323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8073AC5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BF0D4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56E001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" w:name="Wybór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F015D66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66501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481A4E01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42F4E30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" w:name="Wybór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" w:name="Wybór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5D7486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5D1CF59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26904E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1EE96BE" w14:textId="77777777" w:rsidR="00483FF1" w:rsidRP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 xml:space="preserve">Produkty równoważne </w:t>
                  </w:r>
                </w:p>
                <w:p w14:paraId="7919DC19" w14:textId="77777777" w:rsidR="00483FF1" w:rsidRP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dopuszcza produkty lecznicze równoważne. Zamawiający za lek równoważny uzna odpowiednik leku w rozumieniu Ustawy z dnia 12 maja 2011 roku o refundacji leków, środków spożywczych specjalnego przeznaczenia żywieniowego oraz wyrobów medycznych (</w:t>
                  </w:r>
                  <w:proofErr w:type="spellStart"/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t.j</w:t>
                  </w:r>
                  <w:proofErr w:type="spellEnd"/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 xml:space="preserve">. Dz. U. z 2020 r. poz. 357, 945, 1493. 1875, 2401, z 2021 r. poz. 159) tj. lek zawierający tę samą substancję czynną oraz mający te same wskazania i tę samą drogę podania. </w:t>
                  </w:r>
                </w:p>
                <w:p w14:paraId="701DAC8E" w14:textId="77777777" w:rsidR="00483FF1" w:rsidRP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D71BEFE" w14:textId="77777777" w:rsidR="00483FF1" w:rsidRP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FB8F668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400.00 PLN.</w:t>
                  </w:r>
                </w:p>
              </w:tc>
            </w:tr>
          </w:tbl>
          <w:p w14:paraId="5D0C3B75" w14:textId="77777777" w:rsidR="00483FF1" w:rsidRDefault="00483FF1" w:rsidP="006B0AD8">
            <w:pPr>
              <w:pStyle w:val="FS2"/>
            </w:pPr>
          </w:p>
        </w:tc>
      </w:tr>
      <w:tr w:rsidR="00483FF1" w14:paraId="77482DFF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75DA180D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D2AC5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2 - HIALURONIAN + CHONDROITYNA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2B7FF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</w:t>
                  </w:r>
                </w:p>
              </w:tc>
            </w:tr>
            <w:tr w:rsidR="00483FF1" w14:paraId="50752CAA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D99053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47A823F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782A5AF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A1AE2C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14FD28F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AE38D3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6AC76A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E4D8A4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F4B5016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FBF50F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992C98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4C2D5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F55E3E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3F547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A9849D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36FE84D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14AEC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D8188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D61FE9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Hilauronian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sodu + siarczan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chondroityny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1,6% +2% ampułko-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strzykwaka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</w:tc>
            </w:tr>
            <w:tr w:rsidR="00483FF1" w14:paraId="75AB9C5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2FB3D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C12AE65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3B9457E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AF89006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9A47F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0C8BBB4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FD5DFD4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50BEB36C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B9FF0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678DED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609EC9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5C755AC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B2E6D0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" w:name="Wybór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" w:name="Wybór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F1921DE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23545AD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DD73C6C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F60B3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018B9F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FA3C83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944033A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13CA01D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2850C11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35C47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ABDE84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9" w:name="Wybór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0" w:name="Wybór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614A4D0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2CAFF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E67244A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1" w:name="Wybór2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2" w:name="Wybór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5E8265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860556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03900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II.2.12 Informacje na temat katalogów elektronicznych</w:t>
                  </w:r>
                </w:p>
                <w:p w14:paraId="10B9864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3" w:name="Wybór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76B3379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B9894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2D3D3AB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36BF20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4" w:name="Wybór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5" w:name="Wybór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F31E00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853B391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6A269C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FC088F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1 200.00 PLN.</w:t>
                  </w:r>
                </w:p>
              </w:tc>
            </w:tr>
          </w:tbl>
          <w:p w14:paraId="0E1C85DD" w14:textId="77777777" w:rsidR="00483FF1" w:rsidRDefault="00483FF1" w:rsidP="006B0AD8">
            <w:pPr>
              <w:pStyle w:val="FS2"/>
            </w:pPr>
          </w:p>
        </w:tc>
      </w:tr>
      <w:tr w:rsidR="00483FF1" w14:paraId="4DD5C38B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F2E3FD3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19911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3 - TUBERCULINUM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E0DA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</w:p>
              </w:tc>
            </w:tr>
            <w:tr w:rsidR="00483FF1" w14:paraId="1EF1FD3C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53563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D4486D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4208B7F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F94747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1FA6806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8F6CEE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F6BA50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198526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601D84D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B9EC7C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562451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FD3E481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C9D0A50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8CAE8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40F5E2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4EE33A47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A185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293917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240C0A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TUBERCULIC VACCINE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zaw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200 mln fiol 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92A82A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system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zamknięty,bezpieczny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dla personelu</w:t>
                  </w:r>
                </w:p>
              </w:tc>
            </w:tr>
            <w:tr w:rsidR="00483FF1" w14:paraId="230ED528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3F881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653B895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4DD2630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0B0FD5E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1431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0BED0A3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75900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356B6D5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5A1E3215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F4DFE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D3DA7A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156C27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86EF332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374A63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6" w:name="Wybór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7" w:name="Wybór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D18AE9F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6EFD72A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DB03DE0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7448F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F1EFBF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2B46E2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EF3601A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9BAC8A6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B836C2F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42B5B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341B9D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8" w:name="Wybór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9" w:name="Wybór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D8EB6AA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DA234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A897E8A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0" w:name="Wybór3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1" w:name="Wybór3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7C8631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308640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023F8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C4CA2A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2" w:name="Wybór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56B54B2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F2B43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0F880F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Zamówienie dotyczy projektu/programu finansowanego ze środków Unii Europejskiej</w:t>
                  </w:r>
                </w:p>
                <w:p w14:paraId="2879500A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3" w:name="Wybór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4" w:name="Wybór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100593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1638A6A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19CEF9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0CA0D6F7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1 380.00 PLN.</w:t>
                  </w:r>
                </w:p>
              </w:tc>
            </w:tr>
          </w:tbl>
          <w:p w14:paraId="32C1BF54" w14:textId="77777777" w:rsidR="00483FF1" w:rsidRDefault="00483FF1" w:rsidP="006B0AD8">
            <w:pPr>
              <w:pStyle w:val="FS2"/>
            </w:pPr>
          </w:p>
        </w:tc>
      </w:tr>
      <w:tr w:rsidR="00483FF1" w14:paraId="6863D839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8945998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BB970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4 - ANTYBIOTYKI  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9D676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</w:t>
                  </w:r>
                </w:p>
              </w:tc>
            </w:tr>
            <w:tr w:rsidR="00483FF1" w14:paraId="412ADF81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3DF62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B481219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A184EFF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19B3B8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7CABFFD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6EB115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30407C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D83AAB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429AB73D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F38D17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1C8E23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4746A9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77890DB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CD22D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CBF71A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79CE5C4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59CC0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AF59B7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0B59D31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CEFTAZIDIM 1.0  fiol.doż.dom.inf.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7 000,00</w:t>
                  </w:r>
                </w:p>
                <w:p w14:paraId="1002D47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CEFTAZIDIM 2.0 fiol.doż.dom.inf.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1 500,00</w:t>
                  </w:r>
                </w:p>
              </w:tc>
            </w:tr>
            <w:tr w:rsidR="00483FF1" w14:paraId="44DE9F58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276D9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8A31397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3335F5F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44604B2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93D90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1F97DCA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B5B9A94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A3F60FD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2EEDD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C672E6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D6B91A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2BEF5DA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2EA8BA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5" w:name="Wybór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6" w:name="Wybór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AFC6F3F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14474B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5BF06E0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C7873B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3FC415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F62BA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9A19C60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7F8FAEC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3D0FC3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77A2B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4AAB43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7" w:name="Wybór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8" w:name="Wybór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37CD9C1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69DB4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F0EC75A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9" w:name="Wybór4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0" w:name="Wybór4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502B23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F12F421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BA83D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961FC2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1" w:name="Wybór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7D4FA7A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2C63F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304BE1F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7FE839B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2" w:name="Wybór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3" w:name="Wybór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A0B8AB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76B0BF3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099E10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2A5B9B8C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820.00 PLN.</w:t>
                  </w:r>
                </w:p>
              </w:tc>
            </w:tr>
          </w:tbl>
          <w:p w14:paraId="00B63033" w14:textId="77777777" w:rsidR="00483FF1" w:rsidRDefault="00483FF1" w:rsidP="006B0AD8">
            <w:pPr>
              <w:pStyle w:val="FS2"/>
            </w:pPr>
          </w:p>
        </w:tc>
      </w:tr>
      <w:tr w:rsidR="00483FF1" w14:paraId="4B851EC0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4F6FBAB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6AF40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5 - CINACALCET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20EB7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5</w:t>
                  </w:r>
                </w:p>
              </w:tc>
            </w:tr>
            <w:tr w:rsidR="00483FF1" w14:paraId="732BBA5A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21A04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090360F6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F0E460A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1A1D8B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1817A68F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1AB829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BBE217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E5D6FD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3AE71F2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199B97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16DFDC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6562DE6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EE712B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98FAD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ADB01F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8AC4D96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C5898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23945A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A32C49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CHLOROWODOREK CYNAKALCETU  30 MG X 28 TABL LUB 60 MG LUB 90 MG ,DAWKA W ZALEŻNOSCI OD POTRZEB CENA ZA 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184,8</w:t>
                  </w:r>
                </w:p>
              </w:tc>
            </w:tr>
            <w:tr w:rsidR="00483FF1" w14:paraId="60963DCC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295BF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EB90E5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C67AE4A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6CF38853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CDB11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410CF53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3EE6DB6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4A6C4C13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C1D49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806334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0E9CCA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45D4D21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A64CDD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4" w:name="Wybór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5" w:name="Wybór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838BB2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3713E35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D54293D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7AF400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9393A0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374937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A4ACD92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2BD257F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8AC896A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BEFA8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99DE02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6" w:name="Wybór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7" w:name="Wybór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5C126A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20742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E151BC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8" w:name="Wybór5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9" w:name="Wybór5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AD703F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710DEE8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F4A66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DA110D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0" w:name="Wybór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8529815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441DF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93F0CC3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2D961F1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1" w:name="Wybór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2" w:name="Wybór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88F30D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24AC5F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3A1128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550A806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820.00 PLN.</w:t>
                  </w:r>
                </w:p>
              </w:tc>
            </w:tr>
          </w:tbl>
          <w:p w14:paraId="499A9CFB" w14:textId="77777777" w:rsidR="00483FF1" w:rsidRDefault="00483FF1" w:rsidP="006B0AD8">
            <w:pPr>
              <w:pStyle w:val="FS2"/>
            </w:pPr>
          </w:p>
        </w:tc>
      </w:tr>
      <w:tr w:rsidR="00483FF1" w14:paraId="4B115E94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D17BF29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F9963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6 - MIRCERA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04E6D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6</w:t>
                  </w:r>
                </w:p>
              </w:tc>
            </w:tr>
            <w:tr w:rsidR="00483FF1" w14:paraId="717E9B4E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0D5C9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42D6647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2A4E3E4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AC78B0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119E88F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CB9B0B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ABD778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9F89A2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BAED78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13DEB9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F8490A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D8EFCA1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7947DC8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18F20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50ABA2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AE7E3B8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AA0EB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502562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35AFABF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GLIKOL METOKSYPOLIETYLENOWY EPOETYNY BETA 30,50,75,100,120,150,200,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MCG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25 500,00</w:t>
                  </w:r>
                </w:p>
                <w:p w14:paraId="2F6543D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DAWKA BĘDZIE PODANA KAZDORAZOWO PRZY ZAMÓWIENIU W ZALEŻNOŚĆI OD POTRZEB</w:t>
                  </w:r>
                </w:p>
              </w:tc>
            </w:tr>
            <w:tr w:rsidR="00483FF1" w14:paraId="18738C59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18038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D4C2B48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E254FCF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54F09ED1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DBE52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5F22909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154000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61D166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D280857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09A37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2D03F5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A1B51F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5242449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690B6C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3" w:name="Wybór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4" w:name="Wybór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8C1856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326A8D6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07FCC94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D4A8F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063619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FA32DA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21C278E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D264708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43BFC1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D83F5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002532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5" w:name="Wybór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6" w:name="Wybór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1D8A1B32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43F0A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57411B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7" w:name="Wybór6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8" w:name="Wybór6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0D81AD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6AEE3DC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42216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2078CB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9" w:name="Wybór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34F0642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68476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18874D7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AF732F2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0" w:name="Wybór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1" w:name="Wybór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86A5BC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C5840C7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9AFD13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8FA1083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2 800.00 PLN.</w:t>
                  </w:r>
                </w:p>
              </w:tc>
            </w:tr>
          </w:tbl>
          <w:p w14:paraId="10BA02FD" w14:textId="77777777" w:rsidR="00483FF1" w:rsidRDefault="00483FF1" w:rsidP="006B0AD8">
            <w:pPr>
              <w:pStyle w:val="FS2"/>
            </w:pPr>
          </w:p>
        </w:tc>
      </w:tr>
      <w:tr w:rsidR="00483FF1" w14:paraId="24A82EF7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1005C13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66363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7 - ŻYWIENIE DOJELITOWE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3AF61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483FF1" w14:paraId="5FA19B9A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D91ED1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555958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5801091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D085FF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2CC28F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F55B13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57B35C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D4C01E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4E299C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7F24FB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5E8F3E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432102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BE9F622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DB461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581C2CA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364E9E0A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944CA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94E1F8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Jednostka </w:t>
                  </w:r>
                </w:p>
                <w:p w14:paraId="451D3F7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opakowania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Ilość</w:t>
                  </w:r>
                </w:p>
                <w:p w14:paraId="0E195B2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CZĄSTKOWA W POSTACI EMUL.TŁUSZCZOWEJ HIPERKALOR.450KCAL/100 ML,MIESZANKA TŁUSZCZÓW ROŚLINNYCH BOGATA W WIELONIENASYCONE KWASY TŁUSZCZOWE,NIE ZAWIERA SKŁADNIKÓW MINERALNYCH I WITAMIN,WOLNA OD LAKTOZY ,BEZGLUTENOWA BUTELKA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Opakowanie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7DCBB31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PREPARAT DO PODAŻY PRZEZ ZGŁĘBNIK1 KCAL/ML,NIE ZAWIERA BŁONNIKA,WZBOGACONY W KWASY DHA/EPA,ZAWIERA TRIGLICERYDY ŚREDNIOŁAŃCUCHOWE MCT,NIE MNIEJ NIŻ 4G BIAŁKAW 100 ML,NIE ZAWIERA GLUTENU I LAKTOZY OP PACK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</w:t>
                  </w:r>
                </w:p>
                <w:p w14:paraId="0AA2B98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 KOMPLETNA ,NORMALIZUJĄCA GLIKEMIER. NORMOKALORYCZNA,BOGATORESZTKOWA 1 L WOREK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1FB5064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DIETA  KOMPLETNA ,NORMOKALORYCZNA ,WSPOMAGAJĄCA LECZENIE RAN,BOGATORESZTKOWA,WYSOKA ZAWARTOŚĆBIAŁKA NIESBĘDNA W PROCESIE LECZENIA RAN ZAWIERA ARGINIĘ </w:t>
                  </w:r>
                </w:p>
                <w:p w14:paraId="7EBDAFA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L WOREK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  <w:p w14:paraId="4E084A7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 KOMPLETNA ,  ,HIPERKALOR. 1.5 KCAL/ML BEZRESZTKOWA,WOLNA OD LAKTOZY,BEZGLUTENOWA WYSOKA ZAWARTOŚĆ ŻELAZA ZAWIERA WYŁĄCZNIE TŁUSZCZMCT 1 L WOREK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900</w:t>
                  </w:r>
                </w:p>
                <w:p w14:paraId="2F1CDAD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WSPOMAGAJĄCA LECZENIE ODLEŻYNWYSOKA ZAWARTOŚĆ BIAŁKA NIEZBĘDNA W PROCESIE LECZENIA RAN.ZAWIERA BIAŁKA SERWATKOWE I KAZEINOWEZAWIERA ARGININĘ PRZYSPIESZAJĄCĄ GOJENIE RAN. NISKA ZAWARTOŚĆ TŁUSZCZY.ZAWIERA WYŁĄCZNIE TŁUSZCZE LCTŹRÓDŁEM WĘGLOWODANÓW SĄ WOLNO WCHŁANIANE MALTODEKSTRYNY I SACHAROZA.ZWIĘKSZONA ZAWARTOŚĆ SKŁADNIKÓW WAŻNYCH W PROCESIE LECZENIA RAN (KAROTENOIDÓW, WITAMIN C I E, CYNKU.BEZRESZTKOWA.NISKOLAKTOZOWA,BEZGLUTENOWA 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</w:t>
                  </w:r>
                </w:p>
                <w:p w14:paraId="01046BB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ZGŁĘBNIK GASTROSTOM.G-TUBE CH  18     KOD 35488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1A5C7E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FLOCARE PEG CH-18        KOD 569866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FF333D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PREPARAT ODŻYWCZY PRZEZNACZONY DO PICIA,STOSOWANY PODCZAS TERAPII PACJENTÓW ZE WCZESNYMI OBJAWAMI CHOROBY ALZHAIMERA 125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6018067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KOMPLETNA W PŁYNIE DLA PACJ.Z CHOROBA NOWOTWOR.POLIMERYCZNA ,HIPERKALORYCZNA2.4 KCAL/ML,BIAŁKA 14.4GBEZRESZTLOWA,BEZGLUTENOWA 125 ML /różne smaki/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  <w:p w14:paraId="14BE1A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KOMPLETNA W PŁYNIE  ,HIPERCALORYCZNA2.4 KCAL/MLZAWARTOŚC BIAŁKA 9.6 G /100 ML,BEZRESZTKOWA  WOLNA OD LACTOZYBEZGLUTENOWA ZAW. WĘGLOWOD 29.7G/100 ML- 125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5C0A29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KOMPLETNA W PŁYNIE  ,HIPERCALORYCZNA1.64KCAL/MLBOGATOBIAŁKOWA9 G,BOGATORESZTKOWA2,1 G BŁONNIKABOGATA W WIELONIENASYCONE KWASY TŁUSZCZOWE 125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  <w:p w14:paraId="0CE292D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PREPARAT ZAGĘSZCZAJĄCY POŻYWIENIE I NAPOJE,NIE ZAWIERA GLUTENU I LAKTOZY,AMYLAZOOPORNY W PUSZCZE 175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B28B7D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PEPTYDOWA ,NORMOKAL.BEZRESZTKOWA WOLNA OD LAKTOZY4 G BIAŁKA,ZAWIERA MALTODEKSTRYNY,NISKOTŁUSZCZOWAPACK 1 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700</w:t>
                  </w:r>
                </w:p>
                <w:p w14:paraId="1422B7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DLA UTRZYMANIA NISKIEJ GLIKEMII  200 ML RÓZNE SMAKI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12E4EE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Wysokobiałkowa na start u krytycznie chorych1.26kcal/ml 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739BAD2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Flocare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pur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ch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18  624856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Opakowanie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</w:tc>
            </w:tr>
            <w:tr w:rsidR="00483FF1" w14:paraId="3883A4C3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111BCA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07E1B8C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0F3800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43BE658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54939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0AFA3D6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90200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D2D0C4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D9798C8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00717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10CF41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8FCC96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4C682D4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E95D63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2" w:name="Wybór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3" w:name="Wybór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5487FC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95A05A6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1E661379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BCD049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335660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297E0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784C7F0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BF70421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B4CA2B4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05C63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1934F0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4" w:name="Wybór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5" w:name="Wybór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FC5F352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0AAC5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28203A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6" w:name="Wybór6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7" w:name="Wybór7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0D3288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E4BE128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14607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0C485C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8" w:name="Wybór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9B67DD1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097D2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713B8F4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AAB5CC7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9" w:name="Wybór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0" w:name="Wybór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B132D1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ECC3FC5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9056AF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FE4FD0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1 640.00 PLN.</w:t>
                  </w:r>
                </w:p>
              </w:tc>
            </w:tr>
          </w:tbl>
          <w:p w14:paraId="7CB77248" w14:textId="77777777" w:rsidR="00483FF1" w:rsidRDefault="00483FF1" w:rsidP="006B0AD8">
            <w:pPr>
              <w:pStyle w:val="FS2"/>
            </w:pPr>
          </w:p>
        </w:tc>
      </w:tr>
      <w:tr w:rsidR="00483FF1" w14:paraId="0D553630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6F01FCB0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1E887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8 - GĄBKI ŻELATYNOWE HEMOSTATYCZNE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66ACD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8</w:t>
                  </w:r>
                </w:p>
              </w:tc>
            </w:tr>
            <w:tr w:rsidR="00483FF1" w14:paraId="5C0313DD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47CF71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0C90FAC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FEE0447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9271D0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DF77D0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0F21D8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362BCF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A83A18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6AF68218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6D9604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C50987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DE9C3A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EB7265F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1DE25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E813AB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FE780FF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47EFE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9CACE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045EFCB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Gąbka żelatynowa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hemostat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.  standard 80x50x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4B1140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Gąbka żelatynowa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hemostat.special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80X50X10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</w:tc>
            </w:tr>
            <w:tr w:rsidR="00483FF1" w14:paraId="28198DE5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4CB3E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C9F0CD2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CBBB4F2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2C70DEB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6545D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0334ECB3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0694D4C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EFDDD29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6DA86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EE2E59D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18FB99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1CF8B94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22A8FA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1" w:name="Wybór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2" w:name="Wybór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5D68A55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285B858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2E70C16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C1A5BE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A44062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EADF02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1E2A8AF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F6E3B5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026B96D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C78A8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61A0B0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3" w:name="Wybór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4" w:name="Wybór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528282B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A4845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A76774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5" w:name="Wybór7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6" w:name="Wybór7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DCA4E3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43398FC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99C15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59A86D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7" w:name="Wybór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AFE78B2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80BBD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7B2D4BC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29821E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8" w:name="Wybór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9" w:name="Wybór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158E96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76AE12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F692D9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105D28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140.00 PLN.</w:t>
                  </w:r>
                </w:p>
              </w:tc>
            </w:tr>
          </w:tbl>
          <w:p w14:paraId="7A4D94DF" w14:textId="77777777" w:rsidR="00483FF1" w:rsidRDefault="00483FF1" w:rsidP="006B0AD8">
            <w:pPr>
              <w:pStyle w:val="FS2"/>
            </w:pPr>
          </w:p>
        </w:tc>
      </w:tr>
      <w:tr w:rsidR="00483FF1" w14:paraId="262D87B5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56C84288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0C76A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9 - LEKI RÓŻNE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2FB1E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483FF1" w14:paraId="04645D36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AD38EA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AB0D7C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F6D5D39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19E22F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7B432F7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D52593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B3552B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71415F4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0E0D986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89B24E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2E2B38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A9BC1B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D75106E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58832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3AC8B9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FDA5393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04125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A3F9CC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256E084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ACETYLOCYSTEINUM 3MLX 5AMP 300 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70,00</w:t>
                  </w:r>
                </w:p>
                <w:p w14:paraId="093FABE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ALUMINIUM ACETOTARTATE ZEL 1 % 75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6AB1EA1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AMBROXOLUM    15 mg 2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466F8C1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AMLODIPINUM 10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80,00</w:t>
                  </w:r>
                </w:p>
                <w:p w14:paraId="405F21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AMLODIPINUM 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250,00</w:t>
                  </w:r>
                </w:p>
                <w:p w14:paraId="1C85EA3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AMOXICILINUM+ ACID.CLAVUL.1 G X 14  TABL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150,00</w:t>
                  </w:r>
                </w:p>
                <w:p w14:paraId="58771E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AMOXICILINUM+ ACID.CLAVULANICUM 0,6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600,00</w:t>
                  </w:r>
                </w:p>
                <w:p w14:paraId="6CE9D62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AMOXICILINUM+AC.CLAVULANICUM 1.2g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6 000,00</w:t>
                  </w:r>
                </w:p>
                <w:p w14:paraId="61C9FD5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ATORVASTATINUM 20 MG X30ABL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1D081A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AtORVASTATINUM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40 MG X30ABL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5AEFF6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AZITHROMYCINUM 250 X6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42C143F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AZITHROMYCINUM 500 X 3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120,00</w:t>
                  </w:r>
                </w:p>
                <w:p w14:paraId="0B5888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BACITRACINUM + NEOMYCINUM 20 G MAŚĆ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5E77DFC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BISOPROLOLUM 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500,00</w:t>
                  </w:r>
                </w:p>
                <w:p w14:paraId="37D07EA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CEFAZOLINUM 1G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5497B0B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CLARITHROMYCINUM 500 MG X 14 TABL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OP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5A62894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CLINDAMYCINUM 0.3G/2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113A84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DICLOFENACUM X 50.MG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0CE9A7B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DICLOFENACUM X10 AMP 75MG 3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7AD3F70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DOBUTAMINUM HYDROCHLOR.  250 MG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300,00</w:t>
                  </w:r>
                </w:p>
                <w:p w14:paraId="30B81EA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FERRIC OXIDE SACCHARATED COMPLEX- ROZTWÓR DO WSTRZ.   I INF. (20 MG FE III/ML) 5 ML X 5 AMP.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227C001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FILGRASTIMUM 48 MLN /0.5 ML AMP-STRZ /ZARZIO/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0A1C915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KETOPROFENUM  100 MG X 30TABL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0501147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KETOPROFENUM 100 mg 2 ML X 10 AMP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dom.i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doz.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800,00</w:t>
                  </w:r>
                </w:p>
                <w:p w14:paraId="157B133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KETOPROFENUM 50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40,00</w:t>
                  </w:r>
                </w:p>
                <w:p w14:paraId="2D9CF3B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LEVOFLOXACIN 500 MG 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793F231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METOPROLOLUM 50 ZK X 30TABL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300,00</w:t>
                  </w:r>
                </w:p>
                <w:p w14:paraId="063271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PANTOPRAZOLUM  0.04 X56 TABL doj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150,00</w:t>
                  </w:r>
                </w:p>
                <w:p w14:paraId="5849E7C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PANTOPRAZOLUM 0.02 X 56 TABLL doj.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160,00</w:t>
                  </w:r>
                </w:p>
                <w:p w14:paraId="264D336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PANTOPRAZOLUM 0.04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3 000,00</w:t>
                  </w:r>
                </w:p>
                <w:p w14:paraId="7AB9D12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PIPERACILINUM+TAZOBACTAMUM 4G + 0.5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700</w:t>
                  </w:r>
                </w:p>
                <w:p w14:paraId="4599C41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PPROPOFOLUM .X 5 FIOL  1 % 0.2 g / 20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300,00</w:t>
                  </w:r>
                </w:p>
                <w:p w14:paraId="3704C18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ROSUVASTATINUM 10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4C815F1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ROSUVASTATINUM 20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1A28CEC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TERAZOSINUM 2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2A91FD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TERAZOSINUM 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3DB2AF4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TORASEMIDUM 10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0AFB41B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TORASEMIDUM 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6414B3D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VANCOMYCINUM 0.5 FIOL STOS.RÓWNIEZ DOUSTNIE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0943247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VANCOMYCINUM 1.0 FIOL STOSOW. RÓWNIEŻ DOUSTNIE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500,00</w:t>
                  </w:r>
                </w:p>
              </w:tc>
            </w:tr>
            <w:tr w:rsidR="00483FF1" w14:paraId="6752CD1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C51BA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15C282DA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222ACFA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34AD4FC2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93804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BAD7DE9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168300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9C42431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367F6A4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D984C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EC825E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F62032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E20B87A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852061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0" w:name="Wybór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1" w:name="Wybór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DBFD40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33500A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FB4D249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66DCCD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D58371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C461EC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918C08C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59F6A10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8D208E0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F418A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II.2.10 Informacje o ofertach wariantowych</w:t>
                  </w:r>
                </w:p>
                <w:p w14:paraId="1D61B7B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2" w:name="Wybór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3" w:name="Wybór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59E8E09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AB5CF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519E5D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4" w:name="Wybór8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5" w:name="Wybór8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D9343D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C476CB2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BBBD9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3645CC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6" w:name="Wybór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4F94A9F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21C9E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A4C33BC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8697455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7" w:name="Wybór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8" w:name="Wybór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0A0D43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4505CC4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AB0820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0799B87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3 060.00 PLN.</w:t>
                  </w:r>
                </w:p>
              </w:tc>
            </w:tr>
          </w:tbl>
          <w:p w14:paraId="6A03930F" w14:textId="77777777" w:rsidR="00483FF1" w:rsidRDefault="00483FF1" w:rsidP="006B0AD8">
            <w:pPr>
              <w:pStyle w:val="FS2"/>
            </w:pPr>
          </w:p>
        </w:tc>
      </w:tr>
      <w:tr w:rsidR="00483FF1" w14:paraId="4465B6A3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CCB911F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BBFB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10 - PŁYNY INFUZYJNE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B5DC2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10</w:t>
                  </w:r>
                </w:p>
              </w:tc>
            </w:tr>
            <w:tr w:rsidR="00483FF1" w14:paraId="6F0A4FB1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8B1AA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0C5268D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B89F141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5F8FEC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70DE92C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08DC0F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92FFBD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5B26E7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E8F76F6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94449F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BD6127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0D38E6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C12A334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A0306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16F0B5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7F038D4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0BEE3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EBF66D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4FD80C6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0.9 % NATRIUM CHLORAT. BUT.STOJĄCA WYPOSAZONAW DWA NIEZALEŻNEZABEZPIECZONE PORTY 100 MLNIE WYMAGAJĄCE DEZYNFEKCJIPRZED PIERWSZYM UŻYCIEM ,RÓWNOCENNE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8000</w:t>
                  </w:r>
                </w:p>
                <w:p w14:paraId="2E61D41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0.9 % NATRIUM CHLORAT.BUT.STOJĄCA WYPOSAZONAW DWA NIEZALEŻŃEZABEZPIECZONE PORTY 250MLNIE WYMAGAJĄCE DEZYNFEKCJIPRZED PIERWSZYM UŻYCIEM ,RÓWNOCENNE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4000</w:t>
                  </w:r>
                </w:p>
                <w:p w14:paraId="7A135BE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5 % BUTELKA  STOJACA WYPOSAZONA W DWA NIEZALEZNE ZABEZPIECZONE PORTY 500 MLNIE WYMAGAJĄCE DEZYNFEKCJIPRZED PIERWSZYM UŻYCIEM ,RÓWNOCENNE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2000</w:t>
                  </w:r>
                </w:p>
                <w:p w14:paraId="53B9F1C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ROZTW. WIELOELEKTROLITOWTZAWIERAJĄCY M.IN.KATIONYK,NA,MG,CA ORAZ ANION ORGANICZNY,BUTELKA STOJĄCA1000 ML ISO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1F7C598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10 % -BUTELKA STOJACA WYPOSAZONA W DWA NIEZALEZNE ZABEZPIECZONE PORTY 500 MLNIE WYMAGAJĄCE DEZYNFEKCJIPRZED PIERWSZYM UŻYCIEM ,RÓWNOCENNE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008420F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4 % ŻELATYNA,OSMOL. 284MOSM/L W ZILANSOWANYM ROZTW. ELEKTROL.500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</w:tc>
            </w:tr>
            <w:tr w:rsidR="00483FF1" w14:paraId="0258B8F1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C10C3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9FE47D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B16BCE1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2BED563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BBA7A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A1C858B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33C1358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BFB0257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0CF63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24E0E6D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78C147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3F8BFF1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8E8545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9" w:name="Wybór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0" w:name="Wybór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3F74E8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18B66F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05B26B5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795A08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23BCAC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ADF4AE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3493724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AD534E6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18386A7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E8CEB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54EF7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1" w:name="Wybór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2" w:name="Wybór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78BEE0E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D1587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33C602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3" w:name="Wybór9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4" w:name="Wybór9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E413B4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CF75E9F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38721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67CCDF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5" w:name="Wybór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DEA548B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F5A8F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35FF634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37506F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6" w:name="Wybór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7" w:name="Wybór1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B9A6A3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5226FE4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1BA1CC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BEE042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520.00 PLN.</w:t>
                  </w:r>
                </w:p>
              </w:tc>
            </w:tr>
          </w:tbl>
          <w:p w14:paraId="652B2CE2" w14:textId="77777777" w:rsidR="00483FF1" w:rsidRDefault="00483FF1" w:rsidP="006B0AD8">
            <w:pPr>
              <w:pStyle w:val="FS2"/>
            </w:pPr>
          </w:p>
        </w:tc>
      </w:tr>
      <w:tr w:rsidR="00483FF1" w14:paraId="21922498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31C4E9C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1C719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11 - LEKI RÓŻNE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3DA62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11</w:t>
                  </w:r>
                </w:p>
              </w:tc>
            </w:tr>
            <w:tr w:rsidR="00483FF1" w14:paraId="74FCAA20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0076BC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883A067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CD7EFC1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315705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157B3FD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CAD97B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AA20A8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44D615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ADA69BA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79D1E7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1A610A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816FD36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4F4B4F8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177F9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C86A85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37734F21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CF841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60BDC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3025216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AMBROXOLI  HYDROCHLOR.15mg/2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1B7FC78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DEXAMETHASONE 4 MG /1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270</w:t>
                  </w:r>
                </w:p>
                <w:p w14:paraId="1015A4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DEXAMETHASONE 8 MG /2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180</w:t>
                  </w:r>
                </w:p>
                <w:p w14:paraId="2956F61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HYDROCORTISONE 100 MG X 5 FIOL + ROZP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220,00</w:t>
                  </w:r>
                </w:p>
                <w:p w14:paraId="082B98A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LIDOCAINE A ZEL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B8C701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LIDOCAINE U ZEL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25B54DB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ROCURONII BROM. 0.1 /10 ML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45,00</w:t>
                  </w:r>
                </w:p>
              </w:tc>
            </w:tr>
            <w:tr w:rsidR="00483FF1" w14:paraId="7DB6817F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AF832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1481530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561A2FD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F4C9839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92F12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93B37EB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FDD13C8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4D00875E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78C83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0CA64D4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2EFB8C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1912455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82B898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8" w:name="Wybór1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9" w:name="Wybór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947BFCF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09631C7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BC15CD2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856068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74539A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5C219A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26009C6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9639113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32B4ED7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12C9B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FD2559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0" w:name="Wybór1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1" w:name="Wybór1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64D7C17B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7C49A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E2334D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2" w:name="Wybór10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3" w:name="Wybór10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7AEB80D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2B4E0AF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26881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53EBBB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4" w:name="Wybór1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EA540F3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1C54B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9E9F034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EB0D5E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5" w:name="Wybór1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6" w:name="Wybór1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10BD98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BC868A0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4B97E8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B36AE45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800.00 PLN.</w:t>
                  </w:r>
                </w:p>
              </w:tc>
            </w:tr>
          </w:tbl>
          <w:p w14:paraId="0262C0FC" w14:textId="77777777" w:rsidR="00483FF1" w:rsidRDefault="00483FF1" w:rsidP="006B0AD8">
            <w:pPr>
              <w:pStyle w:val="FS2"/>
            </w:pPr>
          </w:p>
        </w:tc>
      </w:tr>
      <w:tr w:rsidR="00483FF1" w14:paraId="5E41EBE9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3146549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9292A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12 - LEKI RÓŻNE 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11847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12</w:t>
                  </w:r>
                </w:p>
              </w:tc>
            </w:tr>
            <w:tr w:rsidR="00483FF1" w14:paraId="17964B61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7E6C0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1BD4AD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D02049A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177888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39BB45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5EC922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FB0258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610A8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EEA771F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0DC952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95221E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3E8DDEC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813269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D674E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D4F58E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07B8C7B1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BBFBA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3B2AB4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4861D30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ADENOSINE 6 MG 2 ML X 6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</w:t>
                  </w:r>
                </w:p>
                <w:p w14:paraId="6BE9A6A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AMIODARONE 0.15 /3 ML X6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110</w:t>
                  </w:r>
                </w:p>
                <w:p w14:paraId="7DAA6EB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CLOPIDOGREL 300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E654E0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CLOPIDOGREL 75 MG X 84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F7002C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 0.12G/0.8MLX10AMP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</w:t>
                  </w:r>
                </w:p>
                <w:p w14:paraId="6727F6D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 0.15G/1MLX10AMP-STRZ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3349E4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 0.1G/1ML X10AMP-STRZ.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4A992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NA.20 MG0.2 ML X10AMP-STRZ.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240</w:t>
                  </w:r>
                </w:p>
                <w:p w14:paraId="4863C1C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NA.60 MG 0.6 MLL X10AMP-STRZ.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</w:t>
                  </w:r>
                </w:p>
                <w:p w14:paraId="360EFAF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ENOXAPARINUM NA.80MG/0.8 ML X10AMP-STRZ.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77BF9F1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ENOXAPRINUM NA. 40 MG/0.4 ML X10AMP-SZTRZ.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2200</w:t>
                  </w:r>
                </w:p>
                <w:p w14:paraId="0D48084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INSULIN GLARGINE 100j/ml   3 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1F71950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INSULIN GLULISINE 100j/ml  3ML X 5 WSTRZ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SoloStar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636F31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INSULINA GLARGINE 300U/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MLx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 WSTRZ.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</w:t>
                  </w:r>
                </w:p>
                <w:p w14:paraId="3BCD637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Insulina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Lispro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100j/ml x 10wstrz a 3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</w:t>
                  </w:r>
                </w:p>
                <w:p w14:paraId="516D934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INSUMAN BASAL SOLOSTAR 3 ML X 5 WSTRZ.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73B752A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INSUMAN RAPID SOLOSTAR 3 ML X 5 WSTRZ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6,00</w:t>
                  </w:r>
                </w:p>
                <w:p w14:paraId="5AEB68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NATRII VALPROAS + ACIDUM VALP 500 mg x 30 saszetek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412E7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NATRII VALPROAS +ACIDUM VALPR. 300x 30tabl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przedł.dział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43CB78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NATRII VALPROAS +ACIDUM VALPR. 500x 30tabl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przedł.dział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185925F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  .5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2F1119A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 10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3E117DE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 2.5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40189C4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RESONIUM 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B3120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SEVELAMER.HCL 0.8 G X 180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6B6938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SODIUM VALPROATE 150 ML 0.2882/5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55465A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SPIRAMYCIN 1.5 ML X 16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071A97C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TIAPRIDE 100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140</w:t>
                  </w:r>
                </w:p>
                <w:p w14:paraId="223C8B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Teicoplanin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- proszek i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. do sporządzania roztworu do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wstrzyk.lub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do inf. lub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roztw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doustn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.( 400 mg) x 1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</w:t>
                  </w:r>
                </w:p>
              </w:tc>
            </w:tr>
            <w:tr w:rsidR="00483FF1" w14:paraId="34169EEF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D1860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3F1075C4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582C042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62F046A0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DC138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FE55684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310200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C34DC33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892CBFA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D2478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C0E28D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6414EB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275AC6F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764CBA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7" w:name="Wybór1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8" w:name="Wybór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0E5C1C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946B4CD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0545FFB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2A8214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71289B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D3A56A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219F87D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95EAE60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9C11E7C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F3087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99950E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9" w:name="Wybór1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0" w:name="Wybór1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D7530A5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BB44D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B4D35D0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1" w:name="Wybór11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2" w:name="Wybór11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C164580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A39F525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D7E83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CF410E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3" w:name="Wybór1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47910B00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7E43E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2FF4530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60E27AA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4" w:name="Wybór1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5" w:name="Wybór1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8148DC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F706A68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25FDFE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31CB59F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5 640.00 PLN.</w:t>
                  </w:r>
                </w:p>
              </w:tc>
            </w:tr>
          </w:tbl>
          <w:p w14:paraId="66AEE2DB" w14:textId="77777777" w:rsidR="00483FF1" w:rsidRDefault="00483FF1" w:rsidP="006B0AD8">
            <w:pPr>
              <w:pStyle w:val="FS2"/>
            </w:pPr>
          </w:p>
        </w:tc>
      </w:tr>
      <w:tr w:rsidR="00483FF1" w14:paraId="4C5B3F88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9F8CED1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04294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13 - PŁYNY DO PŁUKANIA PĘCHERZA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AF73C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13</w:t>
                  </w:r>
                </w:p>
              </w:tc>
            </w:tr>
            <w:tr w:rsidR="00483FF1" w14:paraId="62DC856B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22ECA3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FB90B4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BDCF258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649FE9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7A5C8D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8F15DA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EA2D3D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E16523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13C854C7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95DFD9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5D5BD3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69047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C87D055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F74B5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A11160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3103300C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501E0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99CC18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DB8D02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POLYHEXANIDE PŁYN 0.02 % 100 ML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  <w:p w14:paraId="3617256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Acidum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citricum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6 % 100 ml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</w:tc>
            </w:tr>
            <w:tr w:rsidR="00483FF1" w14:paraId="09696CA5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56FC5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E1BC0D1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9C0EDA3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674EB21E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79B50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422CB7F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5E5ADF0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2998D00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14123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A0CE39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B82DBA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630CB43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8F2BB6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6" w:name="Wybór1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7" w:name="Wybór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30B639D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6F93CAC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66EBA38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7C2DC7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98FB1A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89FDD1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7F096E4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3D967C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FCCC3D5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EAE56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E6EE82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8" w:name="Wybór1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9" w:name="Wybór1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848B85C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81ADE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2F9437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0" w:name="Wybór12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1" w:name="Wybór12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F9F2B30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D35ACD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D59F2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6476D3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2" w:name="Wybór1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97B0588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34E0D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AA17F8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0A724F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3" w:name="Wybór1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4" w:name="Wybór1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741919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C5F359D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F8FE44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E36837D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160.00 PLN.</w:t>
                  </w:r>
                </w:p>
              </w:tc>
            </w:tr>
          </w:tbl>
          <w:p w14:paraId="1B98B4C2" w14:textId="77777777" w:rsidR="00483FF1" w:rsidRDefault="00483FF1" w:rsidP="006B0AD8">
            <w:pPr>
              <w:pStyle w:val="FS2"/>
            </w:pPr>
          </w:p>
        </w:tc>
      </w:tr>
      <w:tr w:rsidR="00483FF1" w14:paraId="31ADE611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215052C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A1221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</w:p>
                <w:p w14:paraId="37A4C1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14 - IMMUNOGLOBULINA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B1E7C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14</w:t>
                  </w:r>
                </w:p>
              </w:tc>
            </w:tr>
            <w:tr w:rsidR="00483FF1" w14:paraId="30C133AA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7440F3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91F6C8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5EC8D8E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EFF745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7DB21281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593239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8CA8DE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37CE54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B30B38A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974F64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71852E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664B6B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DDD68D4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E7BD4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1B5603D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79800C29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0B692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ACECD3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Cena jednostkowa netto</w:t>
                  </w:r>
                </w:p>
                <w:p w14:paraId="7AA3D06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Immunoglobulina 300 mg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</w:tc>
            </w:tr>
            <w:tr w:rsidR="00483FF1" w14:paraId="5295DD14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5F790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9B1FBCC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C15922F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89447EA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4F377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C0F72A0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5500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7AD25E9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E281C95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97C7E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8DCD85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B6438F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EEAB194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CAB3DA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5" w:name="Wybór1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6" w:name="Wybór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069F78E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C4AD708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53142E2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3DD4F5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C39232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7058C1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ADD40A7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50613C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BDD020B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DFBB8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B2A2BB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7" w:name="Wybór1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8" w:name="Wybór1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6B683AC1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A4610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52AF4E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9" w:name="Wybór13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0" w:name="Wybór13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C03087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1D804E3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A2FE8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00BDAD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1" w:name="Wybór1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4A57000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403F9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6D3AC56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187597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2" w:name="Wybór1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3" w:name="Wybór1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07F748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9EEF865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C6827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F891B73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100.00 PLN.</w:t>
                  </w:r>
                </w:p>
              </w:tc>
            </w:tr>
          </w:tbl>
          <w:p w14:paraId="3FBC30EE" w14:textId="77777777" w:rsidR="00483FF1" w:rsidRDefault="00483FF1" w:rsidP="006B0AD8">
            <w:pPr>
              <w:pStyle w:val="FS2"/>
            </w:pPr>
          </w:p>
        </w:tc>
      </w:tr>
      <w:tr w:rsidR="00483FF1" w14:paraId="707F766C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A42A2A7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5FD83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15 - LEKI RÓŻNE IV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F69F1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15</w:t>
                  </w:r>
                </w:p>
              </w:tc>
            </w:tr>
            <w:tr w:rsidR="00483FF1" w14:paraId="18622993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66C453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8177AB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6866DF4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E35269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78D332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7CB162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51E541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EF114F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154B7BB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1BF57B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494389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BD57E7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27F4D6A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E1ADA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54D0349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AF8C463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C9C8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016284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D144B2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ACENOCUMAROL 1MG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E94719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ACENOCUMAROL 4MG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0FD64D7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ACIDUM ACETYLSALICYLICUM  0.3  X 20 TABL ROZPUSZCZ.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2B670DD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ACIDUM ACETYLSALICYLICUM 75 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2B8A1C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ACYCLOVIRUM 0.8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C77848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AMIKACINUM  0.5 2 ml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4024074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AMIKACINUM 0.25/2ML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41393AA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AMIKACINUM 1 G/4 ML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4B8B705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AMILORIDUM + HYDROCHLOROTHIAZIDUM. 2. 5 mg + 25mg 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F62378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AMIODARONUM 0.2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5F972D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ANTAZOLINUM 0.1/ML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3DB857E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AQUA PRO INJ 10 ML X 100 AMP PLAST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641248E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ATROPIN .SULF 1 MG X 10 AMP.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2C82F6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ATROPIN .SULF. 0,5MG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37458AA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BARIUM SULFURICUM 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48</w:t>
                  </w:r>
                </w:p>
                <w:p w14:paraId="01E4E0A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BUPIVACAINUM 0.5% 10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448AC15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BUPIVACAINUM HYDROCHLOR.5 MG/ML 4 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350</w:t>
                  </w:r>
                </w:p>
                <w:p w14:paraId="1A2888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CALCIUM CHLORIDUM10 % 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200453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CARVEDILOLUM 12.5MG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103DE5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CARVEDILOLUM 6.25MG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6C759A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CEFAZOLIN 1.0 G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600,00</w:t>
                  </w:r>
                </w:p>
                <w:p w14:paraId="76A4CF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CEFOTAKSYM 1.0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FIOL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600,00</w:t>
                  </w:r>
                </w:p>
                <w:p w14:paraId="2BB4751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CEFOTAKSYM 2.0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300,00</w:t>
                  </w:r>
                </w:p>
                <w:p w14:paraId="44FD87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CEFTRIAXON 1 0 fiol.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1 000,00</w:t>
                  </w:r>
                </w:p>
                <w:p w14:paraId="4D54068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CEFUROKSYM TABL 0.5 X 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2B8C5AA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CEFUROXIME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sodium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0.75G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inj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doż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./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dom.z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możliwością: stosowania od 1 dnia życia, rozpuszczania w wodzie, soli fizjologicznej i glukozie fiol.30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3000</w:t>
                  </w:r>
                </w:p>
                <w:p w14:paraId="427F06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CEFUROXIME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sodium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inj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doż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1.5 G  FIOL  DO 30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1500</w:t>
                  </w:r>
                </w:p>
                <w:p w14:paraId="1E376E0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CHLOROPROMAZINUM AMP 25 MG 5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F85EF2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CHLOROPROMAZINUM AMP 50 MG 2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034330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CIPROFLOXACINUM ,025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D96BCE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CIPROFLOXACINUM 0.5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2AD8F10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CIPROFLOXACINUM 2MG/ML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1000</w:t>
                  </w:r>
                </w:p>
                <w:p w14:paraId="5FA4A6D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CIPROFLOXACINUM 2MG/ML 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2400</w:t>
                  </w:r>
                </w:p>
                <w:p w14:paraId="4AA055A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CLEMASTINUM AMP WZF 2MG/2ML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0402A43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COLECALCIFEROLUM PŁYN DOUSTNY 15 000 J.M./ 1 ML OPAK. 10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74627C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CYCLONAMINUM 12.5% 2ML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014DBA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DIGOXINUM 0.1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E00140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DIGOXINUM 0.25 TABL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040C664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DIGOXINUM AMP 0.5MG/2ML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6ABD413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DOPAMINUM 4% 0.2 /5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797BEE1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ENALAPRILUM 0.005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226A3B0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ENALAPRILUM 0.010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6068593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EPHEDRINUM HYDROCH WZF  25 MG/1 ML 10 AMP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130</w:t>
                  </w:r>
                </w:p>
                <w:p w14:paraId="1E3421C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44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FLUCONAZOLUM 100 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51006DA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FLUCONAZOLUM 50 MG X 14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87AF5B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FLUOXETINUM 20 MG X 30 ATBL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031056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FORMOTEROLUM 0.012 X 60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3A8584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FUROSEMIDUM 0.02G/2ML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C4F167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FUROSEMIDUM 0.02G/2ML X 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180</w:t>
                  </w:r>
                </w:p>
                <w:p w14:paraId="611DFDC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FUROSEMIDUM 0.04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569D31E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GLIMEPIRIDUM 2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6791364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GLIMEPIRIDUM 3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48DB175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GLIMEPIRIDUM 4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181AE8C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HALOPERIDOLUM WZF ROZT.DO WSTRZ. 5 MG/ML 10 AMP X 1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B61E0E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HYDROCHLOROTHIAZIDUM POLPHARMA 12,5 MG X 30 TABL.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4FDF55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HYDROCHLOROTHIAZIDUM POLPHARMA 25 MG X 30 TABL.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2DBA6C1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IBUPROFENUM FORTE TRUSK ZAW  200MG/ 5ML OPAK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63D091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INJ. MAGNESII SULPH   200MG/ ML 10 AMP PO 10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180</w:t>
                  </w:r>
                </w:p>
                <w:p w14:paraId="5357C27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ITRACONAZOLUM 100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8CCD0D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KALIUM CHLORIDUM 15 % 10 ml X 50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147467A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LINEZOLIDUM 2 MG/ML 300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50B9373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LOPERAMIDUM 2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C878E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Memantine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 mg x 56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783B79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METAMIZOLUM 1G/2ML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3265E5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METAMIZOLUM 2.5G/5ML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900</w:t>
                  </w:r>
                </w:p>
                <w:p w14:paraId="71FE049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METAMIZOLUM 500 MG X10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3902547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METFORMINUM HYDROCHLOR. 1000g x 60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97055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METFORMINUM HYDROCHLOR.500MG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58C95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METFORMINUM HYDROCHLOR.850MG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0D61303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METOCLOPRAMIDUM 10MG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4839C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METOCLOPRAMIDUM 10MG/2MLX5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2826109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METOPROLOLUM 50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758760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METOPROLOLUM ZK 23.75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77B4FBA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METOPROLOLUM ZK 47.5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752815D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METRONIDAZOLUM  0.5%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2800</w:t>
                  </w:r>
                </w:p>
                <w:p w14:paraId="1DDA5B2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METRONIDAZOLUM 0.25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5CE6D73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MIDAZOLAMUM 5 MG 5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  <w:p w14:paraId="1EDBCEE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MIDAZOLAMUM 50 MG 10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  <w:p w14:paraId="719D069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Mometasoni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furoas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1mg/g 30 maść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3012180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NALOXONUM H/CHLOR.0.4 MG 1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12FE01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NATR.BICARB.8.4%20MLX10AMP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64B3AFC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NATR.CHLOR.10%10MLX100AMP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5C6A9F8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NEBIVOLOLUM 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017720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NOREPINEPHRINUM 4 MG 4ML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240</w:t>
                  </w:r>
                </w:p>
                <w:p w14:paraId="52262D7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OMEPRAZOLUM KAPS 20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1DAAB76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OPIPRAMOLUM H/CHLOR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3949A2F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PAPAV.H/CHLOR.0.04  2ML X10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58FD7CF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PARACETAMOLUM 500 MG + IBUPROFENUM 200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FB052D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PENTOXYFILLINUM 300MG/15ML X 10AMP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A6702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PENTOXYFILLINUM PROL. 0.4 X 60TABL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CC4E2E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PHYTOMENADIONUM 10 MG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</w:t>
                  </w:r>
                </w:p>
                <w:p w14:paraId="084108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PIRACETAMUM 1 G 5 ML X 12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1EF7E1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93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PIRACETAMUM 1.2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1BC4708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PIRACETAMUM 20% 60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A1CB0E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PROPAFENONUM 150 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9BC201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PROPOFOLUM 1 % 20 ML X 5 FIOLKI    N.Z.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  <w:p w14:paraId="612791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PROPRANOLOLUM 1 MG/1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45F2C93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PROPRANOLOLUM 10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E1E853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PROPRANOLOLUM 40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3E8A1C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RAMIPRILUM .5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4E9469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RAMIPRILUM 10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E9E462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RAMIPRILUM 2.5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8F63D2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SCORBOLAMIDUM X20 DRAŻ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994EC1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SERTRALINUM 100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</w:t>
                  </w:r>
                </w:p>
                <w:p w14:paraId="11320F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SERTRALINUM 50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48994A8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SIMVASTEROLUM 20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BCC80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SULFACETAMID KROPLE X 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2F78B97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SULFAMETHOXASOLUM + TRIMETHOPR. 480 AMP 5 ML X10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456FC48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TELMISARTANUM 40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BD32EA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TELMISARTANUM 80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1FB1C50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TRAMADOLUM 0.05 1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01E0DA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TRAMADOLUM 0.05 X 20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A2E910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TRAMADOLUM 0.1 2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350</w:t>
                  </w:r>
                </w:p>
                <w:p w14:paraId="577F4A0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TRAMADOLUM KROPLE 96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494903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TRIMEBUTINUM 0.1 X100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12A888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Valsartanum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Hydrochlorothiazidum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160mg + 12,5mg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7C577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Valsartanum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hydrochlorothiazidum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160mg+ 25mg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D7E4B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Valsartanum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Hydrochlorothiazidum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80mg+12.5mg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125D2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VALSARTANUM 160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331941A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VALSARTANUM 80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</w:tc>
            </w:tr>
            <w:tr w:rsidR="00483FF1" w14:paraId="0F4DEF0E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92FB8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75C95E82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93B9EF5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52F43EAA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D89B9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FD5CFD6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297000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89338BB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04FC042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14ECB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0C9934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023D53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9B6C72A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403749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4" w:name="Wybór1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5" w:name="Wybór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39CB8FF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E71D6F2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AB1D569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E8F5C3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CD2C68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D1753F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2FC9DD9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040380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0F913E0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54F37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D0CD94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6" w:name="Wybór1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7" w:name="Wybór1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7B91E0D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7C4C1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17F244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8" w:name="Wybór14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9" w:name="Wybór14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59ECA0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6B132F4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C2925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II.2.12 Informacje na temat katalogów elektronicznych</w:t>
                  </w:r>
                </w:p>
                <w:p w14:paraId="3A75079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0" w:name="Wybór1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1AECE48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FC813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FF64597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5D8A28D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1" w:name="Wybór1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2" w:name="Wybór1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2E0B5E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43DB742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A2C93E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B33908F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5 400.00 PLN.</w:t>
                  </w:r>
                </w:p>
              </w:tc>
            </w:tr>
          </w:tbl>
          <w:p w14:paraId="3EAC3BD0" w14:textId="77777777" w:rsidR="00483FF1" w:rsidRDefault="00483FF1" w:rsidP="006B0AD8">
            <w:pPr>
              <w:pStyle w:val="FS2"/>
            </w:pPr>
          </w:p>
        </w:tc>
      </w:tr>
      <w:tr w:rsidR="00483FF1" w14:paraId="24E4FE24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98F4EF5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EF019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16 - ŻYWIENIE DOJELITOWE 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1D27D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16</w:t>
                  </w:r>
                </w:p>
              </w:tc>
            </w:tr>
            <w:tr w:rsidR="00483FF1" w14:paraId="6945DF9C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D4E8A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EDE02AF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7EDBB0A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62D31D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7557170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619DDE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96290B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91BFB4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6125599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183BD6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606778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0EA582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B010D5C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A04A1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847868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17867874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6A69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756719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A504D5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KOMPLETNA DIETA PREZNACZONADLA CHORYCH NA CUKRZYCEO DUŻEJ ZAWARTOŚCI BŁONNIKA 1.5 G 100 ML,NISKIEJ ZAW.WĘGLOWODANÓW9.25G/100 ML ,ZAWIERAJACA BIAŁKAMLEKA,OMEGA 3 KWASY TŁUSZCZ.NORMOKALOR.1 KCAL/1 MLOPAK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1500</w:t>
                  </w:r>
                </w:p>
                <w:p w14:paraId="75B34E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DIETA WYSOKOKALOR.1,5 KCAL/ML W POSTACI NAPOJU 200 MLBEZRESZTKOWA,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rózne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smaki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7AC748E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WYSOKOKAL 1.5 KCAL /ML,NISKOBIAŁK.BEZRESZTKOWA,BEZTŁUSZCZOWA  OPARTA O BIAŁKO SERWATKI200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4A43C41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DIETA WYSOKOKAL.,BOGATOBIAŁKOWABEZRESZTKOWA NISKOSODOWA ,ZWIERA TŁUSZCZE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lct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24C5A26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DIETA WYSOKOKAL.1,5KCAL/MLBOGATOBIAŁKOWA,ZAWIERA BIAŁKOKAZEINOWE I SERWATKOWE TŁUSZCZEKWASY TŁUSZCZOWE OMEGA 3,BEZRESZTKOWA O OSMOL.DO 300OPAK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</w:t>
                  </w:r>
                </w:p>
                <w:p w14:paraId="4CF44EA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KOMPLETNA DIETA,STANDARDOWA  ZAWIERAJACA BIAŁKO KAZEINOWEI SOJOWE TŁUSZCZE LCT I KWASYTŁUSZCZOWE OMEGA 3,NORMOKAL.BEZRESZTKOWA O OSMOL 220 MOSM/L OPAK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3000</w:t>
                  </w:r>
                </w:p>
                <w:p w14:paraId="5379C1C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KOMPLETNA DIETA STANDARDOWAO WYSOKIEJ ZAW BŁONNIKA 1.5G/100ML ZAWIERA BIAŁKO OMEGA 3 KWASY TŁUSZCZ.osmol.285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mosmol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/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lOPAKOW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010B74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SUPLEMENT BIAŁKA SERWATKI WPROSZKU,NIE ZAWIERA GLUTENU ORAZ LAKTOZY ZAW BIAŁKA NIE MNIEJSZANIŻ 87 G W 100 G PROSZKU OPAKOW PUSZKA  300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F7CE1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ZESTAW DO PODAŻY DIET WOPAK.EASY BAG PRZEZ POMPĘ AMIKA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2500</w:t>
                  </w:r>
                </w:p>
                <w:p w14:paraId="64DBC03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POMPY  DO ŻYW DOJ. AMIKAZ ZASIL.SIECIOW.I AKUMULAT.,BEZPŁATNE UŻYCZENIE NA CZAS TRWANIA UMOWY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</w:t>
                  </w:r>
                </w:p>
                <w:p w14:paraId="5D6A6F6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Kompletna dieta wysokoenergetyczna (1,5 kcal/ml),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bogatobiałkowa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(10g białka/100 ml) o niskiej zawartości węglowodanów, dużej zawartości błonnika, przeznaczona do żywienia drogą doustną. Z wysoką zawartością ?-3 kwasów tłuszczowych, tłuszczy MCT i antyoksydantów, 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osmolarności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do 435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mosmol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/l, o smaku cappuccino lub owoców tropikalnych, w opakowaniach 200 ml.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741EF4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Kompletna dieta do żywienia dojelitowego,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bogatobiałkowa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- 27% energii białkowej, oparta na białku kazeinowym i hydrolizacie serwatki, o wysokiej zawartości ?-3 kwasów tłuszczowych, tłuszczy MCT i antyoksydantów, wysokokaloryczna 1,5 kcal/ml,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bogatoresztkowa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, 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osmolarności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do 340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mosmol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/l, w worku zabezpieczonym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samozasklepiającą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się membraną w opakowaniu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</w:tc>
            </w:tr>
            <w:tr w:rsidR="00483FF1" w14:paraId="4555B5C0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C7A9F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2CF7E69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D313F4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Cena - 100%</w:t>
                  </w:r>
                </w:p>
              </w:tc>
            </w:tr>
            <w:tr w:rsidR="00483FF1" w14:paraId="13E51423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2A659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6988E9DC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102300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480951B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9B7966F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4248B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7EBC78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B52715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4D2F4A3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C000FD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3" w:name="Wybór1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4" w:name="Wybór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96CAA4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8CC892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464F97F0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12E94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78D2C0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DDEE87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B8870CD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C5C26F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5019067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84B39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BEAAD2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5" w:name="Wybór1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6" w:name="Wybór1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14012BE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0D941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BF6F39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7" w:name="Wybór15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8" w:name="Wybór15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BEB113D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C5ED509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FDEF2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7CB469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9" w:name="Wybór1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6699500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1F822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CCFE6E1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ED93D1A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0" w:name="Wybór1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1" w:name="Wybór1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F09CF7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789DA3C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B85E96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B5719E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1 860.00 PLN.</w:t>
                  </w:r>
                </w:p>
              </w:tc>
            </w:tr>
          </w:tbl>
          <w:p w14:paraId="6E85FA6C" w14:textId="77777777" w:rsidR="00483FF1" w:rsidRDefault="00483FF1" w:rsidP="006B0AD8">
            <w:pPr>
              <w:pStyle w:val="FS2"/>
            </w:pPr>
          </w:p>
        </w:tc>
      </w:tr>
      <w:tr w:rsidR="00483FF1" w14:paraId="225B5DB4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43E63E8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F67D1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Pakiet 17 - PARACETAMOL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inj</w:t>
                  </w:r>
                  <w:proofErr w:type="spellEnd"/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2B0A7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17</w:t>
                  </w:r>
                </w:p>
              </w:tc>
            </w:tr>
            <w:tr w:rsidR="00483FF1" w14:paraId="4CECDEDC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8B96D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55CF91D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E26B4F6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DF908B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34DC75B8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71BDF9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35CA96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89CD36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089A0D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36631A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28B2EA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AEC790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14402B2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2E706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E9B923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36089B27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28368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6C117B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8B86BB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PARACETAMOL PLYN DO INFUZJI 0.01/1ML 100 ML 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3000</w:t>
                  </w:r>
                </w:p>
              </w:tc>
            </w:tr>
            <w:tr w:rsidR="00483FF1" w14:paraId="30808738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34FAF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28BA5E0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267504D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E857014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D042B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99D2CDE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DCF232E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4C4E304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299D5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785BFA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115B06D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81E01C4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236909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2" w:name="Wybór1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3" w:name="Wybór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2551F1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697487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FEAB13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045D0B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165DD0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BDCD40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1BF91ED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D4DE22C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034F7A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9D4EF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2EA43B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4" w:name="Wybór1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5" w:name="Wybór1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042B9FA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0EC87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12E8B7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6" w:name="Wybór15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7" w:name="Wybór16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1A98AE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CAE8394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E5818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1A75D2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8" w:name="Wybór1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828045E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FAA4B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38F275F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5E66E9B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9" w:name="Wybór1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0" w:name="Wybór1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42E1D5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89A200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23C76B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4A35253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120.00 PLN.</w:t>
                  </w:r>
                </w:p>
              </w:tc>
            </w:tr>
          </w:tbl>
          <w:p w14:paraId="6BCC941F" w14:textId="77777777" w:rsidR="00483FF1" w:rsidRDefault="00483FF1" w:rsidP="006B0AD8">
            <w:pPr>
              <w:pStyle w:val="FS2"/>
            </w:pPr>
          </w:p>
        </w:tc>
      </w:tr>
      <w:tr w:rsidR="00483FF1" w14:paraId="4BB4E279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42FE6DF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26805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18 - LEKI RÓŻNE 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17053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18</w:t>
                  </w:r>
                </w:p>
              </w:tc>
            </w:tr>
            <w:tr w:rsidR="00483FF1" w14:paraId="29033F94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B8D55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90AE06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9DCA299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056B28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EE78B39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15055B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1F63F5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3D4D52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E42E667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7025C5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09E26C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8DE126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0EBA64A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AAE34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2DD5AA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7EB94083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5734C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B8FC2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65155DA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ALLOPURINOL 100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  <w:p w14:paraId="7FB7523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ALLOPURINOL 300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6DB0EA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ASCORBIC ACID + FERRUM  0.1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CCE1F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CHLOREK POTASU 0.6 g x 100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AA9638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LIDOCAINA 10 % AEROZOL 38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F5B66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POVIDONE IODINE 20 G MASC/NIE ZAMIENIAC/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</w:t>
                  </w:r>
                </w:p>
                <w:p w14:paraId="607B8C1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POVIDONE-IODINE 1 L PŁYN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</w:tc>
            </w:tr>
            <w:tr w:rsidR="00483FF1" w14:paraId="199ED05E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ECE7B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282105A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2BA215D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Cena - 100%</w:t>
                  </w:r>
                </w:p>
              </w:tc>
            </w:tr>
            <w:tr w:rsidR="00483FF1" w14:paraId="6E8F153C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AC68F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7D446648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414D729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BA8E846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2E9AB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0F2BC3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B2A8FD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ADD65D3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A98425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1" w:name="Wybór1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2" w:name="Wybór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E36ED95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C455A5F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9C7BDBD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9E37F5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79962D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27155A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0EEC992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3B7B5D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3FAC0F2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C6E42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F2CC7D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3" w:name="Wybór1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4" w:name="Wybór1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2190005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C8CED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3B40086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5" w:name="Wybór16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6" w:name="Wybór16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B84D62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4C1215B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2295D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DDAFA4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7" w:name="Wybór1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6122D1D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29818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35B710A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60C414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8" w:name="Wybór1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9" w:name="Wybór1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F3241C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B340D6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2595F6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9AD5F76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120.00 PLN.</w:t>
                  </w:r>
                </w:p>
              </w:tc>
            </w:tr>
          </w:tbl>
          <w:p w14:paraId="36F40D74" w14:textId="77777777" w:rsidR="00483FF1" w:rsidRDefault="00483FF1" w:rsidP="006B0AD8">
            <w:pPr>
              <w:pStyle w:val="FS2"/>
            </w:pPr>
          </w:p>
        </w:tc>
      </w:tr>
      <w:tr w:rsidR="00483FF1" w14:paraId="19E2B16A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059BA92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6112C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19 -  HEPARYNA +TAUROLIDYNA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1B09F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19</w:t>
                  </w:r>
                </w:p>
              </w:tc>
            </w:tr>
            <w:tr w:rsidR="00483FF1" w14:paraId="45D9704D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574036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39067199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7475B45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7851F1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AA3577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740D5E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D5B825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6005C4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77A89E1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9CA024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5C5271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30870BB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ABE254F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B626E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3FFE34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A9A3CDB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AA025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429B29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4EB5B1B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HEPARIN + SODIUM CITRATE 500 10 ML FIOL.+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taurolidyna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1 625,00</w:t>
                  </w:r>
                </w:p>
                <w:p w14:paraId="2B6F5EF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SODUM CITRATE +TAUTOLIDYNA +UROKINASE x 5 amp-5ml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</w:tc>
            </w:tr>
            <w:tr w:rsidR="00483FF1" w14:paraId="485AE051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1DA0A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DAA2E78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4C583B8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DF0A367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5C5F4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FC067E2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84700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35E2651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63926DBE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B9862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F5D4B6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923A80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7F30CE8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24308B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0" w:name="Wybór1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1" w:name="Wybór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0B2CFB6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6D77AE5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B569EAB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38907F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B033E7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680036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80EFAF3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1BE447F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5F23AE6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11DA9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8FABB5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2" w:name="Wybór1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3" w:name="Wybór1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581BC26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CA3CC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18B8DF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4" w:name="Wybór17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5" w:name="Wybór17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1D2227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B59A774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1BD43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FA86C9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6" w:name="Wybór1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E0C56E1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79F07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60C0C96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74B7ECE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7" w:name="Wybór1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8" w:name="Wybór1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64C740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2AABE6A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A6DFF3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8E56043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1 540.00 PLN.</w:t>
                  </w:r>
                </w:p>
              </w:tc>
            </w:tr>
          </w:tbl>
          <w:p w14:paraId="6B579457" w14:textId="77777777" w:rsidR="00483FF1" w:rsidRDefault="00483FF1" w:rsidP="006B0AD8">
            <w:pPr>
              <w:pStyle w:val="FS2"/>
            </w:pPr>
          </w:p>
        </w:tc>
      </w:tr>
      <w:tr w:rsidR="00483FF1" w14:paraId="55878AEB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8BEA21F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BCF7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20 - ERYTROPOETYNA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818B0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20</w:t>
                  </w:r>
                </w:p>
              </w:tc>
            </w:tr>
            <w:tr w:rsidR="00483FF1" w14:paraId="1C444B4E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5E435F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D9C6E4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F4B71A0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C52BFF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6720EF1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54089E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7F7BF4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0B3E89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4A35CB2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0EF267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1A4CC1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CBF26E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4F75765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09AB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508281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0C0506C2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E0A86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8A8D0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0F66000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ERTYTROPOETYNA DO PODAWANIA PODSKORNEGO I DOŻYLNEGOW DAWKACH OD 500J.M-50 000J.M DAWKI ORAZ ILOSC DAWEK ULALEZNIONA OD POTRZEB STACJ DIALIZ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9 000 000</w:t>
                  </w:r>
                </w:p>
                <w:p w14:paraId="571CEEE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beta</w:t>
                  </w:r>
                </w:p>
              </w:tc>
            </w:tr>
            <w:tr w:rsidR="00483FF1" w14:paraId="4A12C977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E0EBD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AC53748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AE68F44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3E0F88BA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C7C90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0478C401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198000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8040A65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81B869A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FD1EB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D900F7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AAE696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00E6317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2FC5EE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9" w:name="Wybór1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0" w:name="Wybór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6D236F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99444A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49845BFE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3078F0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40795A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205F14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9060C0F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8095810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375BC5C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C9F49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FBA26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1" w:name="Wybór1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2" w:name="Wybór1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369918D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C7B4B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66DB40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3" w:name="Wybór18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4" w:name="Wybór18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99FD2D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987070D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018E4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ABC6BF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5" w:name="Wybór1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BDF892B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263E2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22B8CD4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BC66400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6" w:name="Wybór1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7" w:name="Wybór1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4F73CA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05BAF3C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9E2C0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40C2106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3 600.00 PLN.</w:t>
                  </w:r>
                </w:p>
              </w:tc>
            </w:tr>
          </w:tbl>
          <w:p w14:paraId="785E5248" w14:textId="77777777" w:rsidR="00483FF1" w:rsidRDefault="00483FF1" w:rsidP="006B0AD8">
            <w:pPr>
              <w:pStyle w:val="FS2"/>
            </w:pPr>
          </w:p>
        </w:tc>
      </w:tr>
      <w:tr w:rsidR="00483FF1" w14:paraId="2B890940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5445F1BD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E92F7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21 - COAGULATION FACTOR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CEB6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21</w:t>
                  </w:r>
                </w:p>
              </w:tc>
            </w:tr>
            <w:tr w:rsidR="00483FF1" w14:paraId="53C67DEF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57C18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283560C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3A7C756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696F4A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648764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2CF44A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48AA77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4EE2BA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62913FE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00E7A4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6765F0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0F0DFC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9A2E6E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DA181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9DACAC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76CF4BFB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80F55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35131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6CE3B62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Coagulation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Factor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II + VII + IX + X + Protein C,S 500j.m x 1Fiol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</w:tc>
            </w:tr>
            <w:tr w:rsidR="00483FF1" w14:paraId="40765041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A2D25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66C650B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76D2020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23AF0AFD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F1A54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25E828F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EC3AC20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21ECECEB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454AB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364F971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664DE1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6A91F28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11CEC3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8" w:name="Wybór1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9" w:name="Wybór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D9FCE87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6C3003D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1DCB30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949B52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BB7ABC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046C35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5C1DC92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937845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E2AA82C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CD010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5ACB86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0" w:name="Wybór1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1" w:name="Wybór1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DDC7F48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8283A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B00F46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2" w:name="Wybór19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3" w:name="Wybór19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EAC2A3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2CF71D4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0BDE4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55BEE3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4" w:name="Wybór1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504D042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4E996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160A20C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33569B8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5" w:name="Wybór1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6" w:name="Wybór1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3259CF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9C4EF84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4B643D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F55CDCD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400.00 PLN.</w:t>
                  </w:r>
                </w:p>
              </w:tc>
            </w:tr>
          </w:tbl>
          <w:p w14:paraId="63255DB6" w14:textId="77777777" w:rsidR="00483FF1" w:rsidRDefault="00483FF1" w:rsidP="006B0AD8">
            <w:pPr>
              <w:pStyle w:val="FS2"/>
            </w:pPr>
          </w:p>
        </w:tc>
      </w:tr>
      <w:tr w:rsidR="00483FF1" w14:paraId="6641E02F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14337C7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34B8F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22 - DAERBOPOETYNA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A79D1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22</w:t>
                  </w:r>
                </w:p>
              </w:tc>
            </w:tr>
            <w:tr w:rsidR="00483FF1" w14:paraId="2472BF6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BFA9C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2F5E63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5E03080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4B15AD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777177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E8E4B4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3EA1D6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ECD082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2CB7DD8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ABE8FA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B9A623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4BA91A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9A6362E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25EFC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76C1D2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0AC8C5DC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796F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5BA7E0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E8260D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DARBEPOETYNA ALFA AMP-STRZYK. W DAWKACH 10MG-80MG WIELKOSC ZAMAWIANYCH DAWEK BĘDZIE ZALEZNA OD ZAPOTRZEBAWAN SZPITALA I KAZDORAZOWO PODAWANA PRZY ZAMOWIENIU CZESCIOWYM DO PODAWANIA PODSKORNEGO I DOZYLNEGO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UG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22 000</w:t>
                  </w:r>
                </w:p>
              </w:tc>
            </w:tr>
            <w:tr w:rsidR="00483FF1" w14:paraId="6481DA83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5B488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FFA91C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AB7493E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6AE830E3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A8D1B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B81680A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145200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E81215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CCCA865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A8561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1CFBCAA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299829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634B21A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EA16CF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7" w:name="Wybór2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8" w:name="Wybór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1DDD7DB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6AED921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BCECC8C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26509A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92F1E4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FA9A43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A0DE00C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158EED3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F5D4827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8A040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4C9736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9" w:name="Wybór2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0" w:name="Wybór2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6CF9BB8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A5E52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F559D2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1" w:name="Wybór20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2" w:name="Wybór20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279D43A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9E880B2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95DC3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12D823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3" w:name="Wybór2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E4E5C69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9DFFE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36F5FEA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2BF7EC9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4" w:name="Wybór2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5" w:name="Wybór2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76F925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0A8CB00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F3C208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0B9BD87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2 640.00 PLN.</w:t>
                  </w:r>
                </w:p>
              </w:tc>
            </w:tr>
          </w:tbl>
          <w:p w14:paraId="66806224" w14:textId="77777777" w:rsidR="00483FF1" w:rsidRDefault="00483FF1" w:rsidP="006B0AD8">
            <w:pPr>
              <w:pStyle w:val="FS2"/>
            </w:pPr>
          </w:p>
        </w:tc>
      </w:tr>
      <w:tr w:rsidR="00483FF1" w14:paraId="6A1E8512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C9EBD21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425F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23 - SEVOFLURAN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6847F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23</w:t>
                  </w:r>
                </w:p>
              </w:tc>
            </w:tr>
            <w:tr w:rsidR="00483FF1" w14:paraId="34ACF5F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CA7D8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2EB77B4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33E2BAF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31EC6A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60FC2D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000929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1041E6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5B389E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9B6C681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3BD3E4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E0BE75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3EA0ACC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459187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651E5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4498AA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245DE7B1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0C410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626B0E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55DA3B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SEVOFLURANUM płyn wziewny 250 ml + obsługa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45</w:t>
                  </w:r>
                </w:p>
              </w:tc>
            </w:tr>
            <w:tr w:rsidR="00483FF1" w14:paraId="2B0D312A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8E26E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5763459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2C2ED10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0298495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23F47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267769D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63E5401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62381DA2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CFEFE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7B33CF2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D9F01A2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80E5E13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A3BB78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6" w:name="Wybór2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7" w:name="Wybór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FFD5BF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5BEC27D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0B80A328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DD5C31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CAA312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82BAEC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EDD08CB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0A7414A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9252235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FFDEE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316B4D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8" w:name="Wybór2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9" w:name="Wybór2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03B149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9E0D4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A6FC48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0" w:name="Wybór21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1" w:name="Wybór21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CD2DB7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B197679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91B7F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24ACFF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2" w:name="Wybór2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403AF4EE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E2D2D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ABEE4CF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85CB236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3" w:name="Wybór2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4" w:name="Wybór2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72DB9B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D102D4B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0D3189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D623ECE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260.00 PLN.</w:t>
                  </w:r>
                </w:p>
              </w:tc>
            </w:tr>
          </w:tbl>
          <w:p w14:paraId="60A66285" w14:textId="77777777" w:rsidR="00483FF1" w:rsidRDefault="00483FF1" w:rsidP="006B0AD8">
            <w:pPr>
              <w:pStyle w:val="FS2"/>
            </w:pPr>
          </w:p>
        </w:tc>
      </w:tr>
      <w:tr w:rsidR="00483FF1" w14:paraId="2D27A98A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6D5664DE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E3EDF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24 - MAŚCI ,CZOPKI ,SYROPY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2BE75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24</w:t>
                  </w:r>
                </w:p>
              </w:tc>
            </w:tr>
            <w:tr w:rsidR="00483FF1" w14:paraId="044C9A2E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68934F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B87C2B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4E7FE84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31BC60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3DE98CC1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246DD9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3AF0F4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C994E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DE1821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762B5D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0E5E07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F4850B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B2F4E0D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C37E3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BCD39C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96B2A55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D24E1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F0AD4D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D94526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ACETAMINOPHEN 0,5 X 10 SUPP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E2A6E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ADEPALENE + BENZOYL PIROXIDE żel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5CD8FF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ALBUMINUM 20 %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0BCA60B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ALLANTANtoine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2 %  MASC 30G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130</w:t>
                  </w:r>
                </w:p>
                <w:p w14:paraId="6DEE22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AMBROXOLI  H/CHLOR 30MG 5ML 120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3AC964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AMBROXOLI DO INHAL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F0E0F6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APARAT TANTUM ROSA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97225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BACITRACIN NEOMYCIN POLIMYXIN  5 G maść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B10EC5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BALSAMUM PERUV MASC  .30.G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3482B0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BENZYDAMINUM  AEROZOL 0.15%  30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2A7D94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BENZYDAMINYM 0.5 g proszek do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iryg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x 10 saszetek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C4841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Benzyna 1 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B02E65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BETAMETHASONE+GENTAMYCIN MAŚĆ 15G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94C499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BETHAMETHASONI+CLOTRIMAZOL + GENTAM 30 g maść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4EB0DE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BISACODYL X 5 SUPP 0.01g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900</w:t>
                  </w:r>
                </w:p>
                <w:p w14:paraId="72671F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BRIMONIDUM + TIMOLOLUM  0.2% +0.5 % GUTT OPHT5 MLL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</w:t>
                  </w:r>
                </w:p>
                <w:p w14:paraId="79415BC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BROMHEXINUM 8MG 120ML 4 MG/5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B6BE66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BUDESONIDUM 0.5MG/1 ML 2 ML X 20 NEBUL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5572949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BUDESONIDUM KAPS 0.4 X 60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7BA83C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CHLORAMPHENICOLI 2 % MASC 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95D27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CHLOROCYCLINUM 3 % MAŚC10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5AE2B6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CHLORQUINALDOL+METRONIDAZOLE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VAG.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5C4DB2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CHOLINE SALICYLATE ZEL STOM 10G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C191A6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CHOLINUM SALICYLICUM 20 % 10 krople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A15A43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CLINDAMYCINUM żel1 %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0B4A064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CLOBETHASOL MAŚĆ 0.05 %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31DEECD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CLOTRIMAZOLUM 1 % 20 G KREM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031C0C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COLAGENASUM maść 20g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FBDCB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CRATEGI + VALERIANE syrop   150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4F32818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CZOPKI GLCEROLOWE 2 G X 10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5F9FB2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DELPHINI PŁYN 100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C8F6A3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DENTOVIR KREM 3 % 3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4E961D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DEXAMETHASONE 0,3 MG + GENTAMYCIN SULF.5 MG- MAŚC  3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85A797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Dexpanthenol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żel do oczu 10 g 5 %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1F2FC3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  spray 4 % 30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1C1801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  ZEL 100G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  <w:p w14:paraId="575D18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DIHYDROXYALUMINIUM SODIUM CARBONATE SUSP 250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97F056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DIMETINDENE ŻEL 0.1 %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8FF51A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Dorzolamide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krople 2 %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5EB68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EMULSJA DO KĄPIELIOILATUM SOFT 500 ML . OD 1 D.Ż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30491E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ERYTROMYCINUM CYCLOCARBONATE 2,5 %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żęl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15DD4B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Erytromycyna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masc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0.5 % 3.5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7B7025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Estriol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lactobacillus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vag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x 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2E1BFD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Ethyl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chloride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aerozol 70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98954B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FENOTEROLUM  AEROZOL 200 dawek 10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484313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FLUDROCORTISONUM+GRAMICIDINUM+NEOMYC SUSP OPHTALM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4E602BE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FLUMETASONE A MASC 15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A80DD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FLUMETHASONUM+NEOMYCINUM krem 15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CB0659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FLUTICASONE PROPIONAS 0.25 AEROSOL X 120 DAWEK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6368F4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FORMALINA 10 % 1 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662351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GENTAMYCIN KROPLE OCZNE 0.3 %5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3F8FE5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GYNO-FEMIDAZOL X 15 TABL VAG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241838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HALOPERIDOL 10 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660AA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HALOPERIDOL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1579575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HEPARINUM ZEL 100 g 1g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zelu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zawiera 8,5mgheparyny sod.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6B17E3C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HYDROCORT.+OXYTETRACYCLIN.+ POLIMYXINE  ZAW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0E8AB80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HYDROCORTISONE + OXYTETRACYCLINE MASC10.0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AC2403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HYDROCORTISONE 0.1 % MASC 15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925E11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HYDROCORTISONE+NEOMYCN+NATAMYCIN MAŚĆ15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D37D21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HYDROCORTISONUM KREM 1 % 15G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3183ADC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HYDROXYZYNA  SYROP 200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3AF451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IPRATROPIUM BROM + FENOTEROL AEROZOL 200 DAWEK/10ML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5FAAFB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63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IPRATROPIUM BROM + FENOTEROL R-R DO INHAL. 20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4D32EA7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IPRATROPIUM BROMIDE AER.200 DAWEK 10 ML   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5590CC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IPRATROPIUM BROMIDE R-R DO INHAL.20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344B0CD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ISOKONAZOL KREM 20 g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E37C3C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KREM NA ŁUSZCZYCĘ ATOP.ZAP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SKÓRYMediderm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krem 1 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C5EB44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LACTULOSUM 500 ML 667mg/ml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58372C2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Latanoprost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0.005 % 2.5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7A6F4F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Levetiracetam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300 ml 0.1/1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B11A00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LIDOCAINE + PRILOCAINE 30 G KREM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E34C14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MASC HEMOSTATYCZNA EMOFIX MAŚĆ HEMOSTAT.30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8E8668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MASC Z VIT A   30 G 400j.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320</w:t>
                  </w:r>
                </w:p>
                <w:p w14:paraId="46B18AA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MAŚC ZŁOZ LINOMAG 20 % MASC 30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242010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MEGASTROL 240 ml 0.04/1ml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</w:t>
                  </w:r>
                </w:p>
                <w:p w14:paraId="7D28487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METRONIDAZOL ZEL 15 G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0D71DDF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MUPIROCIN UNG 15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645E396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NAPROXEN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żęl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1,2 %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0DCD265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NEOMYCYNA MAŚĆ OPHT. 3 G O.5 %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244D6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NYSTATYNA ZAW 28 ML 5 100 000j.m./1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75E4343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OLEUM RICINI 100.0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EB35F5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OPATRUNEK HYDROZELOWY 10x 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25E871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OPATRUNEK HYDROZELOWY 12x24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F7082E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OPŁATKI SKROBIOWE NR 5 X 500 KPL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  <w:p w14:paraId="6A5B793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OSŁONKI NA GŁOWICĘ DO USG X 1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4000</w:t>
                  </w:r>
                </w:p>
                <w:p w14:paraId="524618E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PAFFAFINUM LIQ 100 G / NIE ZAMIENIAĆ/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63571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PARACETAMOL SYROP 150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</w:t>
                  </w:r>
                </w:p>
                <w:p w14:paraId="2B42402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PERMETRYNA 5 % 30g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7A3FC5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PETROLATM,AQUA,LANOLINE,BIAŁY WAX  40 G KREM TŁUSTY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5914B68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PINI SYROP 150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AAC1F5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PŁYN DO HIG.INTYMNEJ /np. LACTACYD/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083BC1A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POLYVINILATE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gtt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77FC94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POLYVINOX  AEROZOL 75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C5889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PREP.PRZECZYSZCZAJĄCY MOVIPREP ZESTAW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6BB0DFC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Pseudoephedrine+Triplolidyne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+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Dextromethorphan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syr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B84DD0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PUDER W PŁYNIE Z ANESTEZYNĄ 100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32067B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PULMICORT 0.5/2 ml x 20 do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nebul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NIE zamieniać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D38331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RISPERIDONUM100 ML KROPLE 1 MG /1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00D087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SALMETEROLUM 0.025 X 120 DAWEK AEROSOL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F0ABB0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SILVER SULFATHIASOLE  40 G KREM/NIE ZAMIENIAC 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19B621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SIMETICON KROPLE 30 ML 0.1g/1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B24DF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SODIUM DIHYDROGENPHOSPHATE+ SODIUM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HYDROGen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150 ML WLEWKI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OP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  <w:p w14:paraId="509B0A2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SODIUM TETRABORATE 2G + GLICERINI *8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190</w:t>
                  </w:r>
                </w:p>
                <w:p w14:paraId="66E203C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Spir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70 % 1 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7B833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SPIRYTUS 96% 800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40895F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SPIRYTUS70% SKAZ CHLORHEXYDYNA 1 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71326B5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STERYL.ŻEL DO CEWNIK.Z LIGNOC10-11MLX25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364C59F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STERYL.ŻEL DO CEWNIK.Z LIGNOC5-6 MLLX25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2A2555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THIETYYLPERAZINUM x 6 czopków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54BA6A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TINCT.MENTHAE 35.0  N.Z.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245C70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TIOTROPIUM BROMIDE PROSZEK DO INHAL X90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9F27BA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TORMENTILL UNGUENTUM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COMP.a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 G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maśc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67F144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VENTOLIN AEROSOL/ NIE ZAMIENIAC/ 0.1 MG 200 DAWEK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439DAC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WAZELINUM ALBUM TUBA LUB PUDEŁKO 25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A8C0A1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WODA UTLENIONA 3 % 100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</w:tc>
            </w:tr>
            <w:tr w:rsidR="00483FF1" w14:paraId="6F33A4D5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43D7E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68BE3DF0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55B009E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B61FB25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476DC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E4A27A7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162800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DE027C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C1F4261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EC80B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413219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CFC2BF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12E9C15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426C22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5" w:name="Wybór2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6" w:name="Wybór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DF3E514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0A81AF6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1B256C99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6427C8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FB0E3B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01BFF8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D26AC0B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FA2FF3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7BCDE04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C3E2F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6E76FE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7" w:name="Wybór2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8" w:name="Wybór2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7C21AEA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9E04E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02F471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9" w:name="Wybór22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0" w:name="Wybór22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0C7457F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CBB468E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8F4D8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09F5CE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1" w:name="Wybór2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8443520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8EAA7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72ED71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AFFA111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2" w:name="Wybór2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3" w:name="Wybór2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BD2FD1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5FB055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BB6B0F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AAFD13D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2 960.00 PLN.</w:t>
                  </w:r>
                </w:p>
              </w:tc>
            </w:tr>
          </w:tbl>
          <w:p w14:paraId="3A0A0326" w14:textId="77777777" w:rsidR="00483FF1" w:rsidRDefault="00483FF1" w:rsidP="006B0AD8">
            <w:pPr>
              <w:pStyle w:val="FS2"/>
            </w:pPr>
          </w:p>
        </w:tc>
      </w:tr>
      <w:tr w:rsidR="00483FF1" w14:paraId="115EA40D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870237B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9FD9B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25 - KONTRASTY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701F5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25</w:t>
                  </w:r>
                </w:p>
              </w:tc>
            </w:tr>
            <w:tr w:rsidR="00483FF1" w14:paraId="208174D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0DE05A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0289549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C64BF27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00608B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C012B3A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97FAF6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277E10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E42DC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0CEB5FB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3BE1A9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F0EFC2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CC3041C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FC56572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6C780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945A48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3780E6F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D1AC2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30C6BAB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2F6218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OMNIPAQUE 300 MG 20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</w:t>
                  </w:r>
                </w:p>
                <w:p w14:paraId="4770F51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OMNIPAQUE 350 MG 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</w:tc>
            </w:tr>
            <w:tr w:rsidR="00483FF1" w14:paraId="7A631F3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CE9B4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428D72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DD2C883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CA3349F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B20BE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47E6A84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1210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0C9112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4510C4B3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26877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D28841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65FB98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15E183C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1D490B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4" w:name="Wybór2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5" w:name="Wybór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2BF7013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53B7553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0A8F0DF3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F56CEC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048B57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067518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6AF8F12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8107616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7C40223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16E29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1FFA75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6" w:name="Wybór2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7" w:name="Wybór2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69E697F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92B56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846359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8" w:name="Wybór23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9" w:name="Wybór23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881CCE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780BBC6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42141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009800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0" w:name="Wybór2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A629BC3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B055C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7D670C7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8B16DD0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1" w:name="Wybór2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2" w:name="Wybór2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9CEB78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898E667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3FE881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6B8BF8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22.00 PLN.</w:t>
                  </w:r>
                </w:p>
              </w:tc>
            </w:tr>
          </w:tbl>
          <w:p w14:paraId="5CCBCC04" w14:textId="77777777" w:rsidR="00483FF1" w:rsidRDefault="00483FF1" w:rsidP="006B0AD8">
            <w:pPr>
              <w:pStyle w:val="FS2"/>
            </w:pPr>
          </w:p>
        </w:tc>
      </w:tr>
      <w:tr w:rsidR="00483FF1" w14:paraId="1335337C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D5C6862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C83E1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26 - TABLETKI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03017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26</w:t>
                  </w:r>
                </w:p>
              </w:tc>
            </w:tr>
            <w:tr w:rsidR="00483FF1" w14:paraId="5F543461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1D40F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5EE2E32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651CA2E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AC5EBA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6BBBAA7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D6F2DC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D3BD73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986DF5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DBDFA5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632ACE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11FD86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C3A301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B79E7B5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6A4C7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50492A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A9411A1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BACD9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F6DF49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84D43D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ACARBOSUM 0.05G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731243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ACECLOFENACUM 0.1x 60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3463A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RIVASTYGMINA plastry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transderm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0.0095g/24h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183B49A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ACICLOVIR 0.4 G X 30 TABL lub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powl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585430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ACID.ASCORB +RUTOSIDUM 0.1+0.025 x 125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469B9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ACID.ASCORBICUM 1000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musujące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szt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6F9F43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ACIDUM FOLICUM 15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</w:t>
                  </w:r>
                </w:p>
                <w:p w14:paraId="6E1BA9D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ACIDUM FOLICUM 5 MG x 30TABL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6507E1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ALFACALCIDOL 0.25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9022D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ALOINE + BOLDINE 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3972AC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ALVERINE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950505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AMANTADYNE 0.1 X 100 TABL lub kaps / chlorowodorek/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6926B07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AMBROXOLI HYDROCHLOR. 30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C4C61B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AMITRIPTILINUM 10 mg x 60 draż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94D112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AMITRIPYILINUM 25 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4C96F78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AMOXICILLINUM TABL ROZPUSZCZ 1 G X 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56A3D0E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APIXOBAN 2.5 MG x56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591672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APIXOBAN 5 MG x56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630644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ASCORB. ACID + HESPERID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ext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RUSCI150x30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  <w:p w14:paraId="5984728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ATROPINE+ERGOTAMINE+PHENOBARBITAL 0.1+0.3+0.02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9298FD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BACLOFENUM 10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5A80D25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BACLOFENUM 25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1B1187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BENCYCLANE 0.1G X60 TBL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</w:t>
                  </w:r>
                </w:p>
                <w:p w14:paraId="0A78DF3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BENSERAZIDE + LEVODOPA 125 MG X 100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A17201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BENSERAZIDE + LEVODOPA 125 MG X 100TABL ROZP.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437ACA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BENSERAZIDE + LEVODOPA 250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26E89F9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BENSERAZIDE + LEVODOPA HBS  KAPS 125 MG X 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53F8B3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BETAHISTINE 0.016 X 60 TABL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1CDC17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BETAHISTINE TABL 24 MG x 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D8484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Bisacodyl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 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FDAC1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BISOPROLOL 1.25 mg x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64F05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BROMHEXINUM 8MG X 40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0A34AF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CALCI CARBONAS 1000MG X 100 KAPS TWARDYCH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537F8E7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CALCIUM +AC.ASCORBINIC. 0.177 + 0.06X 12 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mus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5F8A4A6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CALCIUM +CHOLECALCIFEROL+AC.ASCORB.0.5+250j+60 mg x 30sasz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5755D21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CALCIUM DOBESILATE 250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26AD4A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CAPTOPRILUM 25 MG X 40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45</w:t>
                  </w:r>
                </w:p>
                <w:p w14:paraId="276C683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CAPTOPRILUM12,5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04E6577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CARBAMAZEPINUM   400 X 30 TABL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prolong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3B5B85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CARBAMAZEPINUM  0.2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</w:t>
                  </w:r>
                </w:p>
                <w:p w14:paraId="3D6D81C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CARBO MEDICINALIS X 20tabl 200 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2D1779A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CHLOROPERNAZIN 0,01 X 20 TABL.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78A363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CHOLINE +ORNITINE  0,035+0,1 X 40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F2FB8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CHOLINI SALICYLAS DO SSANIA BEZ CUKRU 0.15 X 24 PAST.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67</w:t>
                  </w:r>
                </w:p>
                <w:p w14:paraId="54CD6AC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CICLOSPORIN x 25 mg X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786B7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CITALOPRAMUM 20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3633D33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CLEMASTIN TABL 1 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D3B3D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CLINDAMYCINUM 150 MG X 16CAPS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4AE558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CLOMETHIAZOLUM 0.3 G X 100 TBL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F140B2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CLONIDINE 0.075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0EFD0C0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51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CODEINE + SULFOGUAJACOL 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1CC3EE4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COLCHICINUM 0.5 mg X 20 TABL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398929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CONVALLARIE 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F3CE70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DABIGATRAN ETEKSYLANU 110 MG X 180TABL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E76C8A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DABIGATRAN ETEKSYLANU 150 MG X180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DFCD72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DEXTROMETHORPHAN+PARACET.+PSEUDEPHEDR X 24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7D7ED1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 0.075 mg X 30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21B0062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DICLOFENACUM NATRIUM ,B1,B6.B12 50mg,50mg,50mg,0,25mg x 30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8E86B0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DILTIAZEM 60MG TBL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75F684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DIMETICON 0,05G X 100TBL VEL SIMETICON 0.04 X100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45</w:t>
                  </w:r>
                </w:p>
                <w:p w14:paraId="7230393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DIOSMINA 500 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F0EFEF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DOXEPIN 10 MG X 30 CAPS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D59293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DOXYCYCLINUM 100 MG TABL ROZPUSZCZALNE X 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08F26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DROTAVERINE H/CHLOR. 0.04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2EB5AEB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DROTAVERINE H/CHLOR. 0.08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0AFC018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DULOXETYNA 30 mg x28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00D2DB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DULOXETYNA 60 mg x 28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438C0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ERDOSTEINE 0.3 X 20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003C3CD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ETAMSYLATE 250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</w:t>
                  </w:r>
                </w:p>
                <w:p w14:paraId="21F7F95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FENOFIBRAT TABL 267 M X 30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4126256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FERROUS SULFATE    X 30 TABL PROLONGATUM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6F761B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FINASTERYD  5 mg x 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1118F6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Gabapentin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100 mg x 100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39B803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Gabapentin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300 mg x 100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36DA9A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HYDROCORTISONUM TABL 0.02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0111DBD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ISOSORBITE MONONITRATE 0.05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52C544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ISOSORBITE MONONITRATE 10 MG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30A8E01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KALII CHLORIDUM 391 mg x 30 TABL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59AA74B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KALII CHLORIDUM+KALII HYDROCARBONAS BEZ CUKRU3GX20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7B4D61B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KETOKONAZOL 0.2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2A9C28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LACIPIDINE 2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25989F5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LACIPIDINE 4MG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B26A95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LACTOBACILLUS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Helveticus+LACTOBACILLUS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RHAMNOSUS 2x10/9/ x 60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453A964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Lactobacillus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rhramnosus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- 2 mld. x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73A382B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LAMIWUDYNA +ZYDOWUDYNA 0.15 +0.3 TABL X 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</w:t>
                  </w:r>
                </w:p>
                <w:p w14:paraId="62D9D84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LAMOTRIGINE 50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</w:t>
                  </w:r>
                </w:p>
                <w:p w14:paraId="5A4A1D8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Leflunomide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20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85C0E7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LERCANIDIPINE 10 MG x 60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EA516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LEVOFLOXACIN  TABL 0.5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gX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0E590EF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LEVOTHYROXINUM NATRIUM 100 MCQ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9A0C1C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LEVOTHYROXINUM NATRIUM 25 MCQ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773695C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LEVOTHYROXINUM NATRIUM 50 MCQ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041DE79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LISINOPRILUM 10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0A4B3B8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LISINOPRILUM 5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0337FE3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LOPINAVIR + RITONAVIR 250 MG x 120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</w:t>
                  </w:r>
                </w:p>
                <w:p w14:paraId="1621539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LORATADINUM TABL 10 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7906AC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LORNOXICAM 8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A5D11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MAGNES.HYDROASPARTATE 500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70</w:t>
                  </w:r>
                </w:p>
                <w:p w14:paraId="7F67321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MAGNESIUM + KALIUM 17mg+ 54mg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4F8CBE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MAGNEZ Z VIT B 6 500MG + 5 MG x50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47B273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MEBEVERINE RETARD 0.2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416D2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MELATONINA TABL  5 MG X 30TABL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A92517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MELOXICAM 7,5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uleg.rozpad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w j ust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7A4C4E3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MESALAZINUM 500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5C60B9B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METFORMINUM XR 0.5  X 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</w:t>
                  </w:r>
                </w:p>
                <w:p w14:paraId="05C099F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METHYLDOPA 0.25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48DE4F7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METHYLPREDNISOLONE 16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39BB32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METHYLPREDNISOLONE 4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734524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MIANSERINUM 30 mg x30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D4564B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MIDODRINE 2.5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3A35315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MOLSIDOMINA 4 MG X 30 TBL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5B2E2A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NIFUROXAZYD 0.1 X 24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5AADC07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NITRENDYPIN 0.01G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56BC632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NITROMINT AEROZOL 200DAWEK 0.4 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1433A5A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OSELTAMIVIR 75 MG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C67E2F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PANCREATINUM X 60 KAPS 16000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87C21D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PARACETAMOL + TRAMADOLUM X 60 TABL37,5+325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2D2BCAD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PARACETAMOL X 16 TABL MUS 0.5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0412673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PAROXETINUM TABL POW. 20 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</w:t>
                  </w:r>
                </w:p>
                <w:p w14:paraId="510F58A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PERAZINUM 0.025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4C952D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PERAZINUM 0.1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4A7CD1B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PHOSPHLIPIDS X 50 KAPS /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Esseliv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forte/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3185FC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PREGABALINI 150 MG X 56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C30A14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PREGABALINI 75 MG X 56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70A730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Prep.Złożony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typu UROSEPT X 60 TABL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58F8A79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PROMAZINE 0.025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5641893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PROMAZINE 0.05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B3AFD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QUINAPRIL  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116E3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RIVAROXABAN 0.015 X100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632E0B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RIVAROXABAN TABL 0.02 X 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8E3188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RIVAROXABAN TABL 2.5 mg X 100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1B31DE2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Roztwór olej.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Cholekacyferolu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 mg / 20 000JU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D/x 14 kaps /lek/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6324141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SACCHAROMYCES BOULARDII 250 mg x 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7A24CB9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SOTALOLI 40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0A25F8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SULODEXIDE KAPS 250 J X 50SZT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2036AC0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SULPIRYD 50 MG X 24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C71A1F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SYLIMAROL 35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E5F676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TEGRETOL 0.4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NIE zamieniać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D0DEEC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THEOPHYLLINE 100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25,00</w:t>
                  </w:r>
                </w:p>
                <w:p w14:paraId="6A8CEE8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THEOPHYLLINE 300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3BA876E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THIAMAZOLE 5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8E67A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THIAMINA +PIRYDOXYNA +CYANOCOBAL  0,1+0,2+0,002 x 100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CF265E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TICAGRELOR 0.09 x 56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A3C60B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TIMONACIC 0.1 x 100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957AB8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TIZANIDINE 4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435CC38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TOLPERISONE 0.15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</w:t>
                  </w:r>
                </w:p>
                <w:p w14:paraId="58C59ED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TOLPERISONUM 0.05G X 30 TBL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306C13B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TOPIRAMATE 25 mg x 28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</w:t>
                  </w:r>
                </w:p>
                <w:p w14:paraId="3D3D63B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149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TORTELODINE 0.001 x 28TABL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772756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TRANDOLAPRILUM 2 MG X 28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3B30F8E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TRANEXAMID ACID 0.5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170</w:t>
                  </w:r>
                </w:p>
                <w:p w14:paraId="60C8A17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TrazODONUM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0.075 x 30tABL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0BE7F26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TROXERUTIN 300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5C4B49E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URSODEOXYCHOLIC ACID 0.250 X 50 KAPS lub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F5E55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VERAPAMIL 40 X 20 TABL lub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10670A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VERAPAMIL120 X 20 TABL lub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powl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F1D692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VINPOCETINUM 5 MG X 90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</w:t>
                  </w:r>
                </w:p>
                <w:p w14:paraId="4656C72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 B 6 50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A238E9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 B COMPOSITUM TABL X 50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11222C1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 C 0.2 TABL POWLEKANE X 50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7035F0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VIT D3 + K2 2000J + 100MG x 30 kaps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0760769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VITAMINUM A + E 30000J + 0.07 G X 30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1AB349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VITAMINUM D/3 2000 J X 60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</w:t>
                  </w:r>
                </w:p>
                <w:p w14:paraId="6B0F771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VITAMINUM D/3 4000 j  X 60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4B57C98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VITAMINUM E 0.1 X 30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1DC022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WARFARINUM 3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704BB3D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WARFARINUM 5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</w:t>
                  </w:r>
                </w:p>
                <w:p w14:paraId="233FFE6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WIT B1 25 MG X 50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90E98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ZOFENOPRILUM 7.5 mg x 28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000D26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ZUCLOPENTHIXOL TABL 25 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</w:tc>
            </w:tr>
            <w:tr w:rsidR="00483FF1" w14:paraId="5C7CF96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753C7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259D2EB8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A1616FF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28F3CFB0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79745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B70C162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144100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FB7CB01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0DFAFDB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73631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1AE10A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DC1843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3FA6955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8A7A7A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3" w:name="Wybór2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4" w:name="Wybór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2D6F62D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BAEEDA5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EE0CE83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06A210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281D36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998B3F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23D13DA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C2F551B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8E49200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5F726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5B481C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5" w:name="Wybór2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6" w:name="Wybór2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8CB2CB1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C205D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567862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7" w:name="Wybór24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8" w:name="Wybór2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F91D5F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EB428D8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7E5DB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BDE000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9" w:name="Wybór2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A0607BF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8FBC8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541AED6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3DD2F5E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2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0" w:name="Wybór2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1" w:name="Wybór2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76F0B0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7838EBC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463F0D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491A783D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2 620.00 PLN.</w:t>
                  </w:r>
                </w:p>
              </w:tc>
            </w:tr>
          </w:tbl>
          <w:p w14:paraId="2D077C38" w14:textId="77777777" w:rsidR="00483FF1" w:rsidRDefault="00483FF1" w:rsidP="006B0AD8">
            <w:pPr>
              <w:pStyle w:val="FS2"/>
            </w:pPr>
          </w:p>
        </w:tc>
      </w:tr>
      <w:tr w:rsidR="00483FF1" w14:paraId="6EFB9C44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996793B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04C5E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27 - LEKI RÓŻNE VI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12A29E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27</w:t>
                  </w:r>
                </w:p>
              </w:tc>
            </w:tr>
            <w:tr w:rsidR="00483FF1" w14:paraId="362F6AF8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B59F0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B7D109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EA1D51C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17974A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6D4852C8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7F18C1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897A95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A9CBD5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690424C8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A178D3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4923B9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F03F73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1BC30AC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27873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B7AD1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416852AB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A3E4B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98A1D1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528AFFA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TIANEPTINE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sodium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12.5 mg x 108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397F878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IVABRADYNA 0.0075 x 112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6C7E63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Gliclazidum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MR 60mg tabl.*90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47AE188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5mg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7CF07CC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10mg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30F11C1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5mg+Amlodipinum 5mg 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2CD07BB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10mg+Amlodipinum 5mg 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552827D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3,5mg+Amlodipinum 2,5 mg 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008DAB6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Peridnoprilum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argininum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7mg+Amlodipinum 5mg 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55F4E2F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Trimetazidini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dihydrochloridum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tab.*90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2EB3C3B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Indapamidum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SR tab.*108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40,00</w:t>
                  </w:r>
                </w:p>
              </w:tc>
            </w:tr>
            <w:tr w:rsidR="00483FF1" w14:paraId="5CB73B5E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38486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C3D9E69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2F2EE93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B2664EB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6D67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C20F33B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2090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71FD474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53E539D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FA721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4F8040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9C0077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6EB4888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B4A5D4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2" w:name="Wybór2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3" w:name="Wybór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EE843E7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F81E517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01A34C69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31A609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5F931D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3F8DD0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D44B8BA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06F873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FA5B98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B6FC5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6FB3ED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4" w:name="Wybór2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5" w:name="Wybór2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CFAA9F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CC706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501D866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6" w:name="Wybór24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7" w:name="Wybór2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2D7699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F6255DC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570F9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II.2.12 Informacje na temat katalogów elektronicznych</w:t>
                  </w:r>
                </w:p>
                <w:p w14:paraId="31FF04A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8" w:name="Wybór2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B005DAC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848E9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A5E52F9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FA215CA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9" w:name="Wybór2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0" w:name="Wybór2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82ABF7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7E9C28A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8166BB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F2F62B0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38.00 PLN.</w:t>
                  </w:r>
                </w:p>
              </w:tc>
            </w:tr>
          </w:tbl>
          <w:p w14:paraId="5DD928B5" w14:textId="77777777" w:rsidR="00483FF1" w:rsidRDefault="00483FF1" w:rsidP="006B0AD8">
            <w:pPr>
              <w:pStyle w:val="FS2"/>
            </w:pPr>
          </w:p>
        </w:tc>
      </w:tr>
      <w:tr w:rsidR="00483FF1" w14:paraId="254C456E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04C2CB80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A6C7D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28 - LEK p/GRZYBICZY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4DC67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28</w:t>
                  </w:r>
                </w:p>
              </w:tc>
            </w:tr>
            <w:tr w:rsidR="00483FF1" w14:paraId="191C321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0596F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2828B55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17C39D3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5C315D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6C304BF6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CC0955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32E8EF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3DF043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18DBDC7D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DB1A8E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3A916C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5A6551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3350F9D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BAA68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8933A6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DC5CF0C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A4AD5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99B8C8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F6AC2F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FLUCONAZOL INF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600,00</w:t>
                  </w:r>
                </w:p>
              </w:tc>
            </w:tr>
            <w:tr w:rsidR="00483FF1" w14:paraId="3B00B895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A4F95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BFE73B8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BAA3003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C418399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B60FA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4829C15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1AAB07D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29453C9A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627CC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5595287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EBFF17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49F35C7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ADEDB2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1" w:name="Wybór2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2" w:name="Wybór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28A2210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84990D0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7AA9C2E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032ACE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31FBBF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379AB7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DB501A7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40D275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A29CE9C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36624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C66432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3" w:name="Wybór2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4" w:name="Wybór2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2B0C6F0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E8020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FA37C3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5" w:name="Wybór25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6" w:name="Wybór2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DE165D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D51373B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0C206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745015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7" w:name="Wybór2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FCF04D6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C096F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A6D6FD4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Zamówienie dotyczy projektu/programu finansowanego ze środków Unii Europejskiej</w:t>
                  </w:r>
                </w:p>
                <w:p w14:paraId="63680509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8" w:name="Wybór2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9" w:name="Wybór2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8960F2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E5098CD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3F940C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6C373DF4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50.00 PLN.</w:t>
                  </w:r>
                </w:p>
              </w:tc>
            </w:tr>
          </w:tbl>
          <w:p w14:paraId="1502BE53" w14:textId="77777777" w:rsidR="00483FF1" w:rsidRDefault="00483FF1" w:rsidP="006B0AD8">
            <w:pPr>
              <w:pStyle w:val="FS2"/>
            </w:pPr>
          </w:p>
        </w:tc>
      </w:tr>
      <w:tr w:rsidR="00483FF1" w14:paraId="2E3DF06A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47B0EF9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10472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29 - SUBSTANCJE RECEPTUROWE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878EB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29</w:t>
                  </w:r>
                </w:p>
              </w:tc>
            </w:tr>
            <w:tr w:rsidR="00483FF1" w14:paraId="3446B70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FA300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B42C108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C11B158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DCD625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A99BF9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AF41B8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1D02EA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58BDC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A6AAE8C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276648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2FB369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9B733AF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D6EBD21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E8B4C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56C0E5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277F45C8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5A643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2C2976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E36F79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ARGENT. NITRICUM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cryst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1DC596B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BALSAM PERUVIAŃSKI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</w:t>
                  </w:r>
                </w:p>
                <w:p w14:paraId="40344EF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CALC. CARBONICUM A 1 KG/ COEL /N.Z.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31C520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PULV.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90</w:t>
                  </w:r>
                </w:p>
                <w:p w14:paraId="727174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NATRIUM BICARBONICUM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pulv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05A1B8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NATRIUM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CHLORAT.pulv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</w:t>
                  </w:r>
                </w:p>
                <w:p w14:paraId="2828F47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PARAFINA CIEKŁA a 800g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46362D9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VASELINUM ALBUM 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podł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maściowe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</w:t>
                  </w:r>
                </w:p>
              </w:tc>
            </w:tr>
            <w:tr w:rsidR="00483FF1" w14:paraId="43235C24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A4DA4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756C0B7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62C0E0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7A2F249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92A7F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B43B017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15070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EC71CA7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65324F2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35962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FCE933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2F2632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7D35FAE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30A881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0" w:name="Wybór2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1" w:name="Wybór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6142AE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EBDE6FC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02A927A2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EBD11C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65F220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AA87B1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C8735C9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A2759B3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D27B222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62322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82A631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2" w:name="Wybór2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3" w:name="Wybór2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01F8E24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E9A13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BDA6CC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4" w:name="Wybór26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5" w:name="Wybór2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58D1305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F74231E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9CE76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F670D3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2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6" w:name="Wybór2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D8D30BD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74323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55B6DBD7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31CB6F9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7" w:name="Wybór2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8" w:name="Wybór2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FA44F9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0FB839D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C938BF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36C68C0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274.00 PLN.</w:t>
                  </w:r>
                </w:p>
              </w:tc>
            </w:tr>
          </w:tbl>
          <w:p w14:paraId="6BF4ED3B" w14:textId="77777777" w:rsidR="00483FF1" w:rsidRDefault="00483FF1" w:rsidP="006B0AD8">
            <w:pPr>
              <w:pStyle w:val="FS2"/>
            </w:pPr>
          </w:p>
        </w:tc>
      </w:tr>
      <w:tr w:rsidR="00483FF1" w14:paraId="14D54D92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1D6562E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3CCF4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30 - 0.9% NATRIUM CHLORATUM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E8962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30</w:t>
                  </w:r>
                </w:p>
              </w:tc>
            </w:tr>
            <w:tr w:rsidR="00483FF1" w14:paraId="0D0D5644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B4D2AA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D983102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202A730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AD4B7B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7DEA159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29CF19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9EE16B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84A202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45D2F152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EC09FA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EB8E26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880B78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6E2AF15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B3263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ACE496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20ECFABC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63C17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B01265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6283E5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NATRIUM CHLOR 0.9% 10 ML X 50 Plastic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</w:t>
                  </w:r>
                </w:p>
              </w:tc>
            </w:tr>
            <w:tr w:rsidR="00483FF1" w14:paraId="6B428340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5BB15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EAE8B60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925D3FD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83D18E0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B20F2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6FB5FF2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7370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49CA39B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2BC84CC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EFF94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33A0F1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5612B4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BC67220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71510F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9" w:name="Wybór2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0" w:name="Wybór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E389750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C11D245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5557D28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53F56E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9F4EE9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4723CE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D970ACF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6869D84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F113E06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AF6E2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4229DE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1" w:name="Wybór2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2" w:name="Wybór2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10E8912B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855D7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E5FB70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3" w:name="Wybór27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4" w:name="Wybór2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8FCAF9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3F948F8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15CE5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09A213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5" w:name="Wybór2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82E0575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71340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AE5B388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9252ADE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6" w:name="Wybór2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7" w:name="Wybór2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1EA64E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AB10285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893FF9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10C04202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134.00 PLN.</w:t>
                  </w:r>
                </w:p>
              </w:tc>
            </w:tr>
          </w:tbl>
          <w:p w14:paraId="33BA8035" w14:textId="77777777" w:rsidR="00483FF1" w:rsidRDefault="00483FF1" w:rsidP="006B0AD8">
            <w:pPr>
              <w:pStyle w:val="FS2"/>
            </w:pPr>
          </w:p>
        </w:tc>
      </w:tr>
      <w:tr w:rsidR="00483FF1" w14:paraId="284303B5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52A0C9C2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0D851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31 - AMPUŁKI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B8E11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31</w:t>
                  </w:r>
                </w:p>
              </w:tc>
            </w:tr>
            <w:tr w:rsidR="00483FF1" w14:paraId="7FF53FD4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690877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2A3E8B4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176BA23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2CFA2C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3458A88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52347B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584024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846F0A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4CFB908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48A2E4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41F035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FFA49F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4973F2A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9EAEC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8A532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B72978C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5F204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166EE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4EAF83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ALTEPLASE 20 MG X 1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3,00</w:t>
                  </w:r>
                </w:p>
                <w:p w14:paraId="15401D9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ALTEPLASE 50 MG X 1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2,00</w:t>
                  </w:r>
                </w:p>
                <w:p w14:paraId="57BBB6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ANTYTOXYNA JADU ŻMIJI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</w:t>
                  </w:r>
                </w:p>
                <w:p w14:paraId="574D3A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AZITROMYCIN FIOL 500 mg x 5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15,00</w:t>
                  </w:r>
                </w:p>
                <w:p w14:paraId="48DA949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BETHAMETHASONE 0.007 1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0482BC9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CALCITONIN 100 MG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268AE4D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CEFEPIME 1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397A1E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CEFEPIME 2 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1CEEA5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CILASTATINE+IMIPENEMUM 0.5+0.5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0A3FA37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CLARITROMYCIN 500 MG FIOLKA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500,00</w:t>
                  </w:r>
                </w:p>
                <w:p w14:paraId="466E02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CLINDAMYCIN MIP600 MG 1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0557BB7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Cloxacillin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 g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FIOL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11C09D8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COLISTIN 1000000 X 20 FIOLEK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2567115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DEXAMETHASONE AEROZOL 55 ML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7E11084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DEXKETOPROFEN 50 MG 2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15,00</w:t>
                  </w:r>
                </w:p>
                <w:p w14:paraId="6E77652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DOXYCYCLINUM 100 MG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75718A5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DROTAVERINE H/CHLOR. 0.04 2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220</w:t>
                  </w:r>
                </w:p>
                <w:p w14:paraId="1FD657A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EPINEPHRINE 1 MG AMP-X 10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7CEE306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FENPIVERNE+METAMIZOLE+PITOPHENON 5ml 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58C303B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FLUCITOSINE 1 % 250 ML X 5 BUT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</w:t>
                  </w:r>
                </w:p>
                <w:p w14:paraId="4C7204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FLUMAZENIL 0.5 MG/ 5 ML X 5 AMP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2,00</w:t>
                  </w:r>
                </w:p>
                <w:p w14:paraId="4D107E9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GALANTAMINA 5 mg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  <w:p w14:paraId="0CD64E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GENTAMYCIN 40MG/1 ML X 10 AMP DOŻ.,DOM.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1491AC8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GENTAMYCIN80MG/2 ML X 10 AMP DOŻ.,DOM.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80,00</w:t>
                  </w:r>
                </w:p>
                <w:p w14:paraId="3393ACC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GLUCAGEN 1 MG FIOL HYPOKIT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435909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20 % 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49CC0D2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40 % 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3420F6C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GLYCERYL TRINITRATE INJ10 MG /10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6FA8A5F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HEPARINUM  25000J.M/5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2 500,00</w:t>
                  </w:r>
                </w:p>
                <w:p w14:paraId="33F47F0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HUMULINUM M 3 100J/ML MIX 30/70 X 5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45B9F84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HUMULINUM R 100 J 3 ML X 5 WKŁADY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0A7763C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HYDROCORTISONE + OXYTETRACYCLINE aeros.55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213AF5C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HYDROXYZINUM 0.1 2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6DF28C4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HYOSCINUM BUTYLOBROMIDE 20 MG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40,00</w:t>
                  </w:r>
                </w:p>
                <w:p w14:paraId="0CFC959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35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IGLY 0.3  8 MM x100 SZT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510306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INSULINUM  M 30  X 5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15,00</w:t>
                  </w:r>
                </w:p>
                <w:p w14:paraId="7C0F4F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INSULINUM LISPRO 100 J/ 3 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726897D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INSULINUM LISPRO MIX 25 000 J/ 3 ML X 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319701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LINCOMYCINUM 600 MG 2 ML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300,00</w:t>
                  </w:r>
                </w:p>
                <w:p w14:paraId="091EB47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MARCAINE SPINAL 0.5 % 4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 N.Z.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79FD714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MEROPENEMUM I.V. 1.G X 10FIOL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160,00</w:t>
                  </w:r>
                </w:p>
                <w:p w14:paraId="0AF062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METHYLPREDNISOLONE  40 MG X 1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42FCC62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METHYLPREDNISOLONE 250 MG 4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64A250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METHYLPREDNISOLONE500  MG 8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157C32A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NEIS-VAC C SZCZEP 0.5 ML 10 MG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58AEE1F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NEOMYCINUM AEROSOL 55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481EAEC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NEOSTYGMINE 0.5 MG/1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250,00</w:t>
                  </w:r>
                </w:p>
                <w:p w14:paraId="5C239B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NIMODIPINE S 10 MG 50 ML X 5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2,00</w:t>
                  </w:r>
                </w:p>
                <w:p w14:paraId="5D18FD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OCTREOTIDE 0.1 1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22C5625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ORNITINI ASPARTAS 5 G 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095AB7A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Pneumococcal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polysachryde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vaccine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* skład niżej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ampstrz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7844CB9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Prednisoloni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Hemisuccinas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50 mg X 3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2439A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Prep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zaw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9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rozp.w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wodzie i 3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w tłuszczach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76882C8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Propafenone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70mg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5,00</w:t>
                  </w:r>
                </w:p>
                <w:p w14:paraId="6121043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SALBUTAMOL 0.5 MG/1ML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AABCCB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SALBUTAMOL 1 MG /ML DO NEBULIZACJI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BD918F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SODIUM GLYCEROPHOSPHATE 216 MG/ML 20 ML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3,00</w:t>
                  </w:r>
                </w:p>
                <w:p w14:paraId="129F941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SUGAMMADEX 100mg/1 ml 2ml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6,00</w:t>
                  </w:r>
                </w:p>
                <w:p w14:paraId="0F00564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SUXAMETHONIUM 200 MG X 10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</w:t>
                  </w:r>
                </w:p>
                <w:p w14:paraId="1AFB80B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SZCZ P/WZW 20 MCG/1 ML DOROŚLI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3D84F36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THEOSPIREX 20 MG /ML 10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307A558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THIAMINA +PIRYDOXYNA +CYANOCOBAL  100mg+100mg+1 mg /2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/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bezlidocainy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/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602F6B0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Thiopental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fiolx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50 fiol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1,00</w:t>
                  </w:r>
                </w:p>
                <w:p w14:paraId="162A406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TORASEMIDE SODIUM 0.02 4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6DF5FDE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TUBERKULINA PPD RT 23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3,00</w:t>
                  </w:r>
                </w:p>
                <w:p w14:paraId="111B11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TYGACYCLINE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mgx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</w:t>
                  </w:r>
                </w:p>
                <w:p w14:paraId="5673138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URAPIDIL 25 mg 5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17C125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B12 100mg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80,00</w:t>
                  </w:r>
                </w:p>
                <w:p w14:paraId="67C736F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B1 25 mg /1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6095BCA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ZUCLOPENTHIXOL DEPOT INJ 200 MG 1 ML X10 AMPL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</w:tc>
            </w:tr>
            <w:tr w:rsidR="00483FF1" w14:paraId="15084D0D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2CCA0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1F4E2A75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4BF96C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2AFD4C48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80AF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5E37C9E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267300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3309CD3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CED720E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6422E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69C9D7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152918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7A524E7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585BBB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8" w:name="Wybór2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9" w:name="Wybór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67F1074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3A71C18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E03B856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C3D327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2C4EB1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77BF3F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94A9142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CB3850A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94F0D79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C37DB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9BA40A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0" w:name="Wybór2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1" w:name="Wybór2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F3F3133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C4CDD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118DCA9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2" w:name="Wybór28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3" w:name="Wybór2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1D6246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56366A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4F4AB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AF147F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4" w:name="Wybór2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402929AE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66529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D7C161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C6968D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5" w:name="Wybór2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6" w:name="Wybór2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2E9031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2C89D00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630D04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9B22881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4 860.00 PLN.</w:t>
                  </w:r>
                </w:p>
              </w:tc>
            </w:tr>
          </w:tbl>
          <w:p w14:paraId="453BF56C" w14:textId="77777777" w:rsidR="00483FF1" w:rsidRDefault="00483FF1" w:rsidP="006B0AD8">
            <w:pPr>
              <w:pStyle w:val="FS2"/>
            </w:pPr>
          </w:p>
        </w:tc>
      </w:tr>
      <w:tr w:rsidR="00483FF1" w14:paraId="1923C45F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8ADA4BD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F1F79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Pakiet 32 - LIGNOCAINA +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Ibuprofen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B3541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32</w:t>
                  </w:r>
                </w:p>
              </w:tc>
            </w:tr>
            <w:tr w:rsidR="00483FF1" w14:paraId="644DB3C9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95AAD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FD7738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0C8058D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489A6F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E27D64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776E11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6A4DFB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9538D3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3F59DB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55CB49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089079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0B0A8F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ADD3BF6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F7137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8B38AB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5B39531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52300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00920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9229CE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LIGNOCAINA 2 % 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800,00</w:t>
                  </w:r>
                </w:p>
                <w:p w14:paraId="5FEA40F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LIGNOCAINA 2 %10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800,00</w:t>
                  </w:r>
                </w:p>
                <w:p w14:paraId="38CBA8B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0.3 % CHLOREK POTASU Z 0.9 % NA CL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3 000,00</w:t>
                  </w:r>
                </w:p>
                <w:p w14:paraId="78142B8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0.3 % CHLOREK POTASU Z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5 % GLUCOZA 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500,00</w:t>
                  </w:r>
                </w:p>
                <w:p w14:paraId="38D7AD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AMIKACIN 0,5G/100ML GOTOWY DO UŻYCIA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400,00</w:t>
                  </w:r>
                </w:p>
                <w:p w14:paraId="4526A82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AMIKACIN 1G/100ML GOTOWY DO UŻYCIA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250,00</w:t>
                  </w:r>
                </w:p>
                <w:p w14:paraId="770D34D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Gentamycyna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0.240/80 ml GOTOWY DO UŻYCIA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200,00</w:t>
                  </w:r>
                </w:p>
                <w:p w14:paraId="50B1B6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Ibuprofen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400 mg fiol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  <w:p w14:paraId="4CA80AC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Ibuprofen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600mg fiol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400</w:t>
                  </w:r>
                </w:p>
              </w:tc>
            </w:tr>
            <w:tr w:rsidR="00483FF1" w14:paraId="6E0DFC1F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6F6B8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E7C8451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9ECD757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32D3D38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8E111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A32ABD9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36300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4F76D6A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8EA2D3B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9272A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724513F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F1B8D0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EFEE6B1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3E4EC4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7" w:name="Wybór2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8" w:name="Wybór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048CFFD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45FC3DF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9A2B31A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AD62DD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5AA53D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25E85A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F39C310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5FD188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E2BC614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BDF84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FE9FA1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9" w:name="Wybór2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0" w:name="Wybór2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4B6E8D5C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5ACDE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69ABCD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1" w:name="Wybór29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2" w:name="Wybór2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94C33D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CAA3DD3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31E7B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493943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3" w:name="Wybór2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FE55F6A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12AFE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9F2179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780C9D0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4" w:name="Wybór2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5" w:name="Wybór2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2CAF9F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60F000E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D8A2CB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8E14B34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660.00 PLN.</w:t>
                  </w:r>
                </w:p>
              </w:tc>
            </w:tr>
          </w:tbl>
          <w:p w14:paraId="2881DDB9" w14:textId="77777777" w:rsidR="00483FF1" w:rsidRDefault="00483FF1" w:rsidP="006B0AD8">
            <w:pPr>
              <w:pStyle w:val="FS2"/>
            </w:pPr>
          </w:p>
        </w:tc>
      </w:tr>
      <w:tr w:rsidR="00483FF1" w14:paraId="31D1A439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337AE7C3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3132E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33 - LEKI RÓŻNE VII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7A78D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33</w:t>
                  </w:r>
                </w:p>
              </w:tc>
            </w:tr>
            <w:tr w:rsidR="00483FF1" w14:paraId="20C42666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19EFE5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456F7AB1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714E5AE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7BC149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DF611D2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0C29FD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57B804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41664D4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C80881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A26F40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36D8B2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9F1152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58E7D23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01CC4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005B21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128A4BC5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63A4E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7BAC71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03741FE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BISOPROLOLUM 2.5 MG X 56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18F8F8B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CETIRIZINI DIHYDROCHLOR. 10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26AAB3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CilAZAPRILUM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0.5MG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71367CC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CILAZAPRILUM 1 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525D891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CILAZAPRILUM 2.5MG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6960935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DEXAMETHASONUM 4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900561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DONEPEZILUM 10 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5CF40ED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DONEPEZILUM 5 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19E94CE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ESCITALOPRAMUM 10 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6391A9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ESCITALOPRAMUM 20 MG X 28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77BE857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LOSARTANUM 50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631352A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QUETIAPINUM 100 MG X 60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775635C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RISPERIDONUM 1 MG X 20TABL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uleg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rozp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w jamie ust.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4159986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SULFASALAZINUM 500 MG EN X 50  TABL DOJ.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537F54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SULFASALAZINUM 500 MG X 50 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ECA043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TAMSULOZYNA 0.4 MG X 30 TABL lub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71117E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Torecan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6.5 mg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45D0173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TRAMADOL +PARACETAMOL SR 75MG/650 X 60TABL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5B16BE2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VENLAFAXINUM37,5 MG X 28 KAPS 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przedł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uwalnianiu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</w:tc>
            </w:tr>
            <w:tr w:rsidR="00483FF1" w14:paraId="6C0759FD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89775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5AB530D5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41F337E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DCAF0F7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142A6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DACB0FA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50E39C4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07DC375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8B08A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9D6B44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CCDB1B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A27E211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7189A8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6" w:name="Wybór2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7" w:name="Wybór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5ED7D58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2EE7150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E33F6EC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3C03E9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12DED9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A007F5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0210883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E506B5F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B52CA7D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94ACA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4B0525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8" w:name="Wybór3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9" w:name="Wybór3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44998628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2EE7D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C7FFE90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0" w:name="Wybór30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1" w:name="Wybór3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555B8A7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826DDE1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BC7BC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9E66E6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2" w:name="Wybór3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5BC460B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1AE6D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1179C3B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1D14526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3" w:name="Wybór3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4" w:name="Wybór3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45681B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5E8F8D3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2D7DCC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E3C99E6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160.00 PLN.</w:t>
                  </w:r>
                </w:p>
              </w:tc>
            </w:tr>
          </w:tbl>
          <w:p w14:paraId="059EA2A1" w14:textId="77777777" w:rsidR="00483FF1" w:rsidRDefault="00483FF1" w:rsidP="006B0AD8">
            <w:pPr>
              <w:pStyle w:val="FS2"/>
            </w:pPr>
          </w:p>
        </w:tc>
      </w:tr>
      <w:tr w:rsidR="00483FF1" w14:paraId="2F3CEF33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6902DF10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95FF3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34 - SZCZEPIONKI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6CB90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34</w:t>
                  </w:r>
                </w:p>
              </w:tc>
            </w:tr>
            <w:tr w:rsidR="00483FF1" w14:paraId="466EA14E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34586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15CDBA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92F6CD6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B6F214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759E759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263E30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D0A187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F0D11C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47A9FA1D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370E8D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DA0AA1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EED089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BC69DBD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2F062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00ADCD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0ED9C10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9E24A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36F07E4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4328FD0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HEPATITIS B VACCINE 20 MCG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ampstrzyk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1680A95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MENINGOCOCAL VECCINE 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10,00</w:t>
                  </w:r>
                </w:p>
              </w:tc>
            </w:tr>
            <w:tr w:rsidR="00483FF1" w14:paraId="169D3192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88FEC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0A2365D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A0C581E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B014A7F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836A2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78B67C0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A1822F1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603ECEDB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93C6E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F423A7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AC91FE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0D99764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691B34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5" w:name="Wybór3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6" w:name="Wybór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E970CA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3CDFBBA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6BBD593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492A1E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85A7F9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2DDF88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8936A98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A6D1B44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C917891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FD220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00F0DC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7" w:name="Wybór3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8" w:name="Wybór3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A4BD189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CB3F9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75494C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9" w:name="Wybór31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0" w:name="Wybór3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2DD2E7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08265B5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B253D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947BF4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1" w:name="Wybór3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A655696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8492D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A0223E2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F2796F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2" w:name="Wybór3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3" w:name="Wybór3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CD6E03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F150DAC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CB7647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29667B3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70.00 PLN.</w:t>
                  </w:r>
                </w:p>
              </w:tc>
            </w:tr>
          </w:tbl>
          <w:p w14:paraId="15BA82E9" w14:textId="77777777" w:rsidR="00483FF1" w:rsidRDefault="00483FF1" w:rsidP="006B0AD8">
            <w:pPr>
              <w:pStyle w:val="FS2"/>
            </w:pPr>
          </w:p>
        </w:tc>
      </w:tr>
      <w:tr w:rsidR="00483FF1" w14:paraId="384D6BD7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58932AA8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B1471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35 - OMEPRAZOL  INJ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01868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35</w:t>
                  </w:r>
                </w:p>
              </w:tc>
            </w:tr>
            <w:tr w:rsidR="00483FF1" w14:paraId="7E2EF575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D856A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55FB854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6814CE4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96F82D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2EC7272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D3451A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B2D463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3EF428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CD4D494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CD8EB7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8CE490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BEC2AB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62F0A785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8B80F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4DE65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0AB03EAB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57803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8DDC0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E36784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OMEPRAZOLUM FIOL 40 MG ROZP.RÓWNIEŻ W SOLI FIZJOLOGICZNEJ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fiol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6500</w:t>
                  </w:r>
                </w:p>
              </w:tc>
            </w:tr>
            <w:tr w:rsidR="00483FF1" w14:paraId="0DE620B7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60CC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6A9A2A7F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75D35CF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2000F2F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81D02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F1ACFBE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34100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2A07D9E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1F6BC49C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53506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2410A9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440F88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B8B6EF9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F2CF9B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4" w:name="Wybór3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5" w:name="Wybór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B7477E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E27FEE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D904E0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462477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95CCCA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82387B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6198284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BB0ED6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0AC2024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0E329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FB6BE3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6" w:name="Wybór3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7" w:name="Wybór3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6BD8A378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59EEF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330D37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8" w:name="Wybór32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9" w:name="Wybór3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32C76D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F9460F9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0432B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91AAE0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0" w:name="Wybór3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075626E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58FD0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2F00E2C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E5C87E6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1" w:name="Wybór3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2" w:name="Wybór3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ED65B3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997CA1F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24E0AE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705EE67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620.00 PLN.</w:t>
                  </w:r>
                </w:p>
              </w:tc>
            </w:tr>
          </w:tbl>
          <w:p w14:paraId="7F31E5E5" w14:textId="77777777" w:rsidR="00483FF1" w:rsidRDefault="00483FF1" w:rsidP="006B0AD8">
            <w:pPr>
              <w:pStyle w:val="FS2"/>
            </w:pPr>
          </w:p>
        </w:tc>
      </w:tr>
      <w:tr w:rsidR="00483FF1" w14:paraId="6EEE0431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2EA13653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2EF57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36 - PŁYNY DO IRYGACJI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8ABDD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36</w:t>
                  </w:r>
                </w:p>
              </w:tc>
            </w:tr>
            <w:tr w:rsidR="00483FF1" w14:paraId="3DE42E47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ADCC7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7C7190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B8ADC69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9366B8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D274E9A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C17908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F10A8C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FF5D43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7241B77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AA99BB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7C7CD8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F3E8E4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A083118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D02B6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E1D6DC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71774FCE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50577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038195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331FA4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NA CL 50 ML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5 000,00</w:t>
                  </w:r>
                </w:p>
                <w:p w14:paraId="5F5B221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AQUA PRO IRYG 500 ML BUT ZAKR -ODKR.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1 700,00</w:t>
                  </w:r>
                </w:p>
                <w:p w14:paraId="46371A3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GLICYNE 1.5 % 3L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150,00</w:t>
                  </w:r>
                </w:p>
                <w:p w14:paraId="4AF60F6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GLICYNE 1.5 % 5 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1 000,00</w:t>
                  </w:r>
                </w:p>
                <w:p w14:paraId="5CBA485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NATRIUM CHLORATUM DO IRRYGACJI 3 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1 300,00</w:t>
                  </w:r>
                </w:p>
              </w:tc>
            </w:tr>
            <w:tr w:rsidR="00483FF1" w14:paraId="1BAEDB0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3D963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1AB95424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2DDA27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2190D214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15FBB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C66FA64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90200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5A0B6C8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2EEFBA61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D7FE5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84433F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B8AF3C2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CB62F93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44BC29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3" w:name="Wybór3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4" w:name="Wybór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973F5F1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0AEDA0B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D24D7C1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DCDE1A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E57536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7289BE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BF1807A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ADA8B7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D52485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75CF3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79A80F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5" w:name="Wybór3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6" w:name="Wybór3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BAA5B7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AF005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CABBF7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7" w:name="Wybór33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8" w:name="Wybór3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3DC761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D409F05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83D6A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9CE5FD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9" w:name="Wybór3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47031A1D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212E5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AFBFAA1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FCAB45B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0" w:name="Wybór3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1" w:name="Wybór3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E75C49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24F72FD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D0D94C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D11E372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1 640.00 PLN.</w:t>
                  </w:r>
                </w:p>
              </w:tc>
            </w:tr>
          </w:tbl>
          <w:p w14:paraId="1CFB4761" w14:textId="77777777" w:rsidR="00483FF1" w:rsidRDefault="00483FF1" w:rsidP="006B0AD8">
            <w:pPr>
              <w:pStyle w:val="FS2"/>
            </w:pPr>
          </w:p>
        </w:tc>
      </w:tr>
      <w:tr w:rsidR="00483FF1" w14:paraId="2DD146AC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4BAF8084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23AF3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37 - PŁYNY INFUZYJNE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0645C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37</w:t>
                  </w:r>
                </w:p>
              </w:tc>
            </w:tr>
            <w:tr w:rsidR="00483FF1" w14:paraId="6A23BC1E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E21BA6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12DDCBF1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B4B8506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B3B093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192EB868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1E5962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FBEE39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065345D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148C559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596B1AC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12ADDD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6BC8ABF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AD01CC0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F4B8F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268D56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117EFC14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EBB20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91A149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6895F12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 CL 0.9 %100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32 000,00</w:t>
                  </w:r>
                </w:p>
                <w:p w14:paraId="5B5133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NACL 0.9 % 250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15 000,00</w:t>
                  </w:r>
                </w:p>
                <w:p w14:paraId="552D757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NACL 0.9 %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9 000,00</w:t>
                  </w:r>
                </w:p>
                <w:p w14:paraId="4BFF62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 CL 0.9 %1000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13 000,00</w:t>
                  </w:r>
                </w:p>
                <w:p w14:paraId="1F6E773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AQUA PRO INJ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BE0272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 5 %.+ 0.9% NACL 2:1 A 500ML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114A3F5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 5 % 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1000</w:t>
                  </w:r>
                </w:p>
                <w:p w14:paraId="686D779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GLUCOSUM  5 % 250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4A91235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MANNITOL20%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500</w:t>
                  </w:r>
                </w:p>
                <w:p w14:paraId="3D065BE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NATR.CHLOR.0.9% 500 ML BUT. ZAKR.ODKR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1200</w:t>
                  </w:r>
                </w:p>
                <w:p w14:paraId="3800CB2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PŁYN RINGERA A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800</w:t>
                  </w:r>
                </w:p>
              </w:tc>
            </w:tr>
            <w:tr w:rsidR="00483FF1" w14:paraId="275FCC30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993B5E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44877684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BDA78FA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471D8F74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291E3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178D01D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129800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2D4C1D9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A87A638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15250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A39D60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7D5BB7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D869389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ED6C28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2" w:name="Wybór3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3" w:name="Wybór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FF204D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2AFBA38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6884E513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100B52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333122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94C52B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00DE337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FD27951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79FF33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55032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1662B8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4" w:name="Wybór3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5" w:name="Wybór3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ED42684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43634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A442E6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6" w:name="Wybór33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7" w:name="Wybór3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4B5D5B3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E3403A5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D684C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FB06C3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8" w:name="Wybór3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00AC2088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7CBB5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82BCFBF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3CDB5BF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9" w:name="Wybór3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0" w:name="Wybór3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5C20E5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1663B49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668B27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99417E9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2 360.00 PLN.</w:t>
                  </w:r>
                </w:p>
              </w:tc>
            </w:tr>
          </w:tbl>
          <w:p w14:paraId="69FD19BD" w14:textId="77777777" w:rsidR="00483FF1" w:rsidRDefault="00483FF1" w:rsidP="006B0AD8">
            <w:pPr>
              <w:pStyle w:val="FS2"/>
            </w:pPr>
          </w:p>
        </w:tc>
      </w:tr>
      <w:tr w:rsidR="00483FF1" w14:paraId="7CB709F8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6812118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90F43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38 - PŁYN WIELOELEKTROLITOWY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F704D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38</w:t>
                  </w:r>
                </w:p>
              </w:tc>
            </w:tr>
            <w:tr w:rsidR="00483FF1" w14:paraId="60B04E74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DF54A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2A8D888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CBFA10C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E92387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767CD5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2BC2FB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8802712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43D1004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71854ABE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59C56F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9C2640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1915D2D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7964ED9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BEA07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A1DE2E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DF2DA19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5BA4A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2C7D7D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77AFDF5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PŁYN WIELOELEKTROLITOW Y 500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12000</w:t>
                  </w:r>
                </w:p>
                <w:p w14:paraId="311717A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PŁYN WIELOELEKTROLITOW Y 1000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6000</w:t>
                  </w:r>
                </w:p>
              </w:tc>
            </w:tr>
            <w:tr w:rsidR="00483FF1" w14:paraId="69538622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A5E40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1F29861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709AD8C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4ABF000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4DC1F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617AF25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42900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5A70D0A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9AC0D6D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23391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9531D52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498C27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367FF9A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7C5AAA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1" w:name="Wybór3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2" w:name="Wybór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52FF41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BB3540B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214B5BEB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88BE9D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A977FE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11298B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17A39A4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9021E26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7FB8106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11FE1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44EA42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3" w:name="Wybór3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4" w:name="Wybór3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14F0873E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91806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6F78BE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5" w:name="Wybór34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6" w:name="Wybór3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1BE8491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641B2BC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8123D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748285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7" w:name="Wybór3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6D9943E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72914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33BB5AB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4B54468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8" w:name="Wybór3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9" w:name="Wybór3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90DF0B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7BF920F4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4190BF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FEC6C08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780.00 PLN.</w:t>
                  </w:r>
                </w:p>
              </w:tc>
            </w:tr>
          </w:tbl>
          <w:p w14:paraId="1F723DBC" w14:textId="77777777" w:rsidR="00483FF1" w:rsidRDefault="00483FF1" w:rsidP="006B0AD8">
            <w:pPr>
              <w:pStyle w:val="FS2"/>
            </w:pPr>
          </w:p>
        </w:tc>
      </w:tr>
      <w:tr w:rsidR="00483FF1" w14:paraId="4C71F067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7C97DA73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06638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39 - LEKI p/ZAKRZEPOWE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253CB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39</w:t>
                  </w:r>
                </w:p>
              </w:tc>
            </w:tr>
            <w:tr w:rsidR="00483FF1" w14:paraId="57006BC3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A46C0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59B6BE1F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6D14B4C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64254A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6CEF74A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2A8863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632262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5AD82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2D6CD425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D230D8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4CB118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13506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6F1EBF9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330AB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F2E86B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78264EFE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F687B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1C19CF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2BB0C5D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NADROPARINUM   . 0.6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ampstrzJM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/ML 5MLX10 FIO.KOMPL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60,00</w:t>
                  </w:r>
                </w:p>
                <w:p w14:paraId="37A2B5D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NADROPARINUM  . 0.3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ampstrzJM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/ML 5MLX10 FIO.KOMPL 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</w:tc>
            </w:tr>
            <w:tr w:rsidR="00483FF1" w14:paraId="3405AD3B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B1635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03C6D7F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09419534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105DFB5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D372E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2EB9974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36ABDF2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31F05DDA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63E0B9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7B0D4F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5E838E4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8DB5F37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2E0996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0" w:name="Wybór3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1" w:name="Wybór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D699E6C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7EF49D5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752B31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D4D363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6256A1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462EDB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246294D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8AB1BB4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18ACF8E3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AD5D0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7D605E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2" w:name="Wybór3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3" w:name="Wybór3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D91F3BC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D4D60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622F7C0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4" w:name="Wybór35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5" w:name="Wybór3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6873F3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D54F34B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402E5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03E9E8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6" w:name="Wybór3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1059AEE2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0651F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082989E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D25A7DD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7" w:name="Wybór3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8" w:name="Wybór3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8A5812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D9341AB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B96E08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6307F5F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980.00 PLN.</w:t>
                  </w:r>
                </w:p>
              </w:tc>
            </w:tr>
          </w:tbl>
          <w:p w14:paraId="254B1504" w14:textId="77777777" w:rsidR="00483FF1" w:rsidRDefault="00483FF1" w:rsidP="006B0AD8">
            <w:pPr>
              <w:pStyle w:val="FS2"/>
            </w:pPr>
          </w:p>
        </w:tc>
      </w:tr>
      <w:tr w:rsidR="00483FF1" w14:paraId="34E8F8F4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064927F2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2070D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40 - INSULINY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96B92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40</w:t>
                  </w:r>
                </w:p>
              </w:tc>
            </w:tr>
            <w:tr w:rsidR="00483FF1" w14:paraId="670EF395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8E132E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09BA6E6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882A241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697699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512544A8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029D66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0142D9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DC7BC5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0D55E0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2924C1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17E2EC8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4846B2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0E1C66A1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A37B1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1B6D52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22689552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99F52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75E714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1D2D36F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Ins.Novo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-Mix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Penfill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300j/3 mlx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wkłl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6AA2911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Ins.Novo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Rapid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300j/3 ml x 10wkładów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79A45C9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Actrapid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penfill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x 10 wkład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3181132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Isul.Levemir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Penf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300j/3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wkł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2,00</w:t>
                  </w:r>
                </w:p>
                <w:p w14:paraId="3FC79FA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Ins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.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Insulatard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 300mg/3ml x 10wkł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6,00</w:t>
                  </w:r>
                </w:p>
                <w:p w14:paraId="684461C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Insi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mixtard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30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wkł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</w:tc>
            </w:tr>
            <w:tr w:rsidR="00483FF1" w14:paraId="6B039768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3525D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0EF93B51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A654B3A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AD1DE38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D4587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4534F83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B1E0C7D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5EA35413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46D6C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8AA27E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2C95E59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235629C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514D24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9" w:name="Wybór3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0" w:name="Wybór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AD33B24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490B603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4296EA61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ADD459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5C30F1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726B46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2E3C575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71B04E0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B423DE2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AA5F6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D1A0BC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1" w:name="Wybór3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2" w:name="Wybór3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9D21B75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4D059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0DBEFF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3" w:name="Wybór36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4" w:name="Wybór3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0925BA2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CF0DB50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744DE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4DCFD5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5" w:name="Wybór3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5099D33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1A4F9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F6B8720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B2BD6D3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6" w:name="Wybór3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7" w:name="Wybór3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BDD54C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56E5EA3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CE077A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A5A4DFA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160.00 PLN.</w:t>
                  </w:r>
                </w:p>
              </w:tc>
            </w:tr>
          </w:tbl>
          <w:p w14:paraId="063185DC" w14:textId="77777777" w:rsidR="00483FF1" w:rsidRDefault="00483FF1" w:rsidP="006B0AD8">
            <w:pPr>
              <w:pStyle w:val="FS2"/>
            </w:pPr>
          </w:p>
        </w:tc>
      </w:tr>
      <w:tr w:rsidR="00483FF1" w14:paraId="22E806BB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C457044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A36CAC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41 - ŻYWIENIE POZAJELITOWE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8CFFF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41</w:t>
                  </w:r>
                </w:p>
              </w:tc>
            </w:tr>
            <w:tr w:rsidR="00483FF1" w14:paraId="42969803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F0B500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231F4950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35C81BC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EEA0719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4FAA782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24C4607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327245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9D11AE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53CFB2F3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60217D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959599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2110917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4E3A407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52911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8941B2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1CC822FF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18851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3B6E0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09DFE3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Proszek do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sporzadzania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roztworu do infuzji zawierający 13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vitamin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łacznie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z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K x 10 fiolek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30,00</w:t>
                  </w:r>
                </w:p>
                <w:p w14:paraId="6D37D04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  TRZYKOMOROWY ZESTAW  DO CAŁKOWITEGO ŻYWIENIA POZAJELITOWEGO, ZAWIERAJĄCY : AMINOKWASY, GLUKOZĘ Z CYNKIEM I WAPNIEM,  EMULSJĘ TŁUSZCZOWĄ MCT/LCT 50:40 ORAZ 10% OLEJ RYBI - 7,0-7,5 KWASÓW OMEGA 3 , DO PODAŻY DROGĄ ŻYŁY CENTRALNEJ. ZAWIERAJĄCY  10,2 - 10,4 G AZOTU - OBJĘTOŚĆ 1875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113E94E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 - PREPARAT ZAWIERAJĄCY PIERWIASTKI ŚLADOWE 10MLX5 AMP.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28E2481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  TRZYKOMOROWY ZESTAW  DO CAŁKOWITEGO ŻYWIENIA POZAJELITOWEGO, ZAWIERAJĄCY 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AMINOKWASY, GLUKOZĘ Z CYNKIEM I WAPNIEM,  EMULSJĘ TŁUSZCZOWĄ MCT/LCT 50:50, DO PODAŻY DROGĄ ŻYŁ OBWODOWYCH I CENTRALNYCH. ZAWIERAJĄCY  11,2 -11,4 G AZOTU - OBJĘTOŚĆ 1875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  <w:p w14:paraId="0BF477B8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 TRZYKOMOROWY ZESTAW  DO CAŁKOWITEGO ŻYWIENIA POZAJELITOWEGO, ZAWIERAJĄCY : AMINOKWASY, GLUKOZĘ Z CYNKIEM I WAPNIEM,  EMULSJĘ TŁUSZCZOWĄ MCT/LCT 50:50 , DO PODAŻY DROGĄ ŻYŁY CENTRALNEJ. ZAWIERAJĄCY  15,0 - 15,2 G AZOTU - OBJĘTOŚĆ  1875 ML. ENERGIA CAŁKOWITA 2215 KCAL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3CA18DC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 TRZYKOMOROWY ZESTAW  DO CAŁKOWITEGO ŻYWIENIA POZAJELITOWEGO, ZAWIERAJĄCY : AMINOKWASY, GLUKOZĘ Z CYNKIEM I WAPNIEM,  EMULSJĘ TŁUSZCZOWĄ MCT/LCT 50:40 ORAZ 10 % OLEJ RYBI 2.2-2.5 KWASÓW OMEGA3, DO PODAŻY DROGĄ ŻYŁY CENTRALNEJ. ZAWIERAJĄCY 5-5.2 AZOTU   -  . ENERGIA CAŁKOWITA740 OBJETOŚC 625 ML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300</w:t>
                  </w:r>
                </w:p>
              </w:tc>
            </w:tr>
            <w:tr w:rsidR="00483FF1" w14:paraId="43E44863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F34A1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446ED3DC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AC287E5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3C4FC0A2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B9E2E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142385F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85800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4794B70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461F98A7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9DE27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606B4D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A559238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FD76C00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657070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8" w:name="Wybór3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9" w:name="Wybór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3B48463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F478756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3018808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530112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00F519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6B93BA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B329245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E222CAB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599E5FE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077DCE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5721B9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0" w:name="Wybór3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1" w:name="Wybór3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10FB02BF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19359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E28AB8E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2" w:name="Wybór37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3" w:name="Wybór3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94A430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49FC349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A515A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03B9CD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4" w:name="Wybór3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201C768A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7ACBA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0E3284B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58DBDA9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5" w:name="Wybór3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6" w:name="Wybór3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9B1ABE7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C3B0647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EFC59C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20C4836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1 560.00 PLN.</w:t>
                  </w:r>
                </w:p>
              </w:tc>
            </w:tr>
          </w:tbl>
          <w:p w14:paraId="1F6C9049" w14:textId="77777777" w:rsidR="00483FF1" w:rsidRDefault="00483FF1" w:rsidP="006B0AD8">
            <w:pPr>
              <w:pStyle w:val="FS2"/>
            </w:pPr>
          </w:p>
        </w:tc>
      </w:tr>
      <w:tr w:rsidR="00483FF1" w14:paraId="79C52C85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03078A47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56EEF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42 - LEKI RÓŻNE VIII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1ACBC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42</w:t>
                  </w:r>
                </w:p>
              </w:tc>
            </w:tr>
            <w:tr w:rsidR="00483FF1" w14:paraId="024DEC56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506D21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2843965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F7772B1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477C9C4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3DD09D3E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59AC5A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D9EBD4A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2D39CE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28A2C827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D0F44F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DD67DB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E549D4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353F7A1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705A1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B3BE1D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34A7388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4F975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036E5CE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3BEF7B9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DEXAMETHASONUM 1 MG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MG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D64152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DOXAZOSINE 2mg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38BA0A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DoXAZOSINE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4mg x 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0E9FF94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EPLERENONUM 25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A2A9F8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FINASTERID 5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403731F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FLUDROCORTISONE 0,1 MG X 20TABL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2083EF5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FURASIDIN 0.05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008117E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HYDROXYZINUM 10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737E96B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HYDROXYZINUM 25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5A69B5B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IBUPROFENUM 0.2 G X 60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60</w:t>
                  </w:r>
                </w:p>
                <w:p w14:paraId="246DFA64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KWETIAPINA 25 MG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200</w:t>
                  </w:r>
                </w:p>
                <w:p w14:paraId="2A2B82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LEVETIRACETAM 0.5 X 100 TABL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  <w:p w14:paraId="624AAB9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MEMANTINI HYDROCHLORIDUM 10MG/ML 100 ML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5A4C1F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MEMANTINI HYDROCHLORIDUM 10MGX 56TABL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7CB267A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MIANSERIN 10 MG X 90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33FC86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NAPROXEN 0.25 x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0F8547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NAPROXEN 0.5 x 20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71CD176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NICERGOLINUM TBL 0.01G X 30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</w:t>
                  </w:r>
                </w:p>
                <w:p w14:paraId="64085AE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NIMESULID 100 MG X 30 SASZ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2F954E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Olanzapine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5 mg x 28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0DEE900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PREDNISONE 10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1417392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PREDNISONE 20 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30</w:t>
                  </w:r>
                </w:p>
                <w:p w14:paraId="59F7546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PREDNISONE 5MG X 100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006D836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RIVALDO 4.5 mg 56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</w:t>
                  </w:r>
                </w:p>
                <w:p w14:paraId="0455EE2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RIVASTIGMINUM 3MG X 56 KAPS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6F9E978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RIVASTIGMINUM 6 MG TABL   X 56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3226F176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ROPINIROLUM 4MG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B09FBEF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ROPINIROLUM 8 MG X 28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6912BEE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ROPINIROUML 2 mg  x28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0F32EE9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SuLFAMETHOXAZOLUM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TRIMETHOPRINUM 960 x 10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</w:t>
                  </w:r>
                </w:p>
                <w:p w14:paraId="2FF84A6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ZOLPIDEMI TARTAS 10 MG X 20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</w:tc>
            </w:tr>
            <w:tr w:rsidR="00483FF1" w14:paraId="2BCB58CE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3F11C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09901CA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8E672B5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7AF9A0A7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1AA28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FD966F7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24FD05E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2F42879F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95264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5EA0BC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ED345B6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A261E39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362590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7" w:name="Wybór3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8" w:name="Wybór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EFD7592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C9445B2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94562F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6599CF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6E70D5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8F78E2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C148BC9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B438B5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C804930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F2A02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7F7E7B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9" w:name="Wybór3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0" w:name="Wybór3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7F09FD96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84B93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EC13EED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1" w:name="Wybór38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2" w:name="Wybór3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697F7C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18FA62A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D52515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A07352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3" w:name="Wybór3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499F4B28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E6502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49ED406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C389F7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4" w:name="Wybór3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5" w:name="Wybór3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34A049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6EC607BC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F1314BF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A0FE4B7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400.00 PLN.</w:t>
                  </w:r>
                </w:p>
              </w:tc>
            </w:tr>
          </w:tbl>
          <w:p w14:paraId="3E23AD89" w14:textId="77777777" w:rsidR="00483FF1" w:rsidRDefault="00483FF1" w:rsidP="006B0AD8">
            <w:pPr>
              <w:pStyle w:val="FS2"/>
            </w:pPr>
          </w:p>
        </w:tc>
      </w:tr>
      <w:tr w:rsidR="00483FF1" w14:paraId="63FCF1C9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7F601A44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49DCA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43 - MATRYCE KOLAGENOWE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A2FA1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43</w:t>
                  </w:r>
                </w:p>
              </w:tc>
            </w:tr>
            <w:tr w:rsidR="00483FF1" w14:paraId="26330446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DC967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5DC4125D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D85457F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CC7F30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05351A2C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6014F0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B429AB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139C15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34146986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FBBA2CF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C61EED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E211518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2E816C08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37C10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BF4197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1C24203D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1A302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5B6C37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6F7601B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MATRYCA Z KLEJEM DO TKANEK.ROLOWANA ZAWIERA MATRYCĘ KOLAGENOWĄO WYM.4.8X4.8X0.5CMPOKRYTA FIBRYNOGENEMLUDZKIM I TRĄBINĄ LUDZKĄ2,0J.M. NA CM.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</w:t>
                  </w:r>
                </w:p>
                <w:p w14:paraId="1D2C1CD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MATRYCA KOLAGENOWA WYM.4.8X4.8 POKRYTA FIBRYNOGENEM LUDZKIM I TROMBINĄ LUDZKĄ2,0J.M. NA CM.2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25</w:t>
                  </w:r>
                </w:p>
                <w:p w14:paraId="405A9A9A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MATRYCA KOLAGENOWA WYM3x2.5 POKRYTA FIBRYNOGENEM LUDZKIM I TROMBINĄ LUDZKĄ2,0J.M. NA CM.2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</w:t>
                  </w:r>
                </w:p>
                <w:p w14:paraId="6EE9D88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 MATRYCA KOLAGENOWA WYM.9.5X4.8 POKRYTA FIBRYNOGENEM LUDZKIM I TROMBINĄ LUDZKĄ2,0J.M. NA CM.2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</w:tc>
            </w:tr>
            <w:tr w:rsidR="00483FF1" w14:paraId="0462B45E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F5875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6571EBA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742AFE4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1D5A24A2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AE3B43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C244D43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49500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7B4C799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7EF59B37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3C0B7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6891431A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7C818FC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2733B89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9BFD541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6" w:name="Wybór3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7" w:name="Wybór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F64FA54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FE42894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42342DB1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F508AF0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FEED9B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92290ED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E1EB953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BB88E35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D56F5F8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C9C01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4DBBFB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8" w:name="Wybór3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9" w:name="Wybór3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32312B20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271C2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3702E68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0" w:name="Wybór39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1" w:name="Wybór3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1B119A1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5B7D373F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504B5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A67CF0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2" w:name="Wybór3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370F12FC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BD5C94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4957ACD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594C6A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3" w:name="Wybór3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4" w:name="Wybór3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79555F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E54FE03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85820F1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7F49DC2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900.00 PLN.</w:t>
                  </w:r>
                </w:p>
              </w:tc>
            </w:tr>
          </w:tbl>
          <w:p w14:paraId="6DA16718" w14:textId="77777777" w:rsidR="00483FF1" w:rsidRDefault="00483FF1" w:rsidP="006B0AD8">
            <w:pPr>
              <w:pStyle w:val="FS2"/>
            </w:pPr>
          </w:p>
        </w:tc>
      </w:tr>
      <w:tr w:rsidR="00483FF1" w14:paraId="4A0C666B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0D54809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D4A5C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44 - LEKI RÓŻNE  IX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E8A38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44</w:t>
                  </w:r>
                </w:p>
              </w:tc>
            </w:tr>
            <w:tr w:rsidR="00483FF1" w14:paraId="7EEB31B0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392F5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6D76ECBB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9DA5E5E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96331B5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22AC33A6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664A511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E1D3CA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46398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268874B8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818C74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9A2D313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BF27123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3870A839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DE354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AAFE1A8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62C64566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F26367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1DC584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2D34AC23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IBANDRONIC ACID3mg 3ml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</w:t>
                  </w:r>
                </w:p>
                <w:p w14:paraId="58BC81A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 H/CHLOR 1% 20ML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52C77DD9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 H/CHLOR 1% 2ML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20,00</w:t>
                  </w:r>
                </w:p>
                <w:p w14:paraId="4A33C9E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 H/CHLOR 2% 20ML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100,00</w:t>
                  </w:r>
                </w:p>
                <w:p w14:paraId="3FD61F47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LIGNOC H/CHLOR 2% 2ML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160,00</w:t>
                  </w:r>
                </w:p>
                <w:p w14:paraId="147AB7A5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ONDANSETRON 4mg 2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42E3E80B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ONDANSETRON 8 mg 4 ml x 5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</w:t>
                  </w:r>
                </w:p>
                <w:p w14:paraId="3C49C33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OXYBUTYNIN 5 mg x 30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74D1F66E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PARACETAMOLUM 0.5 X 50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180</w:t>
                  </w:r>
                </w:p>
                <w:p w14:paraId="35E7CCAD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SPIRONOLACTONE 100mg x 20 TABL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20</w:t>
                  </w:r>
                </w:p>
                <w:p w14:paraId="18A3E64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 xml:space="preserve">SPIRONOLACTONE 25 mg x 100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tabl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100</w:t>
                  </w:r>
                </w:p>
              </w:tc>
            </w:tr>
            <w:tr w:rsidR="00483FF1" w14:paraId="5E5A9D73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6153D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FD932C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A7D921A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Cena - 100%</w:t>
                  </w:r>
                </w:p>
              </w:tc>
            </w:tr>
            <w:tr w:rsidR="00483FF1" w14:paraId="2F82DB6F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5732D9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0D468228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4FBEB68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09F95DDA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29055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2BDE605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A2E0F60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410D39C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492B33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5" w:name="Wybór3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6" w:name="Wybór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AF1C02F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766B34E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5D075B94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92359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A1F6B1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25C9E95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63CA7AC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FF960E7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78FB7CBA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51188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827C69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7" w:name="Wybór4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8" w:name="Wybór4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034B852F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ECE9E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5D5FFFC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9" w:name="Wybór40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0" w:name="Wybór4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DCA41CF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1471316D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410D9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1B3A942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1" w:name="Wybór4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681DA54B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81D68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10FA7CC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0A52424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2" w:name="Wybór4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3" w:name="Wybór4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A68234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343AC825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45B1F6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6CFFD72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180.00 PLN.</w:t>
                  </w:r>
                </w:p>
              </w:tc>
            </w:tr>
          </w:tbl>
          <w:p w14:paraId="4E1D0317" w14:textId="77777777" w:rsidR="00483FF1" w:rsidRDefault="00483FF1" w:rsidP="006B0AD8">
            <w:pPr>
              <w:pStyle w:val="FS2"/>
            </w:pPr>
          </w:p>
        </w:tc>
      </w:tr>
      <w:tr w:rsidR="00483FF1" w14:paraId="6B02526D" w14:textId="77777777" w:rsidTr="00483FF1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483FF1" w14:paraId="1DF1B44C" w14:textId="77777777" w:rsidTr="006B0AD8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C1E146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45 - LEKI RÓŻNE 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EC226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/>
                      <w:sz w:val="18"/>
                      <w:szCs w:val="18"/>
                    </w:rPr>
                    <w:t>45</w:t>
                  </w:r>
                </w:p>
              </w:tc>
            </w:tr>
            <w:tr w:rsidR="00483FF1" w14:paraId="3EC9A830" w14:textId="77777777" w:rsidTr="006B0AD8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9E9562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483FF1" w14:paraId="7632CA33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AD5BF45" w14:textId="77777777" w:rsidR="00483FF1" w:rsidRDefault="00483FF1" w:rsidP="006B0AD8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5179EC6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483FF1" w14:paraId="3736235A" w14:textId="77777777" w:rsidTr="006B0AD8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583F02E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83F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1A1CCB0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2F6FC01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483FF1" w14:paraId="4FD28119" w14:textId="77777777" w:rsidTr="006B0AD8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82E7C2B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A5E543D" w14:textId="77777777" w:rsidR="00483FF1" w:rsidRDefault="00483FF1" w:rsidP="006B0AD8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9AF8D39" w14:textId="77777777" w:rsidR="00483FF1" w:rsidRDefault="00483FF1" w:rsidP="006B0AD8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51EB2C20" w14:textId="77777777" w:rsidTr="006B0AD8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46032A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DF4584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483FF1" w14:paraId="5BD5317B" w14:textId="77777777" w:rsidTr="006B0AD8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08B88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79C7C1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Nr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Asortyment - opis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Jednostka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Ilosc</w:t>
                  </w:r>
                  <w:proofErr w:type="spellEnd"/>
                </w:p>
                <w:p w14:paraId="295094A2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Fondaparinux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2.5 mg x 10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</w:t>
                  </w:r>
                </w:p>
                <w:p w14:paraId="1362D961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METOPROLOL 0.005 5 ML X 5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40,00</w:t>
                  </w:r>
                </w:p>
                <w:p w14:paraId="523A1F80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POTASSIUM CANREONATE 0.2 10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35,00</w:t>
                  </w:r>
                </w:p>
                <w:p w14:paraId="1AD7535C" w14:textId="77777777" w:rsidR="00483FF1" w:rsidRP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SULODEXINE F 600 LSU/2 ML X 10 AMP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50,00</w:t>
                  </w:r>
                </w:p>
                <w:p w14:paraId="51A5AC7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Vit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c 500 /5 ml x 10 </w:t>
                  </w:r>
                  <w:proofErr w:type="spellStart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amp</w:t>
                  </w:r>
                  <w:proofErr w:type="spellEnd"/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OP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ab/>
                    <w:t>80,00</w:t>
                  </w:r>
                </w:p>
              </w:tc>
            </w:tr>
            <w:tr w:rsidR="00483FF1" w14:paraId="21EF6445" w14:textId="77777777" w:rsidTr="006B0AD8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D831FF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II.2.5) Kryteria udzielenia zamówienia</w:t>
                  </w:r>
                </w:p>
                <w:p w14:paraId="2D02D636" w14:textId="77777777" w:rsidR="00483FF1" w:rsidRPr="00DE5879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0E08F89" w14:textId="77777777" w:rsidR="00483FF1" w:rsidRPr="00E0793F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483FF1" w14:paraId="0A98B9EC" w14:textId="77777777" w:rsidTr="006B0AD8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E67B50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0159A81" w14:textId="77777777" w:rsidR="00483FF1" w:rsidRPr="008777D5" w:rsidRDefault="00483FF1" w:rsidP="006B0AD8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483FF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18700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7D53D2D" w14:textId="77777777" w:rsidR="00483FF1" w:rsidRDefault="00483FF1" w:rsidP="006B0AD8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483FF1" w14:paraId="27E01B1D" w14:textId="77777777" w:rsidTr="006B0AD8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214CA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8868C2B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CBC1DDF" w14:textId="77777777" w:rsidR="00483FF1" w:rsidRDefault="00483FF1" w:rsidP="006B0AD8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7D2BC17" w14:textId="77777777" w:rsidR="00483FF1" w:rsidRDefault="00483FF1" w:rsidP="006B0AD8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06/10/2021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05/10/2022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A86B484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4" w:name="Wybór4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5" w:name="Wybór4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CC81706" w14:textId="77777777" w:rsidR="00483FF1" w:rsidRDefault="00483FF1" w:rsidP="006B0AD8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32830AD" w14:textId="77777777" w:rsidR="00483FF1" w:rsidRDefault="00483FF1" w:rsidP="006B0AD8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483FF1" w14:paraId="78C32697" w14:textId="77777777" w:rsidTr="006B0AD8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B7CFF3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557354C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DA4826B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483FF1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B2C2C99" w14:textId="77777777" w:rsidR="00483FF1" w:rsidRDefault="00483FF1" w:rsidP="006B0AD8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8B7A85F" w14:textId="77777777" w:rsidR="00483FF1" w:rsidRPr="00925F3E" w:rsidRDefault="00483FF1" w:rsidP="006B0AD8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83FF1" w14:paraId="48AB99BD" w14:textId="77777777" w:rsidTr="006B0AD8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AC6623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DD75382" w14:textId="77777777" w:rsidR="00483FF1" w:rsidRDefault="00483FF1" w:rsidP="006B0AD8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6" w:name="Wybór4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7" w:name="Wybór4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483FF1" w14:paraId="59FEA5B7" w14:textId="77777777" w:rsidTr="006B0AD8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35B6B5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9AF2FCB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8" w:name="Wybór41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3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9" w:name="Wybór4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0C96A44" w14:textId="77777777" w:rsidR="00483FF1" w:rsidRDefault="00483FF1" w:rsidP="006B0AD8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24ACD672" w14:textId="77777777" w:rsidTr="006B0AD8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2856B8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B938046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0" w:name="Wybór4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483FF1" w14:paraId="78F9EBC8" w14:textId="77777777" w:rsidTr="006B0AD8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ABA52A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4EBF640" w14:textId="77777777" w:rsidR="00483FF1" w:rsidRDefault="00483FF1" w:rsidP="006B0AD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B52E5B8" w14:textId="77777777" w:rsidR="00483FF1" w:rsidRDefault="00483FF1" w:rsidP="006B0AD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1" w:name="Wybór4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2" w:name="Wybór4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730BD1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643900B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83FF1" w14:paraId="01033649" w14:textId="77777777" w:rsidTr="006B0AD8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6D7462D" w14:textId="77777777" w:rsidR="00483FF1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BAC0331" w14:textId="77777777" w:rsidR="00483FF1" w:rsidRPr="004D33CF" w:rsidRDefault="00483FF1" w:rsidP="006B0AD8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FF1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340.00 PLN.</w:t>
                  </w:r>
                </w:p>
              </w:tc>
            </w:tr>
          </w:tbl>
          <w:p w14:paraId="73464CEF" w14:textId="77777777" w:rsidR="00483FF1" w:rsidRDefault="00483FF1" w:rsidP="006B0AD8">
            <w:pPr>
              <w:pStyle w:val="FS2"/>
            </w:pPr>
          </w:p>
        </w:tc>
      </w:tr>
    </w:tbl>
    <w:p w14:paraId="532110AA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lastRenderedPageBreak/>
        <w:t>Sekcja III: Informacje o charakterze prawnym, ekonomicznym, finansowym i technicznym</w:t>
      </w:r>
    </w:p>
    <w:p w14:paraId="36892758" w14:textId="77777777" w:rsidR="00AD2FBE" w:rsidRDefault="00AD2FBE" w:rsidP="00AD2FBE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III.1) Warunki Udziału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36A6FE35" w14:textId="77777777" w:rsidTr="00AD2FBE">
        <w:trPr>
          <w:trHeight w:val="5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B72FCA" w14:textId="77777777" w:rsidR="00AD2FBE" w:rsidRDefault="00AD2FBE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III.1.1) Zdolność do prowadzenia działalności zawodowej, w tym wymogi związane z wpisem do rejestru zawodowego lub handlowego</w:t>
            </w:r>
          </w:p>
          <w:p w14:paraId="7CB12388" w14:textId="77777777" w:rsidR="00AD2FBE" w:rsidRDefault="00AD2FBE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Wykaz i krótki opis warunków:</w:t>
            </w:r>
          </w:p>
          <w:p w14:paraId="32AD1FBA" w14:textId="77777777" w:rsidR="003B2044" w:rsidRPr="00A165D5" w:rsidRDefault="003B2044" w:rsidP="00A165D5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6C7F7F2C" w14:textId="77777777" w:rsidTr="00AD2FBE">
        <w:trPr>
          <w:trHeight w:val="118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7316B7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III.1.2) Sytuacja ekonomiczna i finansowa:</w:t>
            </w:r>
          </w:p>
          <w:p w14:paraId="3D3B2DB1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2254B685" w14:textId="77777777" w:rsidR="00AD2FBE" w:rsidRDefault="00AD2FBE" w:rsidP="00F64C6D">
            <w:pPr>
              <w:autoSpaceDE w:val="0"/>
              <w:autoSpaceDN w:val="0"/>
              <w:adjustRightInd w:val="0"/>
              <w:spacing w:before="10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26EAD047" w14:textId="77777777" w:rsidR="00AD2FBE" w:rsidRDefault="00AD2FBE" w:rsidP="00F64C6D">
            <w:pPr>
              <w:autoSpaceDE w:val="0"/>
              <w:autoSpaceDN w:val="0"/>
              <w:adjustRightInd w:val="0"/>
              <w:spacing w:before="60" w:after="120"/>
              <w:ind w:right="102"/>
              <w:rPr>
                <w:rFonts w:ascii="Arial" w:hAnsi="Arial" w:cs="Arial"/>
                <w:sz w:val="18"/>
                <w:szCs w:val="18"/>
              </w:rPr>
            </w:pPr>
          </w:p>
          <w:p w14:paraId="194503F8" w14:textId="77777777" w:rsidR="00AD2FBE" w:rsidRDefault="00AD2FBE">
            <w:pPr>
              <w:pStyle w:val="FS2"/>
              <w:spacing w:before="100" w:after="10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07B60236" w14:textId="77777777" w:rsidR="00AD2FBE" w:rsidRDefault="00AD2FBE" w:rsidP="00BC0068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23A93DBA" w14:textId="77777777" w:rsidTr="00AD2FBE">
        <w:trPr>
          <w:trHeight w:val="4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3EA59B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III.1.3) Zdolność techniczna i kwalifikacje zawodowe</w:t>
            </w:r>
            <w:r>
              <w:rPr>
                <w:rFonts w:ascii="Arial" w:hAnsi="Arial" w:cs="Arial"/>
                <w:i/>
                <w:iCs w:val="0"/>
                <w:sz w:val="18"/>
                <w:szCs w:val="18"/>
              </w:rPr>
              <w:t>)</w:t>
            </w:r>
          </w:p>
          <w:p w14:paraId="6864176E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62E3B4FE" w14:textId="77777777" w:rsidR="00AD2FBE" w:rsidRDefault="00AD2FBE" w:rsidP="00F64C6D">
            <w:pPr>
              <w:autoSpaceDE w:val="0"/>
              <w:autoSpaceDN w:val="0"/>
              <w:adjustRightInd w:val="0"/>
              <w:spacing w:before="100" w:after="6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54A372E7" w14:textId="77777777" w:rsidR="00AD2FBE" w:rsidRDefault="00AD2FBE" w:rsidP="00F64C6D">
            <w:pPr>
              <w:pStyle w:val="FS2"/>
              <w:spacing w:after="12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D7BE0B6" w14:textId="77777777" w:rsidR="00AD2FBE" w:rsidRDefault="00AD2FBE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lastRenderedPageBreak/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346862F6" w14:textId="77777777" w:rsidR="00AD2FBE" w:rsidRDefault="00AD2FBE" w:rsidP="00BC0068">
            <w:pPr>
              <w:pStyle w:val="FS2"/>
              <w:spacing w:after="8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3FF1" w14:paraId="5B013207" w14:textId="77777777" w:rsidTr="006B0AD8">
        <w:trPr>
          <w:trHeight w:val="10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B1D18D" w14:textId="77777777" w:rsidR="00483FF1" w:rsidRDefault="00483FF1" w:rsidP="006B0AD8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III.1.5) Informacje o zamówieniach zastrzeżonych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 xml:space="preserve"> 2</w:t>
            </w:r>
          </w:p>
          <w:p w14:paraId="76C0E4E9" w14:textId="77777777" w:rsidR="00483FF1" w:rsidRDefault="00483FF1" w:rsidP="006B0AD8">
            <w:pPr>
              <w:pStyle w:val="FS2"/>
              <w:spacing w:after="80"/>
              <w:ind w:left="244" w:right="102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3" w:name="Wybór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3"/>
            <w:r>
              <w:rPr>
                <w:rFonts w:ascii="Arial" w:hAnsi="Arial" w:cs="Arial"/>
                <w:sz w:val="18"/>
                <w:szCs w:val="18"/>
              </w:rPr>
              <w:t xml:space="preserve"> Zamówienie jest zastrzeżone dla zakładów pracy chronionej oraz wykonawców, których głównym celem jest społeczna i  zawodowa integracja osób niepełnosprawnych lub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defaworyzowanych</w:t>
            </w:r>
            <w:proofErr w:type="spellEnd"/>
          </w:p>
          <w:p w14:paraId="611AC4EA" w14:textId="77777777" w:rsidR="00483FF1" w:rsidRDefault="00483FF1" w:rsidP="006B0AD8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4" w:name="Wybór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4"/>
            <w:r>
              <w:rPr>
                <w:rFonts w:ascii="Arial" w:hAnsi="Arial" w:cs="Arial"/>
                <w:sz w:val="18"/>
                <w:szCs w:val="18"/>
              </w:rPr>
              <w:t xml:space="preserve"> Realizacja zamówienia jest ograniczona do programów zatrudnienia chronionego</w:t>
            </w:r>
          </w:p>
        </w:tc>
      </w:tr>
    </w:tbl>
    <w:p w14:paraId="57E91B65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vertAlign w:val="superscript"/>
        </w:rPr>
      </w:pPr>
      <w:r>
        <w:rPr>
          <w:rFonts w:ascii="Arial" w:hAnsi="Arial" w:cs="Arial"/>
          <w:b/>
          <w:sz w:val="20"/>
        </w:rPr>
        <w:t xml:space="preserve">III.2) Warunki dotyczące zamówienia </w:t>
      </w:r>
      <w:r>
        <w:rPr>
          <w:rFonts w:ascii="Arial" w:hAnsi="Arial" w:cs="Arial"/>
          <w:b/>
          <w:sz w:val="20"/>
          <w:vertAlign w:val="superscript"/>
        </w:rPr>
        <w:t>2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7F7C82F9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CCDE44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III.2.1) Informacje dotyczące określonego zawodu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zamówień na usługi)</w:t>
            </w:r>
          </w:p>
          <w:p w14:paraId="627791BF" w14:textId="77777777" w:rsidR="00AD2FBE" w:rsidRDefault="00483FF1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5" w:name="Wybór454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5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Świadczenie usługi zastrzeżone jest dla określonego zawodu</w:t>
            </w:r>
          </w:p>
          <w:p w14:paraId="201F2B53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Odniesienie do odpowiednich przepisów ustawowych, wykonawczych lub administracyjnych:</w:t>
            </w:r>
          </w:p>
          <w:p w14:paraId="66CDC7F2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6ADAB656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B99885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III.2.2) Warunki realizacji umowy:</w:t>
            </w:r>
          </w:p>
          <w:p w14:paraId="791D0F23" w14:textId="77777777" w:rsidR="00AD2FBE" w:rsidRDefault="00483FF1">
            <w:pPr>
              <w:pStyle w:val="FS2"/>
              <w:spacing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483FF1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>Termin dostarczenia kolejnych zamówionych partii towaru wynosi maksymalnie do następnego dnia roboczego od chwili złożenia zlecenia ich dostawy przez osobę uprawnioną przez Zamawiającego, a w wypadku leku na ratunek (tzw. cito) termin ten wynosi maksymalnie 12 godzin. Jeżeli dostawa wypada w dniu wolnym od pracy lub sobotę, dostawa nastąpi w pierwszym dniu roboczym po wyznaczonym terminie.</w:t>
            </w:r>
          </w:p>
        </w:tc>
      </w:tr>
      <w:tr w:rsidR="00483FF1" w14:paraId="0F497CCF" w14:textId="77777777" w:rsidTr="006B0AD8">
        <w:trPr>
          <w:trHeight w:val="7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91EE90" w14:textId="77777777" w:rsidR="00483FF1" w:rsidRDefault="00483FF1" w:rsidP="006B0AD8">
            <w:pPr>
              <w:pStyle w:val="FS2"/>
              <w:spacing w:before="80" w:after="4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III.2.3) Informacje na temat pracowników odpowiedzialnych za wykonanie zamówienia</w:t>
            </w:r>
          </w:p>
          <w:p w14:paraId="7079E4C0" w14:textId="77777777" w:rsidR="00483FF1" w:rsidRDefault="00483FF1" w:rsidP="006B0AD8">
            <w:pPr>
              <w:pStyle w:val="FS2"/>
              <w:spacing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6" w:name="Wybór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6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Obowiązek podania imion i nazwisk oraz kwalifikacji zawodowych pracowników wyznaczonych do wykonania zamówienia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 </w:t>
            </w:r>
          </w:p>
        </w:tc>
      </w:tr>
    </w:tbl>
    <w:p w14:paraId="1145C9C6" w14:textId="77777777" w:rsidR="00AD2FBE" w:rsidRDefault="00AD2FBE" w:rsidP="00F527C4">
      <w:pPr>
        <w:spacing w:before="240" w:after="200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Sekcja IV: Procedura</w:t>
      </w:r>
    </w:p>
    <w:p w14:paraId="3D5A69BA" w14:textId="77777777" w:rsidR="00AD2FBE" w:rsidRDefault="00AD2FBE" w:rsidP="00AD2FBE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IV.1) Opis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79492711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96D245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IV.1.1) Rodzaj procedury</w:t>
            </w:r>
          </w:p>
          <w:p w14:paraId="450D88C4" w14:textId="77777777" w:rsidR="00AD2FBE" w:rsidRDefault="00483FF1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47" w:name="Wybór455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7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otwarta</w:t>
            </w:r>
          </w:p>
          <w:p w14:paraId="3344B007" w14:textId="77777777" w:rsidR="00AD2FBE" w:rsidRDefault="00483FF1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8" w:name="Wybór456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8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6D21DACD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Uzasadnienie:</w:t>
            </w:r>
            <w:r w:rsidR="0096051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6D3D7A5" w14:textId="77777777" w:rsidR="00AD2FBE" w:rsidRDefault="00483FF1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9" w:name="Wybór457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9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ograniczona</w:t>
            </w:r>
          </w:p>
          <w:p w14:paraId="4804A171" w14:textId="77777777" w:rsidR="00AD2FBE" w:rsidRDefault="00483FF1" w:rsidP="00DB24ED">
            <w:pPr>
              <w:pStyle w:val="FS2"/>
              <w:spacing w:before="16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0" w:name="Wybór45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0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74B25758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78CDCF5D" w14:textId="77777777" w:rsidR="00AD2FBE" w:rsidRDefault="00483FF1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1" w:name="Wybór45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1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konkurencyjna z negocjacjami</w:t>
            </w:r>
          </w:p>
          <w:p w14:paraId="0A99217E" w14:textId="77777777" w:rsidR="00AD2FBE" w:rsidRDefault="00483FF1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2" w:name="Wybór460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2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2FA6983F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252B6894" w14:textId="77777777" w:rsidR="00AD2FBE" w:rsidRDefault="00483FF1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3" w:name="Wybór461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3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Dialog konkurencyjny</w:t>
            </w:r>
          </w:p>
          <w:p w14:paraId="0D57B861" w14:textId="77777777" w:rsidR="00AD2FBE" w:rsidRDefault="0096051D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30BD1">
              <w:fldChar w:fldCharType="separate"/>
            </w:r>
            <w:r>
              <w:fldChar w:fldCharType="end"/>
            </w:r>
            <w:r>
              <w:t xml:space="preserve"> </w:t>
            </w:r>
            <w:r w:rsidR="00AD2FBE" w:rsidRPr="001031A1">
              <w:rPr>
                <w:rFonts w:ascii="Arial" w:hAnsi="Arial" w:cs="Arial"/>
                <w:sz w:val="18"/>
                <w:szCs w:val="18"/>
              </w:rPr>
              <w:t>Partnerstwo innowacyjne</w:t>
            </w:r>
          </w:p>
        </w:tc>
      </w:tr>
      <w:tr w:rsidR="00AD2FBE" w14:paraId="346F9333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6CC27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IV.1.3) Informacje na temat umowy ramowej lub dynamicznego systemu zakupów</w:t>
            </w:r>
          </w:p>
          <w:p w14:paraId="156D42D9" w14:textId="77777777" w:rsidR="00AD2FBE" w:rsidRDefault="00483FF1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4" w:name="Wybór462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4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Zamówienie obejmuje zawarcie umowy ramowej</w:t>
            </w:r>
          </w:p>
          <w:p w14:paraId="1BAA3CBA" w14:textId="77777777" w:rsidR="00AD2FBE" w:rsidRDefault="00483FF1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5" w:name="Wybór463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5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jednym wykonawcą</w:t>
            </w:r>
          </w:p>
          <w:p w14:paraId="6CE86064" w14:textId="77777777" w:rsidR="00AD2FBE" w:rsidRDefault="00483FF1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6" w:name="Wybór464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6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kilkoma wykonawcami</w:t>
            </w:r>
          </w:p>
          <w:p w14:paraId="29C6DEB4" w14:textId="77777777" w:rsidR="00AD2FBE" w:rsidRDefault="00AD2FBE">
            <w:pPr>
              <w:pStyle w:val="FS2"/>
              <w:spacing w:before="80"/>
              <w:ind w:left="527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Szacowana maksymalna liczba uczestników planowanej umowy ramowej: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4D5A7B54" w14:textId="77777777" w:rsidR="00AD2FBE" w:rsidRPr="00D93134" w:rsidRDefault="00483FF1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4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7" w:name="Wybór466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57"/>
            <w:r w:rsidR="00D93134"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 w:rsidR="00AD2FBE" w:rsidRPr="00D93134">
              <w:rPr>
                <w:rFonts w:ascii="Arial" w:hAnsi="Arial" w:cs="Arial"/>
                <w:bCs w:val="0"/>
                <w:sz w:val="18"/>
                <w:szCs w:val="18"/>
              </w:rPr>
              <w:t>Zamówienia obejmuje ustanowienie dynamicznego systemu zakupów</w:t>
            </w:r>
          </w:p>
          <w:p w14:paraId="233A1A7D" w14:textId="77777777" w:rsidR="00AD2FBE" w:rsidRDefault="00483FF1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8" w:name="Wybór46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8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Dynamiczny systemu zakupów może zostać wykorzystany przez dodatkowych nabywców</w:t>
            </w:r>
          </w:p>
          <w:p w14:paraId="0716E02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Uzasadnienie dla umowy ramowej, której okres obowiązywania przekracza cztery lata:</w:t>
            </w:r>
          </w:p>
          <w:p w14:paraId="13A1776F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AD2FBE" w14:paraId="63FC3E17" w14:textId="77777777" w:rsidTr="00E0793F">
        <w:trPr>
          <w:trHeight w:val="7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6ED602" w14:textId="77777777" w:rsidR="00AD2FBE" w:rsidRDefault="00AD2FBE">
            <w:pPr>
              <w:pStyle w:val="FS2"/>
              <w:spacing w:before="100" w:after="12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IV.1.4) Zmniejszenie liczby rozwiązań lub ofert podczas negocjacji lub dialogu</w:t>
            </w:r>
          </w:p>
          <w:p w14:paraId="3214D355" w14:textId="77777777" w:rsidR="00AD2FBE" w:rsidRDefault="00483FF1" w:rsidP="00DB24ED">
            <w:pPr>
              <w:pStyle w:val="FS2"/>
              <w:spacing w:before="140"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9" w:name="Wybór46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9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Z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astosowanie procedury etapowej w celu stopniowego zmniejszania liczby omawianych rozwiązań lub negocjowanych ofert</w:t>
            </w:r>
          </w:p>
        </w:tc>
      </w:tr>
      <w:tr w:rsidR="00AD2FBE" w14:paraId="6977C135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6ECDE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IV.1.5) Informacje na temat negocjacji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procedur konkurencyjnych z negocjacjami)</w:t>
            </w:r>
          </w:p>
          <w:p w14:paraId="5C19EBCB" w14:textId="77777777" w:rsidR="00AD2FBE" w:rsidRPr="00B74F53" w:rsidRDefault="00483FF1" w:rsidP="00DB24ED">
            <w:pPr>
              <w:pStyle w:val="FS2"/>
              <w:spacing w:before="100" w:after="20" w:line="276" w:lineRule="auto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0" w:name="Wybór46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730BD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60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sz w:val="18"/>
                <w:szCs w:val="18"/>
              </w:rPr>
              <w:t>I</w:t>
            </w:r>
            <w:r w:rsidR="00AD2FBE" w:rsidRPr="00B74F53">
              <w:rPr>
                <w:rFonts w:ascii="Arial" w:hAnsi="Arial" w:cs="Arial"/>
                <w:bCs w:val="0"/>
                <w:sz w:val="18"/>
                <w:szCs w:val="18"/>
              </w:rPr>
              <w:t>nstytucja zamawiająca zastrzega sobie prawo do udzielenia zamówienia na podstawie początkowych ofert bez prowadzenia negocjacji</w:t>
            </w:r>
          </w:p>
        </w:tc>
      </w:tr>
      <w:tr w:rsidR="00AD2FBE" w14:paraId="5A895235" w14:textId="77777777" w:rsidTr="00AD2FBE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3BEEC3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lastRenderedPageBreak/>
              <w:t>IV.1.6) Informacje na temat aukcji elektronicznej</w:t>
            </w:r>
          </w:p>
          <w:p w14:paraId="404386E2" w14:textId="77777777" w:rsidR="00AD2FBE" w:rsidRDefault="00483FF1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1" w:name="Wybór46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1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Wykorzystana będzie aukcja elektroniczna</w:t>
            </w:r>
          </w:p>
          <w:p w14:paraId="799A4FFC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Proszę podać dodatkowe informacje na temat aukcji elektronicznej:</w:t>
            </w:r>
          </w:p>
          <w:p w14:paraId="2FFB661E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483FF1" w14:paraId="75390DBB" w14:textId="77777777" w:rsidTr="006B0AD8">
        <w:trPr>
          <w:trHeight w:val="64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2395C4" w14:textId="77777777" w:rsidR="00483FF1" w:rsidRDefault="00483FF1" w:rsidP="006B0AD8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IV.1.8) Informacje na temat Porozumienia w sprawie zamówień rządowych (GPA)</w:t>
            </w:r>
          </w:p>
          <w:p w14:paraId="2D356A3A" w14:textId="77777777" w:rsidR="00483FF1" w:rsidRDefault="00483FF1" w:rsidP="006B0AD8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Zamówienie jest objęte Porozumieniem w sprawie zamówień rządowych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2" w:name="Wybór6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62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63" w:name="Wybór7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</w:r>
            <w:r w:rsidR="00730BD1">
              <w:rPr>
                <w:rFonts w:ascii="Arial" w:hAnsi="Arial"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63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nie</w:t>
            </w:r>
          </w:p>
        </w:tc>
      </w:tr>
    </w:tbl>
    <w:p w14:paraId="28D0B6E5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IV.2) Informacje administracyjne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57B734E2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0541AF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IV.2.1) Poprzednia publikacja dotycząca przedmiotowego postępowania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  <w:p w14:paraId="66B5D640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MyriadPro-Light" w:hAnsi="MyriadPro-Light" w:cs="MyriadPro-Light"/>
                <w:sz w:val="18"/>
                <w:szCs w:val="18"/>
              </w:rPr>
            </w:pPr>
            <w:r w:rsidRPr="001031A1">
              <w:rPr>
                <w:rFonts w:ascii="Arial" w:hAnsi="Arial" w:cs="Arial"/>
                <w:sz w:val="18"/>
                <w:szCs w:val="18"/>
              </w:rPr>
              <w:t>Numer ogłoszenia w Dz. Urz. UE – OJ/S:</w:t>
            </w:r>
            <w:r>
              <w:rPr>
                <w:rFonts w:ascii="MyriadPro-Light" w:hAnsi="MyriadPro-Light" w:cs="MyriadPro-Light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E942DE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(Jedno z następujących: Wstępne ogłoszenie informacyjne; Ogłoszenie o profilu nabywcy)</w:t>
            </w:r>
          </w:p>
        </w:tc>
      </w:tr>
      <w:tr w:rsidR="00AD2FBE" w14:paraId="04E41AE5" w14:textId="77777777" w:rsidTr="00AD2FBE">
        <w:trPr>
          <w:trHeight w:val="4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74B412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IV.2.2) Termin składania ofert lub wniosków o dopuszczenie do udziału</w:t>
            </w:r>
          </w:p>
          <w:p w14:paraId="5A2CD494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Data:</w:t>
            </w:r>
            <w:r>
              <w:t xml:space="preserve"> </w:t>
            </w:r>
            <w:r w:rsidR="00483FF1" w:rsidRPr="00483FF1">
              <w:rPr>
                <w:color w:val="000000"/>
              </w:rPr>
              <w:t>28/07/2021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Czas lokalny: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09:00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AD2FBE" w:rsidRPr="0096051D" w14:paraId="0D4376FF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87099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IV.2.3) Szacunkowa data wysłania zaproszeń do składania ofert lub do udziału wybranym kandydatom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4</w:t>
            </w:r>
          </w:p>
          <w:p w14:paraId="19347A45" w14:textId="77777777" w:rsidR="00AD2FBE" w:rsidRPr="0096051D" w:rsidRDefault="00AD2FBE">
            <w:pPr>
              <w:pStyle w:val="FS2"/>
              <w:spacing w:before="60" w:after="6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lang w:val="en-GB"/>
              </w:rPr>
            </w:pPr>
            <w:r w:rsidRPr="001031A1">
              <w:rPr>
                <w:rFonts w:ascii="Arial" w:hAnsi="Arial" w:cs="Arial"/>
                <w:sz w:val="18"/>
                <w:szCs w:val="18"/>
                <w:lang w:val="en-GB"/>
              </w:rPr>
              <w:t>Data: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  <w:r w:rsidRPr="0096051D">
              <w:rPr>
                <w:lang w:val="en-GB"/>
              </w:rPr>
              <w:t xml:space="preserve"> </w:t>
            </w:r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(dd/mm/</w:t>
            </w:r>
            <w:proofErr w:type="spellStart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rrrr</w:t>
            </w:r>
            <w:proofErr w:type="spellEnd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)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</w:p>
        </w:tc>
      </w:tr>
      <w:tr w:rsidR="00AD2FBE" w14:paraId="0F963A0B" w14:textId="77777777" w:rsidTr="00AD2FBE">
        <w:trPr>
          <w:trHeight w:val="3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38C483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IV.2.4) Języki, w których można sporządzać oferty lub wnioski o dopuszczenie do udziału: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1</w:t>
            </w:r>
          </w:p>
          <w:p w14:paraId="4CD7D86A" w14:textId="77777777" w:rsidR="00AD2FBE" w:rsidRDefault="00483FF1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proofErr w:type="spellStart"/>
            <w:r w:rsidRPr="00483FF1">
              <w:rPr>
                <w:rFonts w:ascii="Arial" w:hAnsi="Arial" w:cs="Arial"/>
                <w:bCs w:val="0"/>
                <w:sz w:val="18"/>
                <w:szCs w:val="18"/>
              </w:rPr>
              <w:t>pl</w:t>
            </w:r>
            <w:proofErr w:type="spellEnd"/>
          </w:p>
        </w:tc>
      </w:tr>
      <w:tr w:rsidR="00AD2FBE" w14:paraId="5064CA67" w14:textId="77777777" w:rsidTr="00AD2FBE">
        <w:trPr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D822E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IV.2.6) Minimalny okres, w którym oferent będzie związany ofertą</w:t>
            </w:r>
          </w:p>
          <w:p w14:paraId="7FB7CB71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Oferta musi zachować ważność do: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 w:rsidR="00483FF1" w:rsidRPr="00483FF1">
              <w:rPr>
                <w:rFonts w:ascii="Arial" w:hAnsi="Arial" w:cs="Arial"/>
                <w:bCs w:val="0"/>
                <w:sz w:val="18"/>
                <w:szCs w:val="18"/>
              </w:rPr>
              <w:t>2021-10-25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</w:p>
          <w:p w14:paraId="490498C0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albo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Okres w miesiącach: [    ] (od ustalonej daty składania ofert)</w:t>
            </w:r>
          </w:p>
        </w:tc>
      </w:tr>
      <w:tr w:rsidR="00483FF1" w14:paraId="725E7043" w14:textId="77777777" w:rsidTr="006B0AD8">
        <w:trPr>
          <w:trHeight w:val="3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B5A44A" w14:textId="77777777" w:rsidR="00483FF1" w:rsidRDefault="00483FF1" w:rsidP="006B0AD8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IV.2.7) Warunki otwarcia ofert</w:t>
            </w:r>
          </w:p>
          <w:p w14:paraId="646C80AC" w14:textId="77777777" w:rsidR="00483FF1" w:rsidRDefault="00483FF1" w:rsidP="006B0AD8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Data: </w:t>
            </w:r>
            <w:r w:rsidRPr="00483FF1">
              <w:rPr>
                <w:rFonts w:ascii="Arial" w:hAnsi="Arial" w:cs="Arial"/>
                <w:bCs w:val="0"/>
                <w:sz w:val="18"/>
                <w:szCs w:val="18"/>
              </w:rPr>
              <w:t>28/07/2021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Czas lokalny: </w:t>
            </w:r>
            <w:r w:rsidRPr="00483FF1">
              <w:rPr>
                <w:rFonts w:ascii="Arial" w:hAnsi="Arial" w:cs="Arial"/>
                <w:bCs w:val="0"/>
                <w:sz w:val="18"/>
                <w:szCs w:val="18"/>
              </w:rPr>
              <w:t>09:30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319145DD" w14:textId="77777777" w:rsidR="00483FF1" w:rsidRDefault="00483FF1" w:rsidP="006B0AD8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Miejsce: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D320109" w14:textId="77777777" w:rsidR="00483FF1" w:rsidRDefault="00483FF1" w:rsidP="006B0AD8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Informacje o osobach upoważnionych i procedurze otwarcia:</w:t>
            </w:r>
          </w:p>
        </w:tc>
      </w:tr>
    </w:tbl>
    <w:p w14:paraId="2C05AACF" w14:textId="77777777" w:rsidR="00AD2FBE" w:rsidRDefault="00AD2FBE" w:rsidP="00AD2FBE">
      <w:pPr>
        <w:pStyle w:val="sekcje"/>
        <w:spacing w:before="16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Sekcja VI: Informacje uzupełniające</w:t>
      </w:r>
    </w:p>
    <w:p w14:paraId="70769366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VI.1) Informacje o powtarzającym się charakterze zamówienia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483FF1" w14:paraId="114B2BE5" w14:textId="77777777" w:rsidTr="006B0A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A5D8" w14:textId="77777777" w:rsidR="00483FF1" w:rsidRDefault="00483FF1" w:rsidP="006B0AD8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Jest to zamówienie o charakterze powtarzającym się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64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4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t</w:t>
            </w:r>
            <w:r w:rsidRPr="00B74F53">
              <w:rPr>
                <w:rFonts w:ascii="Arial" w:hAnsi="Arial" w:cs="Arial"/>
                <w:sz w:val="18"/>
                <w:szCs w:val="18"/>
              </w:rPr>
              <w:t xml:space="preserve">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5" w:name="Wybór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5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2A4417A0" w14:textId="77777777" w:rsidR="00483FF1" w:rsidRDefault="00483FF1" w:rsidP="006B0AD8">
            <w:pPr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Przewidywany czas publikacji kolejnych ogłoszeń: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>Roczne okresy publikacji kolejnych postępowań</w:t>
            </w:r>
          </w:p>
        </w:tc>
      </w:tr>
    </w:tbl>
    <w:p w14:paraId="0BDFB0B5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VI.2) Informacje na temat procesów elektronicznych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483FF1" w14:paraId="20F51C83" w14:textId="77777777" w:rsidTr="006B0A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D24B" w14:textId="77777777" w:rsidR="00483FF1" w:rsidRPr="00ED596A" w:rsidRDefault="00483FF1" w:rsidP="006B0AD8">
            <w:pPr>
              <w:autoSpaceDE w:val="0"/>
              <w:autoSpaceDN w:val="0"/>
              <w:adjustRightInd w:val="0"/>
              <w:spacing w:before="80"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66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6"/>
            <w:r w:rsidRPr="00ED59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596A">
              <w:rPr>
                <w:rFonts w:ascii="Arial" w:eastAsia="HiraKakuPro-W3" w:hAnsi="Arial" w:cs="Arial"/>
                <w:sz w:val="18"/>
                <w:szCs w:val="18"/>
              </w:rPr>
              <w:t>Stosowane będą zlecenia elektroniczne</w:t>
            </w:r>
          </w:p>
          <w:p w14:paraId="2BB2461D" w14:textId="77777777" w:rsidR="00483FF1" w:rsidRDefault="00483FF1" w:rsidP="006B0AD8">
            <w:pPr>
              <w:autoSpaceDE w:val="0"/>
              <w:autoSpaceDN w:val="0"/>
              <w:adjustRightInd w:val="0"/>
              <w:spacing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67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Akceptowane będą faktury elektroniczne</w:t>
            </w:r>
          </w:p>
          <w:p w14:paraId="71388938" w14:textId="77777777" w:rsidR="00483FF1" w:rsidRDefault="00483FF1" w:rsidP="006B0AD8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68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30BD1">
              <w:rPr>
                <w:rFonts w:ascii="Arial" w:hAnsi="Arial" w:cs="Arial"/>
                <w:sz w:val="18"/>
                <w:szCs w:val="18"/>
              </w:rPr>
            </w:r>
            <w:r w:rsidR="00730B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Stosowane będą płatności elektroniczne</w:t>
            </w:r>
          </w:p>
        </w:tc>
      </w:tr>
    </w:tbl>
    <w:p w14:paraId="7653881B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VI.3) Informacje dodatkowe: </w:t>
      </w:r>
      <w:r>
        <w:rPr>
          <w:rFonts w:ascii="Arial" w:hAnsi="Arial" w:cs="Arial"/>
          <w:sz w:val="20"/>
          <w:vertAlign w:val="superscript"/>
        </w:rPr>
        <w:t>2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483FF1" w14:paraId="5235778E" w14:textId="77777777" w:rsidTr="006B0AD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6EB0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wymagane na etapie składania ofert/wniosków:</w:t>
            </w:r>
          </w:p>
          <w:p w14:paraId="023851F3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Jednolity europejski dokument zamówienia</w:t>
            </w:r>
          </w:p>
          <w:p w14:paraId="45AC7C11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ofertowy</w:t>
            </w:r>
          </w:p>
          <w:p w14:paraId="05207924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Wykonawców wspólnie ubiegających się o udzielenie zamówienia (jeśli dotyczy)</w:t>
            </w:r>
          </w:p>
          <w:p w14:paraId="49D3FFD7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650AC9EC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cenowy</w:t>
            </w:r>
          </w:p>
          <w:p w14:paraId="69F1555F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Potwierdzenie wniesienia wadium</w:t>
            </w:r>
          </w:p>
          <w:p w14:paraId="6A651A44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Zobowiązanie podmiotu udostępniającego zasoby (jeśli dotyczy)</w:t>
            </w:r>
          </w:p>
          <w:p w14:paraId="43AD8D1A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Wykaz części zamówienia, której wykonanie wykonawca zamierza powierzyć podwykonawcom (jeśli dotyczy)</w:t>
            </w:r>
          </w:p>
          <w:p w14:paraId="740AF596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637C5ED8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składane na wezwanie zamawiającego:</w:t>
            </w:r>
          </w:p>
          <w:p w14:paraId="354F7F47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lastRenderedPageBreak/>
              <w:t>Dokument potwierdzający, że nie otwarto likwidacji wykonawcy</w:t>
            </w:r>
          </w:p>
          <w:p w14:paraId="45D29578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o beneficjentach rzeczywistych wykonawcy</w:t>
            </w:r>
          </w:p>
          <w:p w14:paraId="3ABCEBCB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Krajowego Rejestru Karnego</w:t>
            </w:r>
          </w:p>
          <w:p w14:paraId="7CAEA45B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odpowiedniego rejestru lub inny równoważny dokument</w:t>
            </w:r>
          </w:p>
          <w:p w14:paraId="52E4408D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Odpis lub informacja z KRS lub CEIDG</w:t>
            </w:r>
          </w:p>
          <w:p w14:paraId="198D470E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o aktualności informacji zawartych w oświadczeniu o niepodleganiu wykluczeniu</w:t>
            </w:r>
          </w:p>
          <w:p w14:paraId="5BEB91CA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w sprawie grupy kapitałowej</w:t>
            </w:r>
          </w:p>
          <w:p w14:paraId="7744EAF0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Zezwolenie, licencja, koncesja lub wpis do rejestru</w:t>
            </w:r>
          </w:p>
          <w:p w14:paraId="29F6035B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5DEB91CC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Informacje dodatkowe:</w:t>
            </w:r>
          </w:p>
          <w:p w14:paraId="314533D9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Uwaga:</w:t>
            </w:r>
          </w:p>
          <w:p w14:paraId="46E2E585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Wypełnione i podpisane przez osoby upoważnione do reprezentowania wykonawcy Formularze cenowo - ofertowe do oferowanych Pakietów, sporządzone według wzorów stanowiących Załącznik nr 4 do SWZ, Wykonawca wygrywający postępowanie w danym Pakiecie zobowiązany jest do dostarczenia Zamawiającemu po otrzymaniu informacji o wyborze oferty jako najkorzystniejszej w danej oferowanej Części Formularza cenowo - ofertowego z podaniem kodu EAN dla każdej pozycji oferowanego przedmiotu zamówienia (dotyczy produktów leczniczych), które będą umieszczane na fakturze VAT w celu wprowadzenia danych z umowy do systemu informatycznego, który posiada Apteka Zamawiającego. </w:t>
            </w:r>
          </w:p>
          <w:p w14:paraId="098C096B" w14:textId="77777777" w:rsidR="00483FF1" w:rsidRP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5C520923" w14:textId="77777777" w:rsidR="00483FF1" w:rsidRDefault="00483FF1" w:rsidP="006B0AD8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sz w:val="18"/>
                <w:szCs w:val="18"/>
                <w:lang w:val="pl-PL"/>
              </w:rPr>
            </w:pPr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O udzielenie zamówienia mogą ubiegać się Wykonawcy, którzy nie podlegają wykluczeniu na podstawie  art. 108 ust. 1 pkt 1-6 i ust. 2 , art. 109 ust. 1 pkt 4 ustawy </w:t>
            </w:r>
            <w:proofErr w:type="spellStart"/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Pzp</w:t>
            </w:r>
            <w:proofErr w:type="spellEnd"/>
            <w:r w:rsidRPr="00483FF1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 oraz spełniają warunki udziału w postępowaniu.</w:t>
            </w:r>
          </w:p>
        </w:tc>
      </w:tr>
    </w:tbl>
    <w:p w14:paraId="68385561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lastRenderedPageBreak/>
        <w:t>VI.4) Procedury odwoławcze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04"/>
        <w:gridCol w:w="2316"/>
        <w:gridCol w:w="1980"/>
        <w:gridCol w:w="338"/>
        <w:gridCol w:w="18"/>
        <w:gridCol w:w="144"/>
        <w:gridCol w:w="565"/>
      </w:tblGrid>
      <w:tr w:rsidR="00AD2FBE" w14:paraId="709889FF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54305F6D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VI.4.1) Organ odpowiedzialny za procedury odwoławcze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EC9B5BB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4DBEAA" w14:textId="77777777" w:rsidR="00AD2FBE" w:rsidRDefault="00AD2FBE">
            <w:pPr>
              <w:pStyle w:val="FS2"/>
            </w:pPr>
          </w:p>
        </w:tc>
      </w:tr>
      <w:tr w:rsidR="00AD2FBE" w14:paraId="5BD43612" w14:textId="77777777" w:rsidTr="00AD2FBE">
        <w:trPr>
          <w:trHeight w:val="153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6F300C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Krajowa Izba Odwoławcza przy Prezesie Urzędu Zamówień Publicznych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371F051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51D3056" w14:textId="77777777" w:rsidR="00AD2FBE" w:rsidRDefault="00AD2FBE">
            <w:pPr>
              <w:pStyle w:val="FS2"/>
            </w:pPr>
          </w:p>
        </w:tc>
      </w:tr>
      <w:tr w:rsidR="00AD2FBE" w14:paraId="373863FE" w14:textId="77777777" w:rsidTr="00AD2FBE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72B40C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161163E" w14:textId="77777777" w:rsidR="00AD2FBE" w:rsidRDefault="00AD2FBE">
            <w:pPr>
              <w:pStyle w:val="FS2"/>
              <w:spacing w:before="80" w:after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49F1D6C" w14:textId="77777777" w:rsidR="00AD2FBE" w:rsidRDefault="00AD2FBE">
            <w:pPr>
              <w:pStyle w:val="FS2"/>
            </w:pPr>
          </w:p>
        </w:tc>
      </w:tr>
      <w:tr w:rsidR="00AD2FBE" w14:paraId="600E1D1C" w14:textId="77777777" w:rsidTr="00AD2FBE">
        <w:trPr>
          <w:trHeight w:hRule="exact" w:val="3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60E41D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Warszawa</w:t>
            </w:r>
          </w:p>
          <w:p w14:paraId="651BE20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  <w:p w14:paraId="79BB414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C3D14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6406922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596C6AED" w14:textId="77777777" w:rsidTr="00AD2FBE">
        <w:trPr>
          <w:trHeight w:hRule="exact" w:val="42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7F9A42" w14:textId="77777777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483FF1" w:rsidRPr="00483FF1">
              <w:rPr>
                <w:rFonts w:ascii="Arial" w:hAnsi="Arial" w:cs="Arial"/>
                <w:color w:val="0000FF"/>
                <w:sz w:val="18"/>
                <w:szCs w:val="18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24D9CB5" w14:textId="77777777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22 4587801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81B794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44CD73A4" w14:textId="77777777" w:rsidTr="00AD2FBE">
        <w:trPr>
          <w:trHeight w:hRule="exact" w:val="433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F4EEED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22DD221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E2E08E" w14:textId="77777777" w:rsidR="00AD2FBE" w:rsidRDefault="00AD2FBE">
            <w:pPr>
              <w:pStyle w:val="FS2"/>
            </w:pPr>
          </w:p>
        </w:tc>
      </w:tr>
      <w:tr w:rsidR="00AD2FBE" w14:paraId="4837360A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8DA3312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i/>
                <w:i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Organ odpowiedzialny za procedury mediacyjne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5E600E0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3BC41DA" w14:textId="77777777" w:rsidR="00AD2FBE" w:rsidRDefault="00AD2FBE">
            <w:pPr>
              <w:pStyle w:val="FS2"/>
            </w:pPr>
          </w:p>
        </w:tc>
      </w:tr>
      <w:tr w:rsidR="00AD2FBE" w14:paraId="4B695691" w14:textId="77777777" w:rsidTr="00E0793F">
        <w:trPr>
          <w:trHeight w:val="284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0921026A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 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Krajowa Izba Odwoławcza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2665BBF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DA93EA" w14:textId="77777777" w:rsidR="00AD2FBE" w:rsidRDefault="00AD2FBE">
            <w:pPr>
              <w:pStyle w:val="FS2"/>
            </w:pPr>
          </w:p>
        </w:tc>
      </w:tr>
      <w:tr w:rsidR="00AD2FBE" w14:paraId="3273701B" w14:textId="77777777" w:rsidTr="00AD2FBE">
        <w:trPr>
          <w:trHeight w:val="290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32ADB5C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3E2E145D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D0199E" w14:textId="77777777" w:rsidR="00AD2FBE" w:rsidRDefault="00AD2FBE">
            <w:pPr>
              <w:pStyle w:val="FS2"/>
            </w:pPr>
          </w:p>
        </w:tc>
      </w:tr>
      <w:tr w:rsidR="00AD2FBE" w14:paraId="72A3E328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A08E02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74A02B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031695D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495231C2" w14:textId="77777777" w:rsidTr="00AD2FBE">
        <w:trPr>
          <w:trHeight w:hRule="exact" w:val="37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4E7596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483FF1" w:rsidRPr="00483FF1">
              <w:rPr>
                <w:rFonts w:ascii="Arial" w:hAnsi="Arial" w:cs="Arial"/>
                <w:color w:val="0000FF"/>
                <w:sz w:val="18"/>
                <w:szCs w:val="18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101BF4E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14D592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19AD2003" w14:textId="77777777" w:rsidTr="00AD2FBE">
        <w:trPr>
          <w:trHeight w:hRule="exact" w:val="394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14BB2A5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="00483FF1" w:rsidRPr="00483FF1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011559D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0E0A47" w14:textId="77777777" w:rsidR="00AD2FBE" w:rsidRDefault="00AD2FBE">
            <w:pPr>
              <w:pStyle w:val="FS2"/>
            </w:pPr>
          </w:p>
        </w:tc>
      </w:tr>
      <w:tr w:rsidR="00AD2FBE" w14:paraId="2F3B545C" w14:textId="77777777" w:rsidTr="00AD2FBE">
        <w:trPr>
          <w:cantSplit/>
          <w:trHeight w:val="309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1B1C88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VI.4.2) Składanie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odwołań</w:t>
            </w:r>
            <w:proofErr w:type="spellEnd"/>
          </w:p>
          <w:p w14:paraId="3C6636FC" w14:textId="77777777" w:rsidR="00AD2FBE" w:rsidRDefault="00AD2FBE" w:rsidP="002F21C3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Dokładne informacje na temat terminów składania </w:t>
            </w:r>
            <w:proofErr w:type="spellStart"/>
            <w:r>
              <w:rPr>
                <w:rFonts w:ascii="Arial" w:hAnsi="Arial" w:cs="Arial"/>
                <w:spacing w:val="-1"/>
                <w:sz w:val="18"/>
                <w:szCs w:val="18"/>
              </w:rPr>
              <w:t>odwołań</w:t>
            </w:r>
            <w:proofErr w:type="spellEnd"/>
            <w:r>
              <w:rPr>
                <w:rFonts w:ascii="Arial" w:hAnsi="Arial" w:cs="Arial"/>
                <w:spacing w:val="-1"/>
                <w:sz w:val="18"/>
                <w:szCs w:val="18"/>
              </w:rPr>
              <w:t>:</w:t>
            </w:r>
          </w:p>
          <w:p w14:paraId="385842E1" w14:textId="77777777" w:rsidR="00483FF1" w:rsidRPr="00483FF1" w:rsidRDefault="00483FF1" w:rsidP="002F21C3">
            <w:pPr>
              <w:pStyle w:val="FS2"/>
              <w:spacing w:after="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 xml:space="preserve">Krajowa Izba Odwoławcza przy Prezesie Urzędu Zamówień Publicznych </w:t>
            </w:r>
          </w:p>
          <w:p w14:paraId="2D0A89B5" w14:textId="77777777" w:rsidR="00483FF1" w:rsidRPr="00483FF1" w:rsidRDefault="00483FF1" w:rsidP="002F21C3">
            <w:pPr>
              <w:pStyle w:val="FS2"/>
              <w:spacing w:after="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>ul. Postępu 17A  ,Warszawa 02-676Polska</w:t>
            </w:r>
          </w:p>
          <w:p w14:paraId="0851A1AD" w14:textId="77777777" w:rsidR="00483FF1" w:rsidRPr="00483FF1" w:rsidRDefault="00483FF1" w:rsidP="002F21C3">
            <w:pPr>
              <w:pStyle w:val="FS2"/>
              <w:spacing w:after="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 xml:space="preserve">Tel.: +48 224587801, E-mail: odwolania@uzp.gov.pl </w:t>
            </w:r>
          </w:p>
          <w:p w14:paraId="3EB410D0" w14:textId="77777777" w:rsidR="00AD2FBE" w:rsidRDefault="00483FF1" w:rsidP="002F21C3">
            <w:pPr>
              <w:pStyle w:val="FS2"/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>Adres internetowy: http://www.uzp.gov.pl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1CF5C06D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AE3C64E" w14:textId="77777777" w:rsidR="00AD2FBE" w:rsidRDefault="00AD2FBE">
            <w:pPr>
              <w:pStyle w:val="FS2"/>
            </w:pPr>
          </w:p>
        </w:tc>
      </w:tr>
      <w:tr w:rsidR="00AD2FBE" w14:paraId="11096436" w14:textId="77777777" w:rsidTr="00AD2FBE">
        <w:trPr>
          <w:cantSplit/>
          <w:trHeight w:val="330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22025D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VI.4.3) Źródło, gdzie można uzyskać informacje na temat składania </w:t>
            </w:r>
            <w:proofErr w:type="spellStart"/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odwołań</w:t>
            </w:r>
            <w:proofErr w:type="spellEnd"/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6586977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  <w:tc>
          <w:tcPr>
            <w:tcW w:w="727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8D2FB8F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</w:tr>
      <w:tr w:rsidR="00AD2FBE" w14:paraId="1A48EC1B" w14:textId="77777777" w:rsidTr="00E0793F">
        <w:trPr>
          <w:trHeight w:val="119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0561521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 xml:space="preserve">Urząd Zamówień Publicznych Departament </w:t>
            </w:r>
            <w:proofErr w:type="spellStart"/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Odwołań</w:t>
            </w:r>
            <w:proofErr w:type="spellEnd"/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71755E97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EBAAB43" w14:textId="77777777" w:rsidR="00AD2FBE" w:rsidRDefault="00AD2FBE">
            <w:pPr>
              <w:pStyle w:val="FS2"/>
            </w:pPr>
          </w:p>
        </w:tc>
      </w:tr>
      <w:tr w:rsidR="00AD2FBE" w14:paraId="49772B8C" w14:textId="77777777" w:rsidTr="00E0793F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A967536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791B9BAA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32FBD1F" w14:textId="77777777" w:rsidR="00AD2FBE" w:rsidRDefault="00AD2FBE">
            <w:pPr>
              <w:pStyle w:val="FS2"/>
            </w:pPr>
          </w:p>
        </w:tc>
      </w:tr>
      <w:tr w:rsidR="00AD2FBE" w14:paraId="3CE814C5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CE792A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0B4242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9F9BD83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6BF27A61" w14:textId="77777777" w:rsidTr="00AD2FBE">
        <w:trPr>
          <w:trHeight w:hRule="exact" w:val="4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719CAA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483FF1" w:rsidRPr="00483FF1">
              <w:rPr>
                <w:rFonts w:ascii="Arial" w:hAnsi="Arial" w:cs="Arial"/>
                <w:color w:val="0000FF"/>
                <w:sz w:val="18"/>
                <w:szCs w:val="18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5793EA17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483FF1" w:rsidRPr="00483FF1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088675E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483FF1" w14:paraId="21734BC0" w14:textId="77777777" w:rsidTr="006B0AD8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04DD765" w14:textId="77777777" w:rsidR="00483FF1" w:rsidRDefault="00483FF1" w:rsidP="006B0AD8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Pr="00483FF1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54D16C8" w14:textId="77777777" w:rsidR="00483FF1" w:rsidRDefault="00483FF1" w:rsidP="006B0AD8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Pr="00483FF1">
              <w:rPr>
                <w:rFonts w:ascii="Arial" w:hAnsi="Arial" w:cs="Arial"/>
                <w:color w:val="000000"/>
                <w:sz w:val="18"/>
                <w:szCs w:val="18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FCF60" w14:textId="77777777" w:rsidR="00483FF1" w:rsidRDefault="00483FF1" w:rsidP="006B0AD8">
            <w:pPr>
              <w:pStyle w:val="FS2"/>
            </w:pPr>
          </w:p>
        </w:tc>
      </w:tr>
    </w:tbl>
    <w:p w14:paraId="5F2DCF3A" w14:textId="510E1A2E" w:rsidR="00F527C4" w:rsidRDefault="00AD2FBE" w:rsidP="001031A1">
      <w:pPr>
        <w:pStyle w:val="Legenda"/>
        <w:spacing w:before="200"/>
        <w:rPr>
          <w:rFonts w:ascii="Arial" w:hAnsi="Arial" w:cs="Arial"/>
          <w:b w:val="0"/>
          <w:i/>
          <w:sz w:val="20"/>
        </w:rPr>
      </w:pPr>
      <w:r>
        <w:rPr>
          <w:rFonts w:ascii="Arial" w:hAnsi="Arial" w:cs="Arial"/>
          <w:sz w:val="20"/>
        </w:rPr>
        <w:t xml:space="preserve">VI.5) Data wysłania niniejszego ogłoszenia: </w:t>
      </w:r>
      <w:r w:rsidR="00730BD1">
        <w:rPr>
          <w:rFonts w:ascii="Arial" w:hAnsi="Arial" w:cs="Arial"/>
          <w:b w:val="0"/>
          <w:sz w:val="20"/>
        </w:rPr>
        <w:t>22.06.2021r.</w:t>
      </w:r>
      <w:r>
        <w:rPr>
          <w:rFonts w:ascii="Arial" w:hAnsi="Arial" w:cs="Arial"/>
          <w:b w:val="0"/>
          <w:sz w:val="20"/>
        </w:rPr>
        <w:t xml:space="preserve"> </w:t>
      </w:r>
      <w:r>
        <w:rPr>
          <w:rFonts w:ascii="Arial" w:hAnsi="Arial" w:cs="Arial"/>
          <w:b w:val="0"/>
          <w:i/>
          <w:sz w:val="20"/>
        </w:rPr>
        <w:t>(</w:t>
      </w:r>
      <w:proofErr w:type="spellStart"/>
      <w:r>
        <w:rPr>
          <w:rFonts w:ascii="Arial" w:hAnsi="Arial" w:cs="Arial"/>
          <w:b w:val="0"/>
          <w:i/>
          <w:sz w:val="20"/>
        </w:rPr>
        <w:t>dd</w:t>
      </w:r>
      <w:proofErr w:type="spellEnd"/>
      <w:r>
        <w:rPr>
          <w:rFonts w:ascii="Arial" w:hAnsi="Arial" w:cs="Arial"/>
          <w:b w:val="0"/>
          <w:i/>
          <w:sz w:val="20"/>
        </w:rPr>
        <w:t>/mm/</w:t>
      </w:r>
      <w:proofErr w:type="spellStart"/>
      <w:r>
        <w:rPr>
          <w:rFonts w:ascii="Arial" w:hAnsi="Arial" w:cs="Arial"/>
          <w:b w:val="0"/>
          <w:i/>
          <w:sz w:val="20"/>
        </w:rPr>
        <w:t>rrrr</w:t>
      </w:r>
      <w:proofErr w:type="spellEnd"/>
      <w:r>
        <w:rPr>
          <w:rFonts w:ascii="Arial" w:hAnsi="Arial" w:cs="Arial"/>
          <w:b w:val="0"/>
          <w:i/>
          <w:sz w:val="20"/>
        </w:rPr>
        <w:t>)</w:t>
      </w:r>
    </w:p>
    <w:p w14:paraId="7B73D309" w14:textId="77777777" w:rsidR="00AD2FBE" w:rsidRPr="00F527C4" w:rsidRDefault="00AD2FBE" w:rsidP="0096051D">
      <w:pPr>
        <w:pStyle w:val="Legenda"/>
        <w:spacing w:before="0" w:after="0"/>
        <w:jc w:val="center"/>
        <w:rPr>
          <w:rFonts w:ascii="Arial" w:hAnsi="Arial" w:cs="Arial"/>
          <w:b w:val="0"/>
          <w:i/>
          <w:sz w:val="20"/>
        </w:rPr>
      </w:pPr>
      <w:r w:rsidRPr="00F527C4">
        <w:rPr>
          <w:rFonts w:ascii="Arial" w:hAnsi="Arial" w:cs="Arial"/>
          <w:b w:val="0"/>
          <w:i/>
          <w:sz w:val="18"/>
          <w:szCs w:val="18"/>
        </w:rPr>
        <w:t>Za zapewnienie zgodności z prawem Unii Europejskiej i innymi mającymi zastosowanie przepisami odpowiada</w:t>
      </w:r>
    </w:p>
    <w:p w14:paraId="257400D9" w14:textId="77777777" w:rsidR="00A450B2" w:rsidRPr="00F527C4" w:rsidRDefault="00AD2FBE" w:rsidP="0096051D">
      <w:pPr>
        <w:jc w:val="center"/>
        <w:rPr>
          <w:i/>
        </w:rPr>
      </w:pPr>
      <w:r w:rsidRPr="00F527C4">
        <w:rPr>
          <w:rFonts w:ascii="Arial" w:hAnsi="Arial" w:cs="Arial"/>
          <w:i/>
          <w:sz w:val="18"/>
          <w:szCs w:val="18"/>
        </w:rPr>
        <w:t>instytucja zamawiająca/podmiot zamawiający.</w:t>
      </w:r>
    </w:p>
    <w:sectPr w:rsidR="00A450B2" w:rsidRPr="00F527C4" w:rsidSect="00960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6C53E" w14:textId="77777777" w:rsidR="0032535E" w:rsidRDefault="0032535E">
      <w:r>
        <w:separator/>
      </w:r>
    </w:p>
  </w:endnote>
  <w:endnote w:type="continuationSeparator" w:id="0">
    <w:p w14:paraId="38132B53" w14:textId="77777777" w:rsidR="0032535E" w:rsidRDefault="0032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B761" w14:textId="77777777" w:rsidR="00483FF1" w:rsidRDefault="00483F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7600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C1A2" w14:textId="77777777" w:rsidR="00483FF1" w:rsidRDefault="00483F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95255" w14:textId="77777777" w:rsidR="0032535E" w:rsidRDefault="0032535E">
      <w:r>
        <w:separator/>
      </w:r>
    </w:p>
  </w:footnote>
  <w:footnote w:type="continuationSeparator" w:id="0">
    <w:p w14:paraId="25035512" w14:textId="77777777" w:rsidR="0032535E" w:rsidRDefault="00325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6E57" w14:textId="77777777" w:rsidR="00483FF1" w:rsidRDefault="00483F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491BD" w14:textId="77777777" w:rsidR="00483FF1" w:rsidRDefault="00483F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A7BA" w14:textId="77777777" w:rsidR="00483FF1" w:rsidRDefault="00483F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35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2535E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83FF1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0BD1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1FBB39"/>
  <w15:chartTrackingRefBased/>
  <w15:docId w15:val="{15F46B46-6824-4F31-A411-3D30348C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64</Pages>
  <Words>20129</Words>
  <Characters>120685</Characters>
  <Application>Microsoft Office Word</Application>
  <DocSecurity>0</DocSecurity>
  <Lines>1005</Lines>
  <Paragraphs>281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Walenty Plis</dc:creator>
  <cp:keywords/>
  <dc:description/>
  <cp:lastModifiedBy>Walenty Plis</cp:lastModifiedBy>
  <cp:revision>2</cp:revision>
  <cp:lastPrinted>1899-12-31T23:00:00Z</cp:lastPrinted>
  <dcterms:created xsi:type="dcterms:W3CDTF">2021-06-25T11:22:00Z</dcterms:created>
  <dcterms:modified xsi:type="dcterms:W3CDTF">2021-06-25T11:22:00Z</dcterms:modified>
</cp:coreProperties>
</file>