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0A7D" w14:textId="286E726D" w:rsidR="00FB7F50" w:rsidRPr="002245BE" w:rsidRDefault="00D276B1" w:rsidP="00257DB7">
      <w:pPr>
        <w:spacing w:after="240"/>
        <w:jc w:val="right"/>
        <w:rPr>
          <w:sz w:val="22"/>
          <w:szCs w:val="22"/>
        </w:rPr>
      </w:pPr>
      <w:bookmarkStart w:id="0" w:name="_Hlk53520193"/>
      <w:r w:rsidRPr="00D276B1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D276B1">
        <w:rPr>
          <w:sz w:val="22"/>
          <w:szCs w:val="22"/>
        </w:rPr>
        <w:t>2021-07-15</w:t>
      </w:r>
    </w:p>
    <w:p w14:paraId="5FEB1A66" w14:textId="77777777" w:rsidR="00FB7F50" w:rsidRPr="002245BE" w:rsidRDefault="00D276B1" w:rsidP="00FB7F50">
      <w:pPr>
        <w:spacing w:after="40"/>
        <w:rPr>
          <w:b/>
          <w:bCs/>
          <w:sz w:val="22"/>
          <w:szCs w:val="22"/>
        </w:rPr>
      </w:pPr>
      <w:r w:rsidRPr="00D276B1">
        <w:rPr>
          <w:b/>
          <w:bCs/>
          <w:sz w:val="22"/>
          <w:szCs w:val="22"/>
        </w:rPr>
        <w:t>Samodzielny Publiczny Zespół Opieki Zdrowotnej w Kolbuszowej</w:t>
      </w:r>
    </w:p>
    <w:p w14:paraId="5960B5B6" w14:textId="77777777" w:rsidR="00FB7F50" w:rsidRPr="002245BE" w:rsidRDefault="00D276B1" w:rsidP="00FB7F50">
      <w:pPr>
        <w:rPr>
          <w:sz w:val="22"/>
          <w:szCs w:val="22"/>
        </w:rPr>
      </w:pPr>
      <w:r w:rsidRPr="00D276B1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D276B1">
        <w:rPr>
          <w:sz w:val="22"/>
          <w:szCs w:val="22"/>
        </w:rPr>
        <w:t>4</w:t>
      </w:r>
    </w:p>
    <w:p w14:paraId="6E27EE37" w14:textId="77777777" w:rsidR="00FB7F50" w:rsidRPr="002245BE" w:rsidRDefault="00D276B1" w:rsidP="00FB7F50">
      <w:pPr>
        <w:rPr>
          <w:sz w:val="22"/>
          <w:szCs w:val="22"/>
        </w:rPr>
      </w:pPr>
      <w:r w:rsidRPr="00D276B1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D276B1">
        <w:rPr>
          <w:sz w:val="22"/>
          <w:szCs w:val="22"/>
        </w:rPr>
        <w:t>Kolbuszowa</w:t>
      </w:r>
    </w:p>
    <w:p w14:paraId="0CEAB1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695C25" w14:textId="57155DB4" w:rsidR="008642B3" w:rsidRPr="00257DB7" w:rsidRDefault="00FB7F50" w:rsidP="00257DB7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  <w:r w:rsidR="00257DB7">
        <w:rPr>
          <w:bCs/>
          <w:sz w:val="18"/>
          <w:szCs w:val="18"/>
        </w:rPr>
        <w:t xml:space="preserve">                                        </w:t>
      </w:r>
      <w:r w:rsidR="00A17CDB">
        <w:rPr>
          <w:sz w:val="28"/>
        </w:rPr>
        <w:t>OGŁOSZENIE</w:t>
      </w:r>
    </w:p>
    <w:p w14:paraId="2F00DBE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276B1" w:rsidRPr="00607F9B" w14:paraId="175E0ECD" w14:textId="77777777" w:rsidTr="00887931">
        <w:trPr>
          <w:trHeight w:val="638"/>
        </w:trPr>
        <w:tc>
          <w:tcPr>
            <w:tcW w:w="959" w:type="dxa"/>
            <w:shd w:val="clear" w:color="auto" w:fill="auto"/>
          </w:tcPr>
          <w:p w14:paraId="4F01B677" w14:textId="77777777" w:rsidR="00D276B1" w:rsidRPr="00607F9B" w:rsidRDefault="00D276B1" w:rsidP="008879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C1C2E2" w14:textId="77777777" w:rsidR="00D276B1" w:rsidRPr="00607F9B" w:rsidRDefault="00D276B1" w:rsidP="008879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76B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76B1">
              <w:rPr>
                <w:b/>
                <w:bCs/>
                <w:sz w:val="22"/>
                <w:szCs w:val="22"/>
              </w:rPr>
              <w:t>Dostawa gazów medycznych wraz z dzierżawą zbiornika i butli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76B1">
              <w:rPr>
                <w:b/>
                <w:sz w:val="22"/>
                <w:szCs w:val="22"/>
              </w:rPr>
              <w:t>Eap-2412/10/21/M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6A98E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276B1" w:rsidRPr="00D276B1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276B1" w:rsidRPr="00D276B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276B1" w14:paraId="689E0F1A" w14:textId="77777777" w:rsidTr="008879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A77B161" w14:textId="77777777" w:rsidR="00D276B1" w:rsidRPr="00257DB7" w:rsidRDefault="00D276B1" w:rsidP="0088793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57DB7">
              <w:rPr>
                <w:b/>
                <w:sz w:val="22"/>
                <w:szCs w:val="22"/>
              </w:rPr>
              <w:t>Messer</w:t>
            </w:r>
            <w:proofErr w:type="spellEnd"/>
            <w:r w:rsidRPr="00257DB7">
              <w:rPr>
                <w:b/>
                <w:sz w:val="22"/>
                <w:szCs w:val="22"/>
              </w:rPr>
              <w:t xml:space="preserve"> Polska Sp. z o.o.</w:t>
            </w:r>
          </w:p>
          <w:p w14:paraId="4CDC8E36" w14:textId="77777777" w:rsidR="00D276B1" w:rsidRPr="00257DB7" w:rsidRDefault="00D276B1" w:rsidP="0088793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57DB7">
              <w:rPr>
                <w:bCs/>
                <w:sz w:val="22"/>
                <w:szCs w:val="22"/>
              </w:rPr>
              <w:t>Maciejkowicka</w:t>
            </w:r>
            <w:proofErr w:type="spellEnd"/>
            <w:r w:rsidRPr="00257DB7">
              <w:rPr>
                <w:bCs/>
                <w:sz w:val="22"/>
                <w:szCs w:val="22"/>
              </w:rPr>
              <w:t xml:space="preserve"> </w:t>
            </w:r>
            <w:r w:rsidRPr="00257DB7">
              <w:rPr>
                <w:bCs/>
                <w:sz w:val="22"/>
                <w:szCs w:val="22"/>
              </w:rPr>
              <w:t>30</w:t>
            </w:r>
            <w:r w:rsidRPr="00257DB7">
              <w:rPr>
                <w:bCs/>
                <w:sz w:val="22"/>
                <w:szCs w:val="22"/>
              </w:rPr>
              <w:t xml:space="preserve"> </w:t>
            </w:r>
          </w:p>
          <w:p w14:paraId="44487B65" w14:textId="77777777" w:rsidR="00D276B1" w:rsidRPr="00257DB7" w:rsidRDefault="00D276B1" w:rsidP="00887931">
            <w:pPr>
              <w:jc w:val="both"/>
              <w:rPr>
                <w:bCs/>
                <w:sz w:val="22"/>
                <w:szCs w:val="22"/>
              </w:rPr>
            </w:pPr>
            <w:r w:rsidRPr="00257DB7">
              <w:rPr>
                <w:bCs/>
                <w:sz w:val="22"/>
                <w:szCs w:val="22"/>
              </w:rPr>
              <w:t>41-503</w:t>
            </w:r>
            <w:r w:rsidRPr="00257DB7">
              <w:rPr>
                <w:bCs/>
                <w:sz w:val="22"/>
                <w:szCs w:val="22"/>
              </w:rPr>
              <w:t xml:space="preserve"> </w:t>
            </w:r>
            <w:r w:rsidRPr="00257DB7">
              <w:rPr>
                <w:bCs/>
                <w:sz w:val="22"/>
                <w:szCs w:val="22"/>
              </w:rPr>
              <w:t>Chorzów</w:t>
            </w:r>
          </w:p>
          <w:p w14:paraId="7DCAB056" w14:textId="5BBE60A2" w:rsidR="00D276B1" w:rsidRPr="00257DB7" w:rsidRDefault="00D276B1" w:rsidP="00257D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na:</w:t>
            </w:r>
            <w:r w:rsidR="00257DB7">
              <w:rPr>
                <w:sz w:val="22"/>
                <w:szCs w:val="22"/>
              </w:rPr>
              <w:t xml:space="preserve"> </w:t>
            </w:r>
            <w:r w:rsidRPr="00257DB7">
              <w:rPr>
                <w:sz w:val="22"/>
                <w:szCs w:val="22"/>
              </w:rPr>
              <w:t>Dostawa gazów medycznych wraz z dzierżawą zbiornika i butli</w:t>
            </w:r>
            <w:r w:rsidRPr="00257DB7">
              <w:rPr>
                <w:sz w:val="22"/>
                <w:szCs w:val="22"/>
              </w:rPr>
              <w:t xml:space="preserve"> za cenę brutto </w:t>
            </w:r>
            <w:r w:rsidRPr="00257DB7">
              <w:rPr>
                <w:b/>
                <w:sz w:val="22"/>
                <w:szCs w:val="22"/>
              </w:rPr>
              <w:t>128 698.20 zł</w:t>
            </w:r>
            <w:r w:rsidRPr="00257DB7">
              <w:rPr>
                <w:bCs/>
                <w:sz w:val="22"/>
                <w:szCs w:val="22"/>
              </w:rPr>
              <w:t>.</w:t>
            </w:r>
          </w:p>
          <w:p w14:paraId="63DBD83D" w14:textId="77777777" w:rsidR="00D276B1" w:rsidRPr="00257DB7" w:rsidRDefault="00D276B1" w:rsidP="008879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57DB7">
              <w:rPr>
                <w:color w:val="000000"/>
                <w:sz w:val="22"/>
                <w:szCs w:val="22"/>
              </w:rPr>
              <w:t>Uzasadnienie wyboru:</w:t>
            </w:r>
          </w:p>
          <w:p w14:paraId="040385E3" w14:textId="77777777" w:rsidR="00D276B1" w:rsidRPr="00257DB7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Uzasadnienie wyboru oferty najkorzystniejszej:</w:t>
            </w:r>
          </w:p>
          <w:p w14:paraId="16341442" w14:textId="77777777" w:rsidR="00D276B1" w:rsidRPr="00257DB7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-</w:t>
            </w:r>
            <w:r w:rsidRPr="00257DB7">
              <w:rPr>
                <w:sz w:val="22"/>
                <w:szCs w:val="22"/>
              </w:rPr>
              <w:tab/>
              <w:t xml:space="preserve">treść wybranej oferty odpowiada treści SWZ, </w:t>
            </w:r>
          </w:p>
          <w:p w14:paraId="66F9E3B1" w14:textId="77777777" w:rsidR="00D276B1" w:rsidRPr="00257DB7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-</w:t>
            </w:r>
            <w:r w:rsidRPr="00257DB7">
              <w:rPr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BA0F497" w14:textId="77777777" w:rsidR="00D276B1" w:rsidRPr="00257DB7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I. Kryterium: Cena oferty - 90 punktów</w:t>
            </w:r>
          </w:p>
          <w:p w14:paraId="08D3FEEE" w14:textId="77777777" w:rsidR="00D276B1" w:rsidRPr="00257DB7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II. Termin dostawy  - 10 punktów</w:t>
            </w:r>
          </w:p>
          <w:p w14:paraId="47E79B2B" w14:textId="77777777" w:rsidR="00D276B1" w:rsidRPr="00257DB7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57DB7">
              <w:rPr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B38AEFE" w14:textId="77777777" w:rsidR="00D276B1" w:rsidRDefault="00D276B1" w:rsidP="0088793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57DB7">
              <w:rPr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12B6479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41040D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5E4477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196662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1D938B1" w14:textId="77777777" w:rsidR="002B6761" w:rsidRPr="008567C7" w:rsidRDefault="00D276B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56087F6" w14:textId="77777777" w:rsidR="002B6761" w:rsidRPr="008567C7" w:rsidRDefault="00D276B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</w:t>
            </w:r>
          </w:p>
        </w:tc>
        <w:tc>
          <w:tcPr>
            <w:tcW w:w="1134" w:type="dxa"/>
            <w:vAlign w:val="center"/>
          </w:tcPr>
          <w:p w14:paraId="734CC1E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B7BD7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EB821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E9ED9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4BA54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276B1" w:rsidRPr="008567C7" w14:paraId="51F04967" w14:textId="77777777" w:rsidTr="00887931">
        <w:tc>
          <w:tcPr>
            <w:tcW w:w="709" w:type="dxa"/>
            <w:vAlign w:val="center"/>
          </w:tcPr>
          <w:p w14:paraId="0E94BD8B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B3848DF" w14:textId="77777777" w:rsidR="00D276B1" w:rsidRPr="002B6761" w:rsidRDefault="00D276B1" w:rsidP="008879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276B1">
              <w:rPr>
                <w:rFonts w:ascii="Times New Roman" w:hAnsi="Times New Roman" w:cs="Times New Roman"/>
                <w:b/>
                <w:sz w:val="18"/>
                <w:szCs w:val="18"/>
              </w:rPr>
              <w:t>Messer</w:t>
            </w:r>
            <w:proofErr w:type="spellEnd"/>
            <w:r w:rsidRPr="00D276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395088E0" w14:textId="77777777" w:rsidR="00D276B1" w:rsidRPr="008567C7" w:rsidRDefault="00D276B1" w:rsidP="0088793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276B1">
              <w:rPr>
                <w:rFonts w:ascii="Times New Roman" w:hAnsi="Times New Roman" w:cs="Times New Roman"/>
                <w:bCs/>
                <w:sz w:val="18"/>
                <w:szCs w:val="18"/>
              </w:rPr>
              <w:t>Maciejkowicka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76B1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9FC893" w14:textId="77777777" w:rsidR="00D276B1" w:rsidRPr="001B7815" w:rsidRDefault="00D276B1" w:rsidP="0088793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bCs/>
                <w:sz w:val="18"/>
                <w:szCs w:val="18"/>
              </w:rPr>
              <w:t>41-503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276B1">
              <w:rPr>
                <w:rFonts w:ascii="Times New Roman" w:hAnsi="Times New Roman" w:cs="Times New Roman"/>
                <w:bCs/>
                <w:sz w:val="18"/>
                <w:szCs w:val="18"/>
              </w:rPr>
              <w:t>Chorzów</w:t>
            </w:r>
          </w:p>
        </w:tc>
        <w:tc>
          <w:tcPr>
            <w:tcW w:w="1134" w:type="dxa"/>
            <w:vAlign w:val="center"/>
          </w:tcPr>
          <w:p w14:paraId="49DE8904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134" w:type="dxa"/>
            <w:vAlign w:val="center"/>
          </w:tcPr>
          <w:p w14:paraId="793B4195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14FD6E1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EF3695B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1D8605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6AB7656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AE79948" w14:textId="77777777" w:rsidR="00D276B1" w:rsidRPr="008567C7" w:rsidRDefault="00D276B1" w:rsidP="0088793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76B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96800C5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5F24E18" w14:textId="58333CC1"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0AEAB5B" w14:textId="655D9EDF" w:rsidR="00257DB7" w:rsidRDefault="00257DB7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SP ZOZ Kolbuszowa</w:t>
      </w:r>
    </w:p>
    <w:p w14:paraId="1BAAE854" w14:textId="47C9769C" w:rsidR="008642B3" w:rsidRPr="00257DB7" w:rsidRDefault="00257DB7" w:rsidP="00257DB7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  <w:r w:rsidR="00D276B1" w:rsidRPr="00D276B1">
        <w:rPr>
          <w:sz w:val="22"/>
          <w:szCs w:val="22"/>
        </w:rPr>
        <w:t xml:space="preserve">  </w:t>
      </w:r>
      <w:bookmarkEnd w:id="0"/>
    </w:p>
    <w:sectPr w:rsidR="008642B3" w:rsidRPr="00257DB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0ED9C" w14:textId="77777777" w:rsidR="00320F63" w:rsidRDefault="00320F63">
      <w:r>
        <w:separator/>
      </w:r>
    </w:p>
  </w:endnote>
  <w:endnote w:type="continuationSeparator" w:id="0">
    <w:p w14:paraId="17AE8FEB" w14:textId="77777777" w:rsidR="00320F63" w:rsidRDefault="0032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A7E0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5C9A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36C0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8613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0E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35B1E" w14:textId="77777777" w:rsidR="00320F63" w:rsidRDefault="00320F63">
      <w:r>
        <w:separator/>
      </w:r>
    </w:p>
  </w:footnote>
  <w:footnote w:type="continuationSeparator" w:id="0">
    <w:p w14:paraId="67D1E465" w14:textId="77777777" w:rsidR="00320F63" w:rsidRDefault="00320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745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61C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C2F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F63"/>
    <w:rsid w:val="00005838"/>
    <w:rsid w:val="00022322"/>
    <w:rsid w:val="00042497"/>
    <w:rsid w:val="000C1E6F"/>
    <w:rsid w:val="000E4E56"/>
    <w:rsid w:val="001A1468"/>
    <w:rsid w:val="001B7815"/>
    <w:rsid w:val="00257DB7"/>
    <w:rsid w:val="002B1E4F"/>
    <w:rsid w:val="002B6761"/>
    <w:rsid w:val="00320F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276B1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BAF72"/>
  <w15:chartTrackingRefBased/>
  <w15:docId w15:val="{247EF595-0137-40B5-A2F3-265CC153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2021-07-15T07:18:00Z</cp:lastPrinted>
  <dcterms:created xsi:type="dcterms:W3CDTF">2021-07-15T07:21:00Z</dcterms:created>
  <dcterms:modified xsi:type="dcterms:W3CDTF">2021-07-15T07:21:00Z</dcterms:modified>
</cp:coreProperties>
</file>