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55B67" w14:textId="3F076103" w:rsidR="00FB7F50" w:rsidRPr="002245BE" w:rsidRDefault="00DD1702" w:rsidP="00321324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Hlk78279961"/>
      <w:r w:rsidRPr="00DD1702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DD1702">
        <w:rPr>
          <w:sz w:val="22"/>
          <w:szCs w:val="22"/>
        </w:rPr>
        <w:t>2021-07-27</w:t>
      </w:r>
    </w:p>
    <w:p w14:paraId="0FC07B7A" w14:textId="77777777" w:rsidR="00FB7F50" w:rsidRPr="002245BE" w:rsidRDefault="00DD1702" w:rsidP="00FB7F50">
      <w:pPr>
        <w:spacing w:after="40"/>
        <w:rPr>
          <w:b/>
          <w:bCs/>
          <w:sz w:val="22"/>
          <w:szCs w:val="22"/>
        </w:rPr>
      </w:pPr>
      <w:r w:rsidRPr="00DD1702">
        <w:rPr>
          <w:b/>
          <w:bCs/>
          <w:sz w:val="22"/>
          <w:szCs w:val="22"/>
        </w:rPr>
        <w:t>Samodzielny Publiczny Zespół Opieki Zdrowotnej w Kolbuszowej</w:t>
      </w:r>
    </w:p>
    <w:p w14:paraId="664DB0F0" w14:textId="77777777" w:rsidR="00FB7F50" w:rsidRPr="002245BE" w:rsidRDefault="00DD1702" w:rsidP="00FB7F50">
      <w:pPr>
        <w:rPr>
          <w:sz w:val="22"/>
          <w:szCs w:val="22"/>
        </w:rPr>
      </w:pPr>
      <w:r w:rsidRPr="00DD1702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DD1702">
        <w:rPr>
          <w:sz w:val="22"/>
          <w:szCs w:val="22"/>
        </w:rPr>
        <w:t>4</w:t>
      </w:r>
    </w:p>
    <w:p w14:paraId="4D89DB2D" w14:textId="77777777" w:rsidR="00FB7F50" w:rsidRPr="002245BE" w:rsidRDefault="00DD1702" w:rsidP="00FB7F50">
      <w:pPr>
        <w:rPr>
          <w:sz w:val="22"/>
          <w:szCs w:val="22"/>
        </w:rPr>
      </w:pPr>
      <w:r w:rsidRPr="00DD1702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DD1702">
        <w:rPr>
          <w:sz w:val="22"/>
          <w:szCs w:val="22"/>
        </w:rPr>
        <w:t>Kolbuszowa</w:t>
      </w:r>
    </w:p>
    <w:p w14:paraId="3CAA2E15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7B6A236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479CF8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01A5232" w14:textId="1A6734F1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0466B987" w14:textId="77777777" w:rsidR="00321324" w:rsidRDefault="00321324" w:rsidP="00C65E53">
      <w:pPr>
        <w:spacing w:after="480"/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DD1702" w:rsidRPr="00607F9B" w14:paraId="2FACEA4B" w14:textId="77777777" w:rsidTr="0072288B">
        <w:trPr>
          <w:trHeight w:val="638"/>
        </w:trPr>
        <w:tc>
          <w:tcPr>
            <w:tcW w:w="959" w:type="dxa"/>
            <w:shd w:val="clear" w:color="auto" w:fill="auto"/>
          </w:tcPr>
          <w:p w14:paraId="7CD002D4" w14:textId="77777777" w:rsidR="00DD1702" w:rsidRPr="00607F9B" w:rsidRDefault="00DD1702" w:rsidP="007228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30987D5" w14:textId="77777777" w:rsidR="00DD1702" w:rsidRPr="00607F9B" w:rsidRDefault="00DD1702" w:rsidP="0072288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D1702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702">
              <w:rPr>
                <w:b/>
                <w:bCs/>
                <w:sz w:val="22"/>
                <w:szCs w:val="22"/>
              </w:rPr>
              <w:t>Dostawa rękawic medycznych - 4 pakiety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702">
              <w:rPr>
                <w:b/>
                <w:sz w:val="22"/>
                <w:szCs w:val="22"/>
              </w:rPr>
              <w:t>Eap-2412/6/21/M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9D8ABD0" w14:textId="77777777" w:rsidR="00321324" w:rsidRDefault="0032132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p w14:paraId="17A51903" w14:textId="73E81774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DD1702" w:rsidRPr="00DD1702">
        <w:rPr>
          <w:b/>
          <w:sz w:val="22"/>
          <w:szCs w:val="22"/>
        </w:rPr>
        <w:t>Samodzielny Publiczny Zespół Opieki Zdrowotnej w Kolbuszowej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DD1702" w:rsidRPr="00DD1702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DD1702" w14:paraId="035A4716" w14:textId="77777777" w:rsidTr="007228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BD52CB" w14:textId="77777777" w:rsidR="00DD1702" w:rsidRPr="00D26ED6" w:rsidRDefault="00DD1702" w:rsidP="007228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D1702">
              <w:rPr>
                <w:b/>
                <w:sz w:val="22"/>
                <w:szCs w:val="22"/>
              </w:rPr>
              <w:t xml:space="preserve">Mercator </w:t>
            </w:r>
            <w:proofErr w:type="spellStart"/>
            <w:r w:rsidRPr="00DD1702">
              <w:rPr>
                <w:b/>
                <w:sz w:val="22"/>
                <w:szCs w:val="22"/>
              </w:rPr>
              <w:t>Medical</w:t>
            </w:r>
            <w:proofErr w:type="spellEnd"/>
            <w:r w:rsidRPr="00DD1702">
              <w:rPr>
                <w:b/>
                <w:sz w:val="22"/>
                <w:szCs w:val="22"/>
              </w:rPr>
              <w:t xml:space="preserve"> S.A.</w:t>
            </w:r>
          </w:p>
          <w:p w14:paraId="011E1343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Modrzejewskiej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30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D598D3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31-327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Kraków</w:t>
            </w:r>
          </w:p>
          <w:p w14:paraId="1254CC4B" w14:textId="77777777" w:rsidR="00DD1702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2E1F01" w14:textId="77777777" w:rsidR="00DD1702" w:rsidRPr="00211A34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D1702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D1702">
              <w:rPr>
                <w:sz w:val="22"/>
                <w:szCs w:val="22"/>
              </w:rPr>
              <w:t xml:space="preserve">Pakiet 1 - Rękawice chirurgiczne </w:t>
            </w:r>
            <w:proofErr w:type="spellStart"/>
            <w:r w:rsidRPr="00DD1702">
              <w:rPr>
                <w:sz w:val="22"/>
                <w:szCs w:val="22"/>
              </w:rPr>
              <w:t>bezpudrowe</w:t>
            </w:r>
            <w:proofErr w:type="spellEnd"/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D1702">
              <w:rPr>
                <w:b/>
                <w:sz w:val="22"/>
                <w:szCs w:val="22"/>
              </w:rPr>
              <w:t>13 824.00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6684753" w14:textId="77777777" w:rsidR="00DD1702" w:rsidRPr="00D26ED6" w:rsidRDefault="00DD1702" w:rsidP="007228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9850C73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Uzasadnienie wyboru oferty najkorzystniejszej:</w:t>
            </w:r>
          </w:p>
          <w:p w14:paraId="603B74B0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treść wybranej oferty odpowiada treści SWZ, </w:t>
            </w:r>
          </w:p>
          <w:p w14:paraId="63F866C4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B8B5D72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I. Kryterium: Cena oferty - 60 punktów</w:t>
            </w:r>
          </w:p>
          <w:p w14:paraId="3C8CBC00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II. Warunki techniczne  - 35 punktów</w:t>
            </w:r>
          </w:p>
          <w:p w14:paraId="7E1520D1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III. Termin dostawy  - 5 punktów</w:t>
            </w:r>
          </w:p>
          <w:p w14:paraId="0B98E372" w14:textId="77777777" w:rsid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 oferta wpłynęła do Zamawiającego w wyznaczonym terminie , a Wykonawca  ją składający nie podlega wykluczeniu z postępowania</w:t>
            </w:r>
          </w:p>
        </w:tc>
      </w:tr>
      <w:tr w:rsidR="00DD1702" w14:paraId="715BF36C" w14:textId="77777777" w:rsidTr="007228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965D316" w14:textId="77777777" w:rsidR="00DD1702" w:rsidRPr="00D26ED6" w:rsidRDefault="00DD1702" w:rsidP="007228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DD1702">
              <w:rPr>
                <w:b/>
                <w:sz w:val="22"/>
                <w:szCs w:val="22"/>
              </w:rPr>
              <w:lastRenderedPageBreak/>
              <w:t>Abena</w:t>
            </w:r>
            <w:proofErr w:type="spellEnd"/>
            <w:r w:rsidRPr="00DD1702">
              <w:rPr>
                <w:b/>
                <w:sz w:val="22"/>
                <w:szCs w:val="22"/>
              </w:rPr>
              <w:t xml:space="preserve"> Polska Sp. z o.o.</w:t>
            </w:r>
          </w:p>
          <w:p w14:paraId="125FC065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Nowa, Łozienica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64AE84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72-100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Goleniów</w:t>
            </w:r>
          </w:p>
          <w:p w14:paraId="7787F742" w14:textId="77777777" w:rsidR="00DD1702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625A22D" w14:textId="77777777" w:rsidR="00DD1702" w:rsidRPr="00211A34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D1702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D1702">
              <w:rPr>
                <w:sz w:val="22"/>
                <w:szCs w:val="22"/>
              </w:rPr>
              <w:t>Pakiet 2 - Rękawice diagnostyczne  nitrylowe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D1702">
              <w:rPr>
                <w:b/>
                <w:sz w:val="22"/>
                <w:szCs w:val="22"/>
              </w:rPr>
              <w:t>324 864.00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CCB7449" w14:textId="77777777" w:rsidR="00DD1702" w:rsidRPr="00D26ED6" w:rsidRDefault="00DD1702" w:rsidP="007228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38E97E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Uzasadnienie wyboru oferty najkorzystniejszej:</w:t>
            </w:r>
          </w:p>
          <w:p w14:paraId="16623981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treść wybranej oferty odpowiada treści SWZ, </w:t>
            </w:r>
          </w:p>
          <w:p w14:paraId="5144BC37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4F56637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I. Kryterium: Cena oferty - 60 punktów</w:t>
            </w:r>
          </w:p>
          <w:p w14:paraId="655F3CD2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II. Warunki techniczne  - 35 punktów</w:t>
            </w:r>
          </w:p>
          <w:p w14:paraId="11AD3343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III. Termin dostawy  - 5 punktów</w:t>
            </w:r>
          </w:p>
          <w:p w14:paraId="3C944531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 oferta wpłynęła do Zamawiającego w wyznaczonym terminie , a Wykonawca  ją składający nie podlega wykluczeniu z postępowania</w:t>
            </w:r>
          </w:p>
          <w:p w14:paraId="1F2F36F4" w14:textId="77777777" w:rsid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-kwota oferty nie przekraczała kwoty jaką Zamawiający zamierza przeznaczyć na sfinansowanie zamówienia.</w:t>
            </w:r>
          </w:p>
        </w:tc>
      </w:tr>
      <w:tr w:rsidR="00DD1702" w14:paraId="4AC679E7" w14:textId="77777777" w:rsidTr="0072288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F966CB2" w14:textId="77777777" w:rsidR="00DD1702" w:rsidRPr="00D26ED6" w:rsidRDefault="00DD1702" w:rsidP="0072288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D1702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DD1702">
              <w:rPr>
                <w:b/>
                <w:sz w:val="22"/>
                <w:szCs w:val="22"/>
              </w:rPr>
              <w:t>Group</w:t>
            </w:r>
            <w:proofErr w:type="spellEnd"/>
            <w:r w:rsidRPr="00DD1702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14:paraId="78D4C93E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63954F9" w14:textId="77777777" w:rsidR="00DD1702" w:rsidRPr="009F0E5C" w:rsidRDefault="00DD1702" w:rsidP="0072288B">
            <w:pPr>
              <w:jc w:val="both"/>
              <w:rPr>
                <w:bCs/>
                <w:sz w:val="22"/>
                <w:szCs w:val="22"/>
              </w:rPr>
            </w:pPr>
            <w:r w:rsidRPr="00DD1702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702">
              <w:rPr>
                <w:bCs/>
                <w:sz w:val="22"/>
                <w:szCs w:val="22"/>
              </w:rPr>
              <w:t>Zabrze</w:t>
            </w:r>
          </w:p>
          <w:p w14:paraId="307D9B44" w14:textId="77777777" w:rsidR="00DD1702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DBA4C21" w14:textId="77777777" w:rsidR="00DD1702" w:rsidRPr="00211A34" w:rsidRDefault="00DD1702" w:rsidP="0072288B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DD1702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DD1702">
              <w:rPr>
                <w:sz w:val="22"/>
                <w:szCs w:val="22"/>
              </w:rPr>
              <w:t>Pakiet 4 - Rękawice diagnostyczne winylowe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DD1702">
              <w:rPr>
                <w:b/>
                <w:sz w:val="22"/>
                <w:szCs w:val="22"/>
              </w:rPr>
              <w:t>2 124.14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4F077251" w14:textId="77777777" w:rsidR="00DD1702" w:rsidRPr="00D26ED6" w:rsidRDefault="00DD1702" w:rsidP="0072288B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BB96F94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Uzasadnienie wyboru oferty najkorzystniejszej:</w:t>
            </w:r>
          </w:p>
          <w:p w14:paraId="43FA7F05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treść wybranej oferty odpowiada treści SWZ, </w:t>
            </w:r>
          </w:p>
          <w:p w14:paraId="7BE7BF33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</w:t>
            </w:r>
            <w:r w:rsidRPr="00DD1702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49F064F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I. Kryterium: Cena oferty - 60 punktów</w:t>
            </w:r>
          </w:p>
          <w:p w14:paraId="63C1C510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II. Warunki techniczne  - 35 punktów</w:t>
            </w:r>
          </w:p>
          <w:p w14:paraId="1BB1D1C7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III. Termin dostawy  - 5 punktów</w:t>
            </w:r>
          </w:p>
          <w:p w14:paraId="0FC98667" w14:textId="77777777" w:rsidR="00DD1702" w:rsidRP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 oferta wpłynęła do Zamawiającego w wyznaczonym terminie , a Wykonawca  ją składający nie podlega wykluczeniu z postępowania</w:t>
            </w:r>
          </w:p>
          <w:p w14:paraId="4135DF5B" w14:textId="77777777" w:rsidR="00DD1702" w:rsidRDefault="00DD1702" w:rsidP="0072288B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D1702">
              <w:t>-kwota oferty nie przekraczała kwoty jaką Zamawiający zamierza przeznaczyć na sfinansowanie zamówienia.</w:t>
            </w:r>
          </w:p>
        </w:tc>
      </w:tr>
    </w:tbl>
    <w:p w14:paraId="5F31ED97" w14:textId="77777777" w:rsidR="00321324" w:rsidRDefault="0032132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97DD7E3" w14:textId="77777777" w:rsidR="00321324" w:rsidRDefault="0032132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38DC32A" w14:textId="77777777" w:rsidR="00321324" w:rsidRDefault="0032132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9469711" w14:textId="77777777" w:rsidR="00321324" w:rsidRDefault="0032132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3728483" w14:textId="77777777" w:rsidR="00321324" w:rsidRDefault="00321324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3B3F7693" w14:textId="741E24B1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05225981" w14:textId="77777777" w:rsidTr="00596EA3">
        <w:tc>
          <w:tcPr>
            <w:tcW w:w="2169" w:type="dxa"/>
            <w:shd w:val="clear" w:color="auto" w:fill="F3F3F3"/>
          </w:tcPr>
          <w:p w14:paraId="0CB4AF3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0AB25AE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754F5F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116C5C6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D1702" w:rsidRPr="00834EF4" w14:paraId="6E76DCB3" w14:textId="77777777" w:rsidTr="0072288B">
        <w:tc>
          <w:tcPr>
            <w:tcW w:w="2169" w:type="dxa"/>
            <w:shd w:val="clear" w:color="auto" w:fill="auto"/>
          </w:tcPr>
          <w:p w14:paraId="11D05B2B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 xml:space="preserve">Pakiet 1 - Rękawice chirurgiczne </w:t>
            </w:r>
            <w:proofErr w:type="spellStart"/>
            <w:r w:rsidRPr="00DD1702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01464808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D1702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046125B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30</w:t>
            </w:r>
          </w:p>
          <w:p w14:paraId="1B3AF06C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3F262986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- 60.00</w:t>
            </w:r>
          </w:p>
          <w:p w14:paraId="3613D64B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3210C234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F71F41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100,00</w:t>
            </w:r>
          </w:p>
        </w:tc>
      </w:tr>
      <w:tr w:rsidR="00DD1702" w:rsidRPr="00834EF4" w14:paraId="02665B65" w14:textId="77777777" w:rsidTr="0072288B">
        <w:tc>
          <w:tcPr>
            <w:tcW w:w="2169" w:type="dxa"/>
            <w:shd w:val="clear" w:color="auto" w:fill="auto"/>
          </w:tcPr>
          <w:p w14:paraId="60FDA1E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 xml:space="preserve">Pakiet 1 - Rękawice chirurgiczne </w:t>
            </w:r>
            <w:proofErr w:type="spellStart"/>
            <w:r w:rsidRPr="00DD1702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D3A1EAB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 xml:space="preserve">SKAMEX  Spółka z ograniczoną odpowiedzialnością Spółka </w:t>
            </w:r>
            <w:r w:rsidRPr="00DD1702">
              <w:rPr>
                <w:b/>
                <w:bCs/>
                <w:sz w:val="20"/>
                <w:szCs w:val="20"/>
              </w:rPr>
              <w:lastRenderedPageBreak/>
              <w:t>Jawna</w:t>
            </w:r>
          </w:p>
          <w:p w14:paraId="39B785F3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38/52</w:t>
            </w:r>
          </w:p>
          <w:p w14:paraId="509A909F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4AAF954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lastRenderedPageBreak/>
              <w:t>1 - Cena - 41.74</w:t>
            </w:r>
          </w:p>
          <w:p w14:paraId="3E2BF5FD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3788C905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94A40E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81,74</w:t>
            </w:r>
          </w:p>
        </w:tc>
      </w:tr>
      <w:tr w:rsidR="00DD1702" w:rsidRPr="00834EF4" w14:paraId="4611D36B" w14:textId="77777777" w:rsidTr="0072288B">
        <w:tc>
          <w:tcPr>
            <w:tcW w:w="2169" w:type="dxa"/>
            <w:shd w:val="clear" w:color="auto" w:fill="auto"/>
          </w:tcPr>
          <w:p w14:paraId="2BCCEEE9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6FF6237B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D1702">
              <w:rPr>
                <w:b/>
                <w:bCs/>
                <w:sz w:val="20"/>
                <w:szCs w:val="20"/>
              </w:rPr>
              <w:t>Abena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14:paraId="50BC176D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Nowa, Łozienica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15</w:t>
            </w:r>
          </w:p>
          <w:p w14:paraId="5ADB803F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72-100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Goleniów</w:t>
            </w:r>
          </w:p>
        </w:tc>
        <w:tc>
          <w:tcPr>
            <w:tcW w:w="2976" w:type="dxa"/>
            <w:shd w:val="clear" w:color="auto" w:fill="auto"/>
          </w:tcPr>
          <w:p w14:paraId="31D3CDF3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- 60.00</w:t>
            </w:r>
          </w:p>
          <w:p w14:paraId="2590ADAF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3A63D436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D0F9F4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100,00</w:t>
            </w:r>
          </w:p>
        </w:tc>
      </w:tr>
      <w:tr w:rsidR="00DD1702" w:rsidRPr="00834EF4" w14:paraId="0DD6E332" w14:textId="77777777" w:rsidTr="0072288B">
        <w:tc>
          <w:tcPr>
            <w:tcW w:w="2169" w:type="dxa"/>
            <w:shd w:val="clear" w:color="auto" w:fill="auto"/>
          </w:tcPr>
          <w:p w14:paraId="34E8782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55573B0D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D1702">
              <w:rPr>
                <w:b/>
                <w:bCs/>
                <w:sz w:val="20"/>
                <w:szCs w:val="20"/>
              </w:rPr>
              <w:t>Medasept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14:paraId="0E81405C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Forteczna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19</w:t>
            </w:r>
          </w:p>
          <w:p w14:paraId="0F8ECCB6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61-362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Poznań</w:t>
            </w:r>
          </w:p>
        </w:tc>
        <w:tc>
          <w:tcPr>
            <w:tcW w:w="2976" w:type="dxa"/>
            <w:shd w:val="clear" w:color="auto" w:fill="auto"/>
          </w:tcPr>
          <w:p w14:paraId="745019F0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- 59.37</w:t>
            </w:r>
          </w:p>
          <w:p w14:paraId="3FFFF264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5902B6E0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2E9354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99,37</w:t>
            </w:r>
          </w:p>
        </w:tc>
      </w:tr>
      <w:tr w:rsidR="00DD1702" w:rsidRPr="00834EF4" w14:paraId="29BA76F8" w14:textId="77777777" w:rsidTr="0072288B">
        <w:tc>
          <w:tcPr>
            <w:tcW w:w="2169" w:type="dxa"/>
            <w:shd w:val="clear" w:color="auto" w:fill="auto"/>
          </w:tcPr>
          <w:p w14:paraId="07D6BB4D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53DC2D0C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D170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40B9086A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18</w:t>
            </w:r>
          </w:p>
          <w:p w14:paraId="1584A94C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1D5F7379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- 58.93</w:t>
            </w:r>
          </w:p>
          <w:p w14:paraId="71DD9889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5D31A6B8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D5D0DC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98,93</w:t>
            </w:r>
          </w:p>
        </w:tc>
      </w:tr>
      <w:tr w:rsidR="00DD1702" w:rsidRPr="00834EF4" w14:paraId="4CCAC34D" w14:textId="77777777" w:rsidTr="0072288B">
        <w:tc>
          <w:tcPr>
            <w:tcW w:w="2169" w:type="dxa"/>
            <w:shd w:val="clear" w:color="auto" w:fill="auto"/>
          </w:tcPr>
          <w:p w14:paraId="7172C2E9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5AAC5509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EMKA MEDICAL SP. Z O.O.</w:t>
            </w:r>
          </w:p>
          <w:p w14:paraId="204725CB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JAKTOROWSKA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15A</w:t>
            </w:r>
          </w:p>
          <w:p w14:paraId="6481A952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96-300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ŻYRARDÓW</w:t>
            </w:r>
          </w:p>
        </w:tc>
        <w:tc>
          <w:tcPr>
            <w:tcW w:w="2976" w:type="dxa"/>
            <w:shd w:val="clear" w:color="auto" w:fill="auto"/>
          </w:tcPr>
          <w:p w14:paraId="5D49A10E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- 59.37</w:t>
            </w:r>
          </w:p>
          <w:p w14:paraId="6CB46FFF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613988A3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3BD0EB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97,37</w:t>
            </w:r>
          </w:p>
        </w:tc>
      </w:tr>
      <w:tr w:rsidR="00DD1702" w:rsidRPr="00834EF4" w14:paraId="4847A427" w14:textId="77777777" w:rsidTr="0072288B">
        <w:tc>
          <w:tcPr>
            <w:tcW w:w="2169" w:type="dxa"/>
            <w:shd w:val="clear" w:color="auto" w:fill="auto"/>
          </w:tcPr>
          <w:p w14:paraId="19B34B99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0E67F245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D1702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4C5F1B2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30</w:t>
            </w:r>
          </w:p>
          <w:p w14:paraId="78D60F14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470D752A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- 57.27</w:t>
            </w:r>
          </w:p>
          <w:p w14:paraId="6A54B2AF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4E57C907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8C7E923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97,27</w:t>
            </w:r>
          </w:p>
        </w:tc>
      </w:tr>
      <w:tr w:rsidR="00DD1702" w:rsidRPr="00834EF4" w14:paraId="37D6EA97" w14:textId="77777777" w:rsidTr="0072288B">
        <w:tc>
          <w:tcPr>
            <w:tcW w:w="2169" w:type="dxa"/>
            <w:shd w:val="clear" w:color="auto" w:fill="auto"/>
          </w:tcPr>
          <w:p w14:paraId="7F714E18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38CDFE6F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1A6AAC9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22</w:t>
            </w:r>
          </w:p>
          <w:p w14:paraId="01F2BF49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58A0F3F6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- 56.54</w:t>
            </w:r>
          </w:p>
          <w:p w14:paraId="31BC1729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17D154D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B17B60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96,54</w:t>
            </w:r>
          </w:p>
        </w:tc>
      </w:tr>
      <w:tr w:rsidR="00DD1702" w:rsidRPr="00834EF4" w14:paraId="1D4019E7" w14:textId="77777777" w:rsidTr="0072288B">
        <w:tc>
          <w:tcPr>
            <w:tcW w:w="2169" w:type="dxa"/>
            <w:shd w:val="clear" w:color="auto" w:fill="auto"/>
          </w:tcPr>
          <w:p w14:paraId="4AF27F18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54028632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7FE31B21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38/52</w:t>
            </w:r>
          </w:p>
          <w:p w14:paraId="4694C191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53D2A5D3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- 54.36</w:t>
            </w:r>
          </w:p>
          <w:p w14:paraId="53307ACD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05E3DA93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144F38D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94,36</w:t>
            </w:r>
          </w:p>
        </w:tc>
      </w:tr>
      <w:tr w:rsidR="00DD1702" w:rsidRPr="00834EF4" w14:paraId="7FA66FF6" w14:textId="77777777" w:rsidTr="0072288B">
        <w:tc>
          <w:tcPr>
            <w:tcW w:w="2169" w:type="dxa"/>
            <w:shd w:val="clear" w:color="auto" w:fill="auto"/>
          </w:tcPr>
          <w:p w14:paraId="3F2E76C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2 - Rękawice diagnostyczne  nitrylowe</w:t>
            </w:r>
          </w:p>
        </w:tc>
        <w:tc>
          <w:tcPr>
            <w:tcW w:w="2793" w:type="dxa"/>
            <w:shd w:val="clear" w:color="auto" w:fill="auto"/>
          </w:tcPr>
          <w:p w14:paraId="7490860A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FID Ireneusz Kuć</w:t>
            </w:r>
          </w:p>
          <w:p w14:paraId="6773193A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OKRĘŻNA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1E</w:t>
            </w:r>
          </w:p>
          <w:p w14:paraId="459BBFFB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08-110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SIEDLCE</w:t>
            </w:r>
          </w:p>
        </w:tc>
        <w:tc>
          <w:tcPr>
            <w:tcW w:w="2976" w:type="dxa"/>
            <w:shd w:val="clear" w:color="auto" w:fill="auto"/>
          </w:tcPr>
          <w:p w14:paraId="0320C7F8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- 0.00</w:t>
            </w:r>
          </w:p>
          <w:p w14:paraId="1BA42906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- 0.00</w:t>
            </w:r>
          </w:p>
          <w:p w14:paraId="03C679F1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040C3DA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0,00</w:t>
            </w:r>
          </w:p>
        </w:tc>
      </w:tr>
      <w:tr w:rsidR="00DD1702" w:rsidRPr="00834EF4" w14:paraId="74E38D90" w14:textId="77777777" w:rsidTr="0072288B">
        <w:tc>
          <w:tcPr>
            <w:tcW w:w="2169" w:type="dxa"/>
            <w:shd w:val="clear" w:color="auto" w:fill="auto"/>
          </w:tcPr>
          <w:p w14:paraId="2F22349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4E495BCD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DD170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DD1702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14:paraId="6F53AF78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18</w:t>
            </w:r>
          </w:p>
          <w:p w14:paraId="787F934A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14:paraId="51427219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- 60.00</w:t>
            </w:r>
          </w:p>
          <w:p w14:paraId="7D1FF86D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4E8A7B83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1B12BA1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100,00</w:t>
            </w:r>
          </w:p>
        </w:tc>
      </w:tr>
      <w:tr w:rsidR="00DD1702" w:rsidRPr="00834EF4" w14:paraId="7B2958F9" w14:textId="77777777" w:rsidTr="0072288B">
        <w:tc>
          <w:tcPr>
            <w:tcW w:w="2169" w:type="dxa"/>
            <w:shd w:val="clear" w:color="auto" w:fill="auto"/>
          </w:tcPr>
          <w:p w14:paraId="58BAB17E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0D380312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38DA8A47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22</w:t>
            </w:r>
          </w:p>
          <w:p w14:paraId="32F79D3C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6057DFA9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- 54.66</w:t>
            </w:r>
          </w:p>
          <w:p w14:paraId="262C4092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0AB5E347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DCE425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94,66</w:t>
            </w:r>
          </w:p>
        </w:tc>
      </w:tr>
      <w:tr w:rsidR="00DD1702" w:rsidRPr="00834EF4" w14:paraId="7667229A" w14:textId="77777777" w:rsidTr="0072288B">
        <w:tc>
          <w:tcPr>
            <w:tcW w:w="2169" w:type="dxa"/>
            <w:shd w:val="clear" w:color="auto" w:fill="auto"/>
          </w:tcPr>
          <w:p w14:paraId="7C473A45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D1702">
              <w:rPr>
                <w:sz w:val="20"/>
                <w:szCs w:val="20"/>
              </w:rPr>
              <w:t>Pakiet 4 - Rękawice diagnostyczne winylowe</w:t>
            </w:r>
          </w:p>
        </w:tc>
        <w:tc>
          <w:tcPr>
            <w:tcW w:w="2793" w:type="dxa"/>
            <w:shd w:val="clear" w:color="auto" w:fill="auto"/>
          </w:tcPr>
          <w:p w14:paraId="539365F9" w14:textId="77777777" w:rsidR="00DD1702" w:rsidRPr="00211A34" w:rsidRDefault="00DD1702" w:rsidP="0072288B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D1702">
              <w:rPr>
                <w:b/>
                <w:bCs/>
                <w:sz w:val="20"/>
                <w:szCs w:val="20"/>
              </w:rPr>
              <w:t>SKAMEX  Spółka z ograniczoną odpowiedzialnością Spółka Jawna</w:t>
            </w:r>
          </w:p>
          <w:p w14:paraId="58BBD381" w14:textId="77777777" w:rsidR="00DD1702" w:rsidRPr="00211A34" w:rsidRDefault="00DD1702" w:rsidP="0072288B">
            <w:pPr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38/52</w:t>
            </w:r>
          </w:p>
          <w:p w14:paraId="38ADD1BB" w14:textId="77777777" w:rsidR="00DD1702" w:rsidRPr="00211A34" w:rsidRDefault="00DD1702" w:rsidP="0072288B">
            <w:pPr>
              <w:spacing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D1702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F53D2EA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1 - Cena - 29.36</w:t>
            </w:r>
          </w:p>
          <w:p w14:paraId="4DCF4EFF" w14:textId="77777777" w:rsidR="00DD1702" w:rsidRPr="00DD1702" w:rsidRDefault="00DD1702" w:rsidP="0072288B">
            <w:pPr>
              <w:spacing w:before="40" w:after="40"/>
              <w:rPr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2 - Warunki techniczne - 35.00</w:t>
            </w:r>
          </w:p>
          <w:p w14:paraId="25166D5F" w14:textId="77777777" w:rsidR="00DD1702" w:rsidRPr="00211A34" w:rsidRDefault="00DD1702" w:rsidP="0072288B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6E9C18" w14:textId="77777777" w:rsidR="00DD1702" w:rsidRPr="00211A34" w:rsidRDefault="00DD1702" w:rsidP="0072288B">
            <w:pPr>
              <w:jc w:val="center"/>
              <w:rPr>
                <w:color w:val="000000"/>
                <w:sz w:val="20"/>
                <w:szCs w:val="20"/>
              </w:rPr>
            </w:pPr>
            <w:r w:rsidRPr="00DD1702">
              <w:rPr>
                <w:sz w:val="20"/>
                <w:szCs w:val="20"/>
              </w:rPr>
              <w:t xml:space="preserve">  69,36</w:t>
            </w:r>
          </w:p>
        </w:tc>
      </w:tr>
    </w:tbl>
    <w:p w14:paraId="4C06776B" w14:textId="317A7B86" w:rsidR="008642B3" w:rsidRDefault="00B464D3" w:rsidP="00321324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</w:t>
      </w:r>
      <w:r w:rsidR="00321324">
        <w:rPr>
          <w:i/>
          <w:sz w:val="22"/>
          <w:szCs w:val="22"/>
        </w:rPr>
        <w:t>y</w:t>
      </w:r>
      <w:bookmarkEnd w:id="0"/>
    </w:p>
    <w:p w14:paraId="42E18A90" w14:textId="0C174BC6" w:rsidR="00321324" w:rsidRDefault="00321324" w:rsidP="00321324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Dyrektor SP ZOZ Kolbuszowa</w:t>
      </w:r>
    </w:p>
    <w:p w14:paraId="74C2AAFE" w14:textId="7E72EFD2" w:rsidR="00321324" w:rsidRPr="00321324" w:rsidRDefault="00321324" w:rsidP="00321324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Zbigniew Strzelczyk</w:t>
      </w:r>
      <w:bookmarkEnd w:id="1"/>
    </w:p>
    <w:sectPr w:rsidR="00321324" w:rsidRPr="0032132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9C2C5B" w14:textId="77777777" w:rsidR="009C7520" w:rsidRDefault="009C7520">
      <w:r>
        <w:separator/>
      </w:r>
    </w:p>
  </w:endnote>
  <w:endnote w:type="continuationSeparator" w:id="0">
    <w:p w14:paraId="2999978C" w14:textId="77777777" w:rsidR="009C7520" w:rsidRDefault="009C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75E9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CE754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772C9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3F695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5C17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101EE" w14:textId="77777777" w:rsidR="009C7520" w:rsidRDefault="009C7520">
      <w:r>
        <w:separator/>
      </w:r>
    </w:p>
  </w:footnote>
  <w:footnote w:type="continuationSeparator" w:id="0">
    <w:p w14:paraId="30D055BE" w14:textId="77777777" w:rsidR="009C7520" w:rsidRDefault="009C75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7B2E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9053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CBFC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752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21324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C7520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D170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1D5238"/>
  <w15:chartTrackingRefBased/>
  <w15:docId w15:val="{A6E493E8-2416-40FD-B670-8CCBA25E7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937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2021-07-27T10:02:00Z</cp:lastPrinted>
  <dcterms:created xsi:type="dcterms:W3CDTF">2021-07-27T10:06:00Z</dcterms:created>
  <dcterms:modified xsi:type="dcterms:W3CDTF">2021-07-27T10:06:00Z</dcterms:modified>
</cp:coreProperties>
</file>