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172913" w14:textId="77777777" w:rsidR="00890B92" w:rsidRDefault="00534C85" w:rsidP="00890B92">
      <w:pPr>
        <w:spacing w:after="240"/>
        <w:jc w:val="right"/>
        <w:rPr>
          <w:sz w:val="22"/>
          <w:szCs w:val="22"/>
        </w:rPr>
      </w:pPr>
      <w:bookmarkStart w:id="0" w:name="_Hlk78359494"/>
      <w:r w:rsidRPr="00534C85">
        <w:rPr>
          <w:sz w:val="22"/>
          <w:szCs w:val="22"/>
        </w:rPr>
        <w:t>Kolbuszowa</w:t>
      </w:r>
      <w:r w:rsidR="00890B92" w:rsidRPr="00D91931">
        <w:rPr>
          <w:sz w:val="22"/>
          <w:szCs w:val="22"/>
        </w:rPr>
        <w:t xml:space="preserve"> dnia: </w:t>
      </w:r>
      <w:r w:rsidRPr="00534C85">
        <w:rPr>
          <w:sz w:val="22"/>
          <w:szCs w:val="22"/>
        </w:rPr>
        <w:t>2021-07-28</w:t>
      </w:r>
    </w:p>
    <w:p w14:paraId="5F8F9D0F" w14:textId="77777777"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14:paraId="23893C84" w14:textId="77777777" w:rsidR="00890B92" w:rsidRPr="00D91931" w:rsidRDefault="00534C85" w:rsidP="00890B92">
      <w:pPr>
        <w:rPr>
          <w:b/>
          <w:bCs/>
          <w:sz w:val="22"/>
          <w:szCs w:val="22"/>
        </w:rPr>
      </w:pPr>
      <w:r w:rsidRPr="00534C85">
        <w:rPr>
          <w:b/>
          <w:bCs/>
          <w:sz w:val="22"/>
          <w:szCs w:val="22"/>
        </w:rPr>
        <w:t>Samodzielny Publiczny Zespół Opieki Zdrowotnej w Kolbuszowej</w:t>
      </w:r>
    </w:p>
    <w:p w14:paraId="62E3554A" w14:textId="77777777" w:rsidR="00890B92" w:rsidRPr="00BD5546" w:rsidRDefault="00534C85" w:rsidP="00890B92">
      <w:pPr>
        <w:rPr>
          <w:sz w:val="22"/>
          <w:szCs w:val="22"/>
        </w:rPr>
      </w:pPr>
      <w:r w:rsidRPr="00534C85">
        <w:rPr>
          <w:sz w:val="22"/>
          <w:szCs w:val="22"/>
        </w:rPr>
        <w:t>Grunwaldzka</w:t>
      </w:r>
      <w:r w:rsidR="00890B92" w:rsidRPr="00BD5546">
        <w:rPr>
          <w:sz w:val="22"/>
          <w:szCs w:val="22"/>
        </w:rPr>
        <w:t xml:space="preserve"> </w:t>
      </w:r>
      <w:r w:rsidRPr="00534C85">
        <w:rPr>
          <w:sz w:val="22"/>
          <w:szCs w:val="22"/>
        </w:rPr>
        <w:t>4</w:t>
      </w:r>
    </w:p>
    <w:p w14:paraId="464BE0B5" w14:textId="77777777" w:rsidR="00890B92" w:rsidRPr="00BD5546" w:rsidRDefault="00534C85" w:rsidP="00890B92">
      <w:pPr>
        <w:rPr>
          <w:sz w:val="22"/>
          <w:szCs w:val="22"/>
        </w:rPr>
      </w:pPr>
      <w:r w:rsidRPr="00534C85">
        <w:rPr>
          <w:sz w:val="22"/>
          <w:szCs w:val="22"/>
        </w:rPr>
        <w:t>36-100</w:t>
      </w:r>
      <w:r w:rsidR="00890B92" w:rsidRPr="00BD5546">
        <w:rPr>
          <w:sz w:val="22"/>
          <w:szCs w:val="22"/>
        </w:rPr>
        <w:t xml:space="preserve"> </w:t>
      </w:r>
      <w:r w:rsidRPr="00534C85">
        <w:rPr>
          <w:sz w:val="22"/>
          <w:szCs w:val="22"/>
        </w:rPr>
        <w:t>Kolbuszowa</w:t>
      </w:r>
    </w:p>
    <w:p w14:paraId="67F85E03" w14:textId="77777777" w:rsidR="00890B92" w:rsidRPr="00BD5546" w:rsidRDefault="00890B92" w:rsidP="00890B92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14:paraId="3E3B8643" w14:textId="77777777" w:rsidR="00890B92" w:rsidRPr="00BD5546" w:rsidRDefault="00890B92" w:rsidP="00890B92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14:paraId="0C9A84C5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EE43789" w14:textId="77777777"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34333E90" w14:textId="77777777"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534C85" w:rsidRPr="00534C85">
        <w:rPr>
          <w:b/>
          <w:sz w:val="22"/>
          <w:szCs w:val="22"/>
        </w:rPr>
        <w:t>Eap-2412/9/21/D</w:t>
      </w:r>
      <w:r w:rsidR="00A80738" w:rsidRPr="00890B92">
        <w:rPr>
          <w:sz w:val="22"/>
          <w:szCs w:val="22"/>
        </w:rPr>
        <w:tab/>
        <w:t xml:space="preserve"> </w:t>
      </w:r>
    </w:p>
    <w:p w14:paraId="2CF3F234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59F9134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5924956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8145318" w14:textId="77777777"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14:paraId="0EC47419" w14:textId="77777777"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14:paraId="21A69549" w14:textId="77777777"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534C85" w:rsidRPr="00534C85">
        <w:rPr>
          <w:sz w:val="22"/>
          <w:szCs w:val="22"/>
        </w:rPr>
        <w:t>przetarg nieograniczony</w:t>
      </w:r>
      <w:r w:rsidRPr="00890B92">
        <w:rPr>
          <w:sz w:val="22"/>
          <w:szCs w:val="22"/>
        </w:rPr>
        <w:t xml:space="preserve"> na: </w:t>
      </w:r>
    </w:p>
    <w:p w14:paraId="0EB9DFD3" w14:textId="77777777" w:rsidR="00A80738" w:rsidRPr="00890B92" w:rsidRDefault="00534C85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534C85">
        <w:rPr>
          <w:b/>
          <w:sz w:val="22"/>
          <w:szCs w:val="22"/>
        </w:rPr>
        <w:t>Dostawa produktów farmaceutycznych w 45 pakietach.</w:t>
      </w:r>
    </w:p>
    <w:p w14:paraId="0BCC4E03" w14:textId="77777777" w:rsidR="00890B92" w:rsidRPr="00890B92" w:rsidRDefault="00A80738" w:rsidP="00510EC8">
      <w:pPr>
        <w:spacing w:before="480" w:after="120" w:line="276" w:lineRule="auto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9054E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534C85" w:rsidRPr="00534C85">
        <w:rPr>
          <w:sz w:val="22"/>
          <w:szCs w:val="22"/>
        </w:rPr>
        <w:t>(Dz.U. poz. 2019 ze zm.)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</w:t>
      </w:r>
      <w:r w:rsidR="00510EC8">
        <w:rPr>
          <w:sz w:val="22"/>
          <w:szCs w:val="22"/>
        </w:rPr>
        <w:t xml:space="preserve"> dla</w:t>
      </w:r>
      <w:r w:rsidR="00890B92" w:rsidRPr="00890B92">
        <w:rPr>
          <w:sz w:val="22"/>
          <w:szCs w:val="22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534C85" w:rsidRPr="00A3048A" w14:paraId="309A752C" w14:textId="77777777" w:rsidTr="00B81FBF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37D990F2" w14:textId="77777777" w:rsidR="00534C85" w:rsidRPr="00A3048A" w:rsidRDefault="00534C85" w:rsidP="00B81FBF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534C85">
              <w:rPr>
                <w:sz w:val="24"/>
                <w:szCs w:val="24"/>
              </w:rPr>
              <w:t>części 1 zamówienia w wysokości 23 000.00 zł brutto;</w:t>
            </w:r>
          </w:p>
        </w:tc>
      </w:tr>
      <w:tr w:rsidR="00534C85" w:rsidRPr="00A3048A" w14:paraId="4F562996" w14:textId="77777777" w:rsidTr="00B81FBF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308DE9FC" w14:textId="77777777" w:rsidR="00534C85" w:rsidRPr="00A3048A" w:rsidRDefault="00534C85" w:rsidP="00B81FBF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534C85">
              <w:rPr>
                <w:sz w:val="24"/>
                <w:szCs w:val="24"/>
              </w:rPr>
              <w:t>części 2 zamówienia w wysokości 68 000.00 zł brutto;</w:t>
            </w:r>
          </w:p>
        </w:tc>
      </w:tr>
      <w:tr w:rsidR="00534C85" w:rsidRPr="00A3048A" w14:paraId="3163D9CC" w14:textId="77777777" w:rsidTr="00B81FBF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37862C72" w14:textId="77777777" w:rsidR="00534C85" w:rsidRPr="00A3048A" w:rsidRDefault="00534C85" w:rsidP="00B81FBF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534C85">
              <w:rPr>
                <w:sz w:val="24"/>
                <w:szCs w:val="24"/>
              </w:rPr>
              <w:t>części 3 zamówienia w wysokości 78 000.00 zł brutto;</w:t>
            </w:r>
          </w:p>
        </w:tc>
      </w:tr>
      <w:tr w:rsidR="00534C85" w:rsidRPr="00A3048A" w14:paraId="4E5FDF62" w14:textId="77777777" w:rsidTr="00B81FBF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5EA72C6B" w14:textId="77777777" w:rsidR="00534C85" w:rsidRPr="00A3048A" w:rsidRDefault="00534C85" w:rsidP="00B81FBF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534C85">
              <w:rPr>
                <w:sz w:val="24"/>
                <w:szCs w:val="24"/>
              </w:rPr>
              <w:t>części 4 zamówienia w wysokości 48 000.00 zł brutto;</w:t>
            </w:r>
          </w:p>
        </w:tc>
      </w:tr>
      <w:tr w:rsidR="00534C85" w:rsidRPr="00A3048A" w14:paraId="3ECA80CA" w14:textId="77777777" w:rsidTr="00B81FBF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4F099CA0" w14:textId="77777777" w:rsidR="00534C85" w:rsidRPr="00A3048A" w:rsidRDefault="00534C85" w:rsidP="00B81FBF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534C85">
              <w:rPr>
                <w:sz w:val="24"/>
                <w:szCs w:val="24"/>
              </w:rPr>
              <w:t>części 5 zamówienia w wysokości 48 000.00 zł brutto;</w:t>
            </w:r>
          </w:p>
        </w:tc>
      </w:tr>
      <w:tr w:rsidR="00534C85" w:rsidRPr="00A3048A" w14:paraId="2C9BED9B" w14:textId="77777777" w:rsidTr="00B81FBF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79BB96FA" w14:textId="77777777" w:rsidR="00534C85" w:rsidRPr="00A3048A" w:rsidRDefault="00534C85" w:rsidP="00B81FBF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534C85">
              <w:rPr>
                <w:sz w:val="24"/>
                <w:szCs w:val="24"/>
              </w:rPr>
              <w:t>części 6 zamówienia w wysokości 160 000.00 zł brutto;</w:t>
            </w:r>
          </w:p>
        </w:tc>
      </w:tr>
      <w:tr w:rsidR="00534C85" w:rsidRPr="00A3048A" w14:paraId="486C6969" w14:textId="77777777" w:rsidTr="00B81FBF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74F725A7" w14:textId="77777777" w:rsidR="00534C85" w:rsidRPr="00A3048A" w:rsidRDefault="00534C85" w:rsidP="00B81FBF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534C85">
              <w:rPr>
                <w:sz w:val="24"/>
                <w:szCs w:val="24"/>
              </w:rPr>
              <w:t>części 7 zamówienia w wysokości 92 000.00 zł brutto;</w:t>
            </w:r>
          </w:p>
        </w:tc>
      </w:tr>
      <w:tr w:rsidR="00534C85" w:rsidRPr="00A3048A" w14:paraId="6ECF38CE" w14:textId="77777777" w:rsidTr="00B81FBF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0214B0CC" w14:textId="77777777" w:rsidR="00534C85" w:rsidRPr="00A3048A" w:rsidRDefault="00534C85" w:rsidP="00B81FBF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534C85">
              <w:rPr>
                <w:sz w:val="24"/>
                <w:szCs w:val="24"/>
              </w:rPr>
              <w:t>części 8 zamówienia w wysokości 8 500.00 zł brutto;</w:t>
            </w:r>
          </w:p>
        </w:tc>
      </w:tr>
      <w:tr w:rsidR="00534C85" w:rsidRPr="00A3048A" w14:paraId="3FD33DF3" w14:textId="77777777" w:rsidTr="00B81FBF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1EC3279C" w14:textId="77777777" w:rsidR="00534C85" w:rsidRPr="00A3048A" w:rsidRDefault="00534C85" w:rsidP="00B81FBF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534C85">
              <w:rPr>
                <w:sz w:val="24"/>
                <w:szCs w:val="24"/>
              </w:rPr>
              <w:t>części 9 zamówienia w wysokości 170 000.00 zł brutto;</w:t>
            </w:r>
          </w:p>
        </w:tc>
      </w:tr>
      <w:tr w:rsidR="00534C85" w:rsidRPr="00A3048A" w14:paraId="5F439175" w14:textId="77777777" w:rsidTr="00B81FBF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25FC688C" w14:textId="77777777" w:rsidR="00534C85" w:rsidRPr="00A3048A" w:rsidRDefault="00534C85" w:rsidP="00B81FBF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534C85">
              <w:rPr>
                <w:sz w:val="24"/>
                <w:szCs w:val="24"/>
              </w:rPr>
              <w:t>części 10 zamówienia w wysokości 32 000.00 zł brutto;</w:t>
            </w:r>
          </w:p>
        </w:tc>
      </w:tr>
      <w:tr w:rsidR="00534C85" w:rsidRPr="00A3048A" w14:paraId="57E5B0D1" w14:textId="77777777" w:rsidTr="00B81FBF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3E302419" w14:textId="77777777" w:rsidR="00534C85" w:rsidRPr="00A3048A" w:rsidRDefault="00534C85" w:rsidP="00B81FBF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534C85">
              <w:rPr>
                <w:sz w:val="24"/>
                <w:szCs w:val="24"/>
              </w:rPr>
              <w:t>części 11 zamówienia w wysokości 47 000.00 zł brutto;</w:t>
            </w:r>
          </w:p>
        </w:tc>
      </w:tr>
      <w:tr w:rsidR="00534C85" w:rsidRPr="00A3048A" w14:paraId="7035107C" w14:textId="77777777" w:rsidTr="00B81FBF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21BD24AF" w14:textId="77777777" w:rsidR="00534C85" w:rsidRPr="00A3048A" w:rsidRDefault="00534C85" w:rsidP="00B81FBF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534C85">
              <w:rPr>
                <w:sz w:val="24"/>
                <w:szCs w:val="24"/>
              </w:rPr>
              <w:t>części 12 zamówienia w wysokości 310 000.00 zł brutto;</w:t>
            </w:r>
          </w:p>
        </w:tc>
      </w:tr>
      <w:tr w:rsidR="00534C85" w:rsidRPr="00A3048A" w14:paraId="57952E8E" w14:textId="77777777" w:rsidTr="00B81FBF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3EC646C1" w14:textId="77777777" w:rsidR="00534C85" w:rsidRPr="00A3048A" w:rsidRDefault="00534C85" w:rsidP="00B81FBF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534C85">
              <w:rPr>
                <w:sz w:val="24"/>
                <w:szCs w:val="24"/>
              </w:rPr>
              <w:t>części 13 zamówienia w wysokości 9 500.00 zł brutto;</w:t>
            </w:r>
          </w:p>
        </w:tc>
      </w:tr>
      <w:tr w:rsidR="00534C85" w:rsidRPr="00A3048A" w14:paraId="4493B353" w14:textId="77777777" w:rsidTr="00B81FBF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1127F2A1" w14:textId="77777777" w:rsidR="00534C85" w:rsidRPr="00A3048A" w:rsidRDefault="00534C85" w:rsidP="00B81FBF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534C85">
              <w:rPr>
                <w:sz w:val="24"/>
                <w:szCs w:val="24"/>
              </w:rPr>
              <w:t>części 14 zamówienia w wysokości 6 000.00 zł brutto;</w:t>
            </w:r>
          </w:p>
        </w:tc>
      </w:tr>
      <w:tr w:rsidR="00534C85" w:rsidRPr="00A3048A" w14:paraId="244E5256" w14:textId="77777777" w:rsidTr="00B81FBF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715350C4" w14:textId="77777777" w:rsidR="00534C85" w:rsidRPr="00A3048A" w:rsidRDefault="00534C85" w:rsidP="00B81FBF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534C85">
              <w:rPr>
                <w:sz w:val="24"/>
                <w:szCs w:val="24"/>
              </w:rPr>
              <w:t>części 15 zamówienia w wysokości 310 000.00 zł brutto;</w:t>
            </w:r>
          </w:p>
        </w:tc>
      </w:tr>
      <w:tr w:rsidR="00534C85" w:rsidRPr="00A3048A" w14:paraId="438C2FD3" w14:textId="77777777" w:rsidTr="00B81FBF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6BB96CB4" w14:textId="77777777" w:rsidR="00534C85" w:rsidRPr="00A3048A" w:rsidRDefault="00534C85" w:rsidP="00B81FBF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534C85">
              <w:rPr>
                <w:sz w:val="24"/>
                <w:szCs w:val="24"/>
              </w:rPr>
              <w:t>części 16 zamówienia w wysokości 110 000.00 zł brutto;</w:t>
            </w:r>
          </w:p>
        </w:tc>
      </w:tr>
      <w:tr w:rsidR="00534C85" w:rsidRPr="00A3048A" w14:paraId="2BBBBF61" w14:textId="77777777" w:rsidTr="00B81FBF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741383FF" w14:textId="77777777" w:rsidR="00534C85" w:rsidRPr="00A3048A" w:rsidRDefault="00534C85" w:rsidP="00B81FBF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534C85">
              <w:rPr>
                <w:sz w:val="24"/>
                <w:szCs w:val="24"/>
              </w:rPr>
              <w:t>części 17 zamówienia w wysokości 7 000.00 zł brutto;</w:t>
            </w:r>
          </w:p>
        </w:tc>
      </w:tr>
      <w:tr w:rsidR="00534C85" w:rsidRPr="00A3048A" w14:paraId="7699D086" w14:textId="77777777" w:rsidTr="00B81FBF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5CA9BBE3" w14:textId="77777777" w:rsidR="00534C85" w:rsidRPr="00A3048A" w:rsidRDefault="00534C85" w:rsidP="00B81FBF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534C85">
              <w:rPr>
                <w:sz w:val="24"/>
                <w:szCs w:val="24"/>
              </w:rPr>
              <w:t>części 18 zamówienia w wysokości 7 000.00 zł brutto;</w:t>
            </w:r>
          </w:p>
        </w:tc>
      </w:tr>
      <w:tr w:rsidR="00534C85" w:rsidRPr="00A3048A" w14:paraId="3A2F1E7D" w14:textId="77777777" w:rsidTr="00B81FBF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05E19573" w14:textId="77777777" w:rsidR="00534C85" w:rsidRPr="00A3048A" w:rsidRDefault="00534C85" w:rsidP="00B81FBF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534C85">
              <w:rPr>
                <w:sz w:val="24"/>
                <w:szCs w:val="24"/>
              </w:rPr>
              <w:t>części 19 zamówienia w wysokości 86 000.00 zł brutto;</w:t>
            </w:r>
          </w:p>
        </w:tc>
      </w:tr>
      <w:tr w:rsidR="00534C85" w:rsidRPr="00A3048A" w14:paraId="0189E424" w14:textId="77777777" w:rsidTr="00B81FBF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3CB186B7" w14:textId="77777777" w:rsidR="00534C85" w:rsidRPr="00A3048A" w:rsidRDefault="00534C85" w:rsidP="00B81FBF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534C85">
              <w:rPr>
                <w:sz w:val="24"/>
                <w:szCs w:val="24"/>
              </w:rPr>
              <w:lastRenderedPageBreak/>
              <w:t>części 20 zamówienia w wysokości 205 000.00 zł brutto;</w:t>
            </w:r>
          </w:p>
        </w:tc>
      </w:tr>
      <w:tr w:rsidR="00534C85" w:rsidRPr="00A3048A" w14:paraId="3C4A92E0" w14:textId="77777777" w:rsidTr="00B81FBF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2201DB66" w14:textId="77777777" w:rsidR="00534C85" w:rsidRPr="00A3048A" w:rsidRDefault="00534C85" w:rsidP="00B81FBF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534C85">
              <w:rPr>
                <w:sz w:val="24"/>
                <w:szCs w:val="24"/>
              </w:rPr>
              <w:t>części 21 zamówienia w wysokości 23 000.00 zł brutto;</w:t>
            </w:r>
          </w:p>
        </w:tc>
      </w:tr>
      <w:tr w:rsidR="00534C85" w:rsidRPr="00A3048A" w14:paraId="3085480D" w14:textId="77777777" w:rsidTr="00B81FBF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13F170E9" w14:textId="77777777" w:rsidR="00534C85" w:rsidRPr="00A3048A" w:rsidRDefault="00534C85" w:rsidP="00B81FBF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534C85">
              <w:rPr>
                <w:sz w:val="24"/>
                <w:szCs w:val="24"/>
              </w:rPr>
              <w:t>części 22 zamówienia w wysokości 150 000.00 zł brutto;</w:t>
            </w:r>
          </w:p>
        </w:tc>
      </w:tr>
      <w:tr w:rsidR="00534C85" w:rsidRPr="00A3048A" w14:paraId="59054512" w14:textId="77777777" w:rsidTr="00B81FBF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0429F76A" w14:textId="77777777" w:rsidR="00534C85" w:rsidRPr="00A3048A" w:rsidRDefault="00534C85" w:rsidP="00B81FBF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534C85">
              <w:rPr>
                <w:sz w:val="24"/>
                <w:szCs w:val="24"/>
              </w:rPr>
              <w:t>części 23 zamówienia w wysokości 16 000.00 zł brutto;</w:t>
            </w:r>
          </w:p>
        </w:tc>
      </w:tr>
      <w:tr w:rsidR="00534C85" w:rsidRPr="00A3048A" w14:paraId="02136A1F" w14:textId="77777777" w:rsidTr="00B81FBF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3A3799C8" w14:textId="77777777" w:rsidR="00534C85" w:rsidRPr="00A3048A" w:rsidRDefault="00534C85" w:rsidP="00B81FBF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534C85">
              <w:rPr>
                <w:sz w:val="24"/>
                <w:szCs w:val="24"/>
              </w:rPr>
              <w:t>części 24 zamówienia w wysokości 166 000.00 zł brutto;</w:t>
            </w:r>
          </w:p>
        </w:tc>
      </w:tr>
      <w:tr w:rsidR="00534C85" w:rsidRPr="00A3048A" w14:paraId="10DB0CC4" w14:textId="77777777" w:rsidTr="00B81FBF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3DDAE048" w14:textId="77777777" w:rsidR="00534C85" w:rsidRPr="00A3048A" w:rsidRDefault="00534C85" w:rsidP="00B81FBF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534C85">
              <w:rPr>
                <w:sz w:val="24"/>
                <w:szCs w:val="24"/>
              </w:rPr>
              <w:t>części 25 zamówienia w wysokości 1 600.00 zł brutto;</w:t>
            </w:r>
          </w:p>
        </w:tc>
      </w:tr>
      <w:tr w:rsidR="00534C85" w:rsidRPr="00A3048A" w14:paraId="239FD098" w14:textId="77777777" w:rsidTr="00B81FBF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3E85872E" w14:textId="77777777" w:rsidR="00534C85" w:rsidRPr="00A3048A" w:rsidRDefault="00534C85" w:rsidP="00B81FBF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534C85">
              <w:rPr>
                <w:sz w:val="24"/>
                <w:szCs w:val="24"/>
              </w:rPr>
              <w:t>części 26 zamówienia w wysokości 150 000.00 zł brutto;</w:t>
            </w:r>
          </w:p>
        </w:tc>
      </w:tr>
      <w:tr w:rsidR="00534C85" w:rsidRPr="00A3048A" w14:paraId="6524C74D" w14:textId="77777777" w:rsidTr="00B81FBF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45122BBD" w14:textId="77777777" w:rsidR="00534C85" w:rsidRPr="00A3048A" w:rsidRDefault="00534C85" w:rsidP="00B81FBF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534C85">
              <w:rPr>
                <w:sz w:val="24"/>
                <w:szCs w:val="24"/>
              </w:rPr>
              <w:t>części 27 zamówienia w wysokości 2 600.00 zł brutto;</w:t>
            </w:r>
          </w:p>
        </w:tc>
      </w:tr>
      <w:tr w:rsidR="00534C85" w:rsidRPr="00A3048A" w14:paraId="1F0EAA80" w14:textId="77777777" w:rsidTr="00B81FBF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4EFEC66A" w14:textId="77777777" w:rsidR="00534C85" w:rsidRPr="00A3048A" w:rsidRDefault="00534C85" w:rsidP="00B81FBF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534C85">
              <w:rPr>
                <w:sz w:val="24"/>
                <w:szCs w:val="24"/>
              </w:rPr>
              <w:t>części 28 zamówienia w wysokości 3 200.00 zł brutto;</w:t>
            </w:r>
          </w:p>
        </w:tc>
      </w:tr>
      <w:tr w:rsidR="00534C85" w:rsidRPr="00A3048A" w14:paraId="3E0FD589" w14:textId="77777777" w:rsidTr="00B81FBF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10AFA9C0" w14:textId="77777777" w:rsidR="00534C85" w:rsidRPr="00A3048A" w:rsidRDefault="00534C85" w:rsidP="00B81FBF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534C85">
              <w:rPr>
                <w:sz w:val="24"/>
                <w:szCs w:val="24"/>
              </w:rPr>
              <w:t>części 29 zamówienia w wysokości 16 000.00 zł brutto;</w:t>
            </w:r>
          </w:p>
        </w:tc>
      </w:tr>
      <w:tr w:rsidR="00534C85" w:rsidRPr="00A3048A" w14:paraId="3EB8DF19" w14:textId="77777777" w:rsidTr="00B81FBF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007FB7C0" w14:textId="77777777" w:rsidR="00534C85" w:rsidRPr="00A3048A" w:rsidRDefault="00534C85" w:rsidP="00B81FBF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534C85">
              <w:rPr>
                <w:sz w:val="24"/>
                <w:szCs w:val="24"/>
              </w:rPr>
              <w:t>części 30 zamówienia w wysokości 8 500.00 zł brutto;</w:t>
            </w:r>
          </w:p>
        </w:tc>
      </w:tr>
      <w:tr w:rsidR="00534C85" w:rsidRPr="00A3048A" w14:paraId="011086B7" w14:textId="77777777" w:rsidTr="00B81FBF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55538B36" w14:textId="77777777" w:rsidR="00534C85" w:rsidRPr="00A3048A" w:rsidRDefault="00534C85" w:rsidP="00B81FBF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534C85">
              <w:rPr>
                <w:sz w:val="24"/>
                <w:szCs w:val="24"/>
              </w:rPr>
              <w:t>części 31 zamówienia w wysokości 280 000.00 zł brutto;</w:t>
            </w:r>
          </w:p>
        </w:tc>
      </w:tr>
      <w:tr w:rsidR="00534C85" w:rsidRPr="00A3048A" w14:paraId="6EBF1343" w14:textId="77777777" w:rsidTr="00B81FBF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720CC3C3" w14:textId="77777777" w:rsidR="00534C85" w:rsidRPr="00A3048A" w:rsidRDefault="00534C85" w:rsidP="00B81FBF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534C85">
              <w:rPr>
                <w:sz w:val="24"/>
                <w:szCs w:val="24"/>
              </w:rPr>
              <w:t>części 32 zamówienia w wysokości 40 000.00 zł brutto;</w:t>
            </w:r>
          </w:p>
        </w:tc>
      </w:tr>
      <w:tr w:rsidR="00534C85" w:rsidRPr="00A3048A" w14:paraId="0F73B9F9" w14:textId="77777777" w:rsidTr="00B81FBF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3352EDA6" w14:textId="77777777" w:rsidR="00534C85" w:rsidRPr="00A3048A" w:rsidRDefault="00534C85" w:rsidP="00B81FBF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534C85">
              <w:rPr>
                <w:sz w:val="24"/>
                <w:szCs w:val="24"/>
              </w:rPr>
              <w:t>części 33 zamówienia w wysokości 9 400.00 zł brutto;</w:t>
            </w:r>
          </w:p>
        </w:tc>
      </w:tr>
      <w:tr w:rsidR="00534C85" w:rsidRPr="00A3048A" w14:paraId="7FD7AAA9" w14:textId="77777777" w:rsidTr="00B81FBF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65B22F91" w14:textId="77777777" w:rsidR="00534C85" w:rsidRPr="00A3048A" w:rsidRDefault="00534C85" w:rsidP="00B81FBF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534C85">
              <w:rPr>
                <w:sz w:val="24"/>
                <w:szCs w:val="24"/>
              </w:rPr>
              <w:t>części 34 zamówienia w wysokości 4 500.00 zł brutto;</w:t>
            </w:r>
          </w:p>
        </w:tc>
      </w:tr>
      <w:tr w:rsidR="00534C85" w:rsidRPr="00A3048A" w14:paraId="13DCE6ED" w14:textId="77777777" w:rsidTr="00B81FBF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0FBAFF32" w14:textId="77777777" w:rsidR="00534C85" w:rsidRPr="00A3048A" w:rsidRDefault="00534C85" w:rsidP="00B81FBF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534C85">
              <w:rPr>
                <w:sz w:val="24"/>
                <w:szCs w:val="24"/>
              </w:rPr>
              <w:t>części 35 zamówienia w wysokości 40 000.00 zł brutto;</w:t>
            </w:r>
          </w:p>
        </w:tc>
      </w:tr>
      <w:tr w:rsidR="00534C85" w:rsidRPr="00A3048A" w14:paraId="6CAD82F5" w14:textId="77777777" w:rsidTr="00B81FBF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1C93C9B2" w14:textId="77777777" w:rsidR="00534C85" w:rsidRPr="00A3048A" w:rsidRDefault="00534C85" w:rsidP="00B81FBF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534C85">
              <w:rPr>
                <w:sz w:val="24"/>
                <w:szCs w:val="24"/>
              </w:rPr>
              <w:t>części 36 zamówienia w wysokości 95 000.00 zł brutto;</w:t>
            </w:r>
          </w:p>
        </w:tc>
      </w:tr>
      <w:tr w:rsidR="00534C85" w:rsidRPr="00A3048A" w14:paraId="48F92AA0" w14:textId="77777777" w:rsidTr="00B81FBF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5785F447" w14:textId="77777777" w:rsidR="00534C85" w:rsidRPr="00A3048A" w:rsidRDefault="00534C85" w:rsidP="00B81FBF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534C85">
              <w:rPr>
                <w:sz w:val="24"/>
                <w:szCs w:val="24"/>
              </w:rPr>
              <w:t>części 37 zamówienia w wysokości 135 000.00 zł brutto;</w:t>
            </w:r>
          </w:p>
        </w:tc>
      </w:tr>
      <w:tr w:rsidR="00534C85" w:rsidRPr="00A3048A" w14:paraId="022431F4" w14:textId="77777777" w:rsidTr="00B81FBF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19E50602" w14:textId="77777777" w:rsidR="00534C85" w:rsidRPr="00A3048A" w:rsidRDefault="00534C85" w:rsidP="00B81FBF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534C85">
              <w:rPr>
                <w:sz w:val="24"/>
                <w:szCs w:val="24"/>
              </w:rPr>
              <w:t>części 38 zamówienia w wysokości 47 000.00 zł brutto;</w:t>
            </w:r>
          </w:p>
        </w:tc>
      </w:tr>
      <w:tr w:rsidR="00534C85" w:rsidRPr="00A3048A" w14:paraId="40E5E63D" w14:textId="77777777" w:rsidTr="00B81FBF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419D0C19" w14:textId="77777777" w:rsidR="00534C85" w:rsidRPr="00A3048A" w:rsidRDefault="00534C85" w:rsidP="00B81FBF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534C85">
              <w:rPr>
                <w:sz w:val="24"/>
                <w:szCs w:val="24"/>
              </w:rPr>
              <w:t>części 39 zamówienia w wysokości 56 000.00 zł brutto;</w:t>
            </w:r>
          </w:p>
        </w:tc>
      </w:tr>
      <w:tr w:rsidR="00534C85" w:rsidRPr="00A3048A" w14:paraId="7DD17BE5" w14:textId="77777777" w:rsidTr="00B81FBF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4EBE83C2" w14:textId="77777777" w:rsidR="00534C85" w:rsidRPr="00A3048A" w:rsidRDefault="00534C85" w:rsidP="00B81FBF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534C85">
              <w:rPr>
                <w:sz w:val="24"/>
                <w:szCs w:val="24"/>
              </w:rPr>
              <w:t>części 40 zamówienia w wysokości 9 400.00 zł brutto;</w:t>
            </w:r>
          </w:p>
        </w:tc>
      </w:tr>
      <w:tr w:rsidR="00534C85" w:rsidRPr="00A3048A" w14:paraId="367B815F" w14:textId="77777777" w:rsidTr="00B81FBF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688AF8E6" w14:textId="77777777" w:rsidR="00534C85" w:rsidRPr="00A3048A" w:rsidRDefault="00534C85" w:rsidP="00B81FBF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534C85">
              <w:rPr>
                <w:sz w:val="24"/>
                <w:szCs w:val="24"/>
              </w:rPr>
              <w:t>części 41 zamówienia w wysokości 90 000.00 zł brutto;</w:t>
            </w:r>
          </w:p>
        </w:tc>
      </w:tr>
      <w:tr w:rsidR="00534C85" w:rsidRPr="00A3048A" w14:paraId="2CE93B30" w14:textId="77777777" w:rsidTr="00B81FBF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3B1EEFFB" w14:textId="77777777" w:rsidR="00534C85" w:rsidRPr="00A3048A" w:rsidRDefault="00534C85" w:rsidP="00B81FBF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534C85">
              <w:rPr>
                <w:sz w:val="24"/>
                <w:szCs w:val="24"/>
              </w:rPr>
              <w:t>części 42 zamówienia w wysokości 25 000.00 zł brutto;</w:t>
            </w:r>
          </w:p>
        </w:tc>
      </w:tr>
      <w:tr w:rsidR="00534C85" w:rsidRPr="00A3048A" w14:paraId="62AA333B" w14:textId="77777777" w:rsidTr="00B81FBF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0A907376" w14:textId="77777777" w:rsidR="00534C85" w:rsidRPr="00A3048A" w:rsidRDefault="00534C85" w:rsidP="00B81FBF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534C85">
              <w:rPr>
                <w:sz w:val="24"/>
                <w:szCs w:val="24"/>
              </w:rPr>
              <w:t>części 43 zamówienia w wysokości 54 000.00 zł brutto;</w:t>
            </w:r>
          </w:p>
        </w:tc>
      </w:tr>
      <w:tr w:rsidR="00534C85" w:rsidRPr="00A3048A" w14:paraId="5AEB9489" w14:textId="77777777" w:rsidTr="00B81FBF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367C5592" w14:textId="77777777" w:rsidR="00534C85" w:rsidRPr="00A3048A" w:rsidRDefault="00534C85" w:rsidP="00B81FBF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534C85">
              <w:rPr>
                <w:sz w:val="24"/>
                <w:szCs w:val="24"/>
              </w:rPr>
              <w:t>części 44 zamówienia w wysokości 11 000.00 zł brutto;</w:t>
            </w:r>
          </w:p>
        </w:tc>
      </w:tr>
      <w:tr w:rsidR="00534C85" w:rsidRPr="00A3048A" w14:paraId="25D18440" w14:textId="77777777" w:rsidTr="00B81FBF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1AAE2516" w14:textId="77777777" w:rsidR="00534C85" w:rsidRPr="00A3048A" w:rsidRDefault="00534C85" w:rsidP="00B81FBF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534C85">
              <w:rPr>
                <w:sz w:val="24"/>
                <w:szCs w:val="24"/>
              </w:rPr>
              <w:t>części 45 zamówienia w wysokości 19 200.00 zł brutto;</w:t>
            </w:r>
          </w:p>
        </w:tc>
      </w:tr>
    </w:tbl>
    <w:p w14:paraId="71CB5B1F" w14:textId="77777777" w:rsid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2173A63B" w14:textId="77777777" w:rsidR="00510EC8" w:rsidRPr="00890B92" w:rsidRDefault="00510EC8" w:rsidP="00A80738">
      <w:pPr>
        <w:spacing w:before="120" w:after="120"/>
        <w:jc w:val="both"/>
        <w:rPr>
          <w:sz w:val="22"/>
          <w:szCs w:val="22"/>
        </w:rPr>
      </w:pPr>
    </w:p>
    <w:p w14:paraId="6CBCE38C" w14:textId="77777777" w:rsidR="00A80738" w:rsidRPr="00890B92" w:rsidRDefault="00A80738" w:rsidP="00A80738">
      <w:pPr>
        <w:pStyle w:val="Tekstpodstawowy"/>
        <w:ind w:left="3117" w:firstLine="423"/>
        <w:jc w:val="right"/>
        <w:rPr>
          <w:i/>
          <w:sz w:val="22"/>
          <w:szCs w:val="22"/>
        </w:rPr>
      </w:pPr>
      <w:r w:rsidRPr="00890B92">
        <w:rPr>
          <w:i/>
          <w:sz w:val="22"/>
          <w:szCs w:val="22"/>
        </w:rPr>
        <w:t>Zamawiający</w:t>
      </w:r>
    </w:p>
    <w:p w14:paraId="257261F4" w14:textId="77777777" w:rsidR="00890B92" w:rsidRPr="00890B92" w:rsidRDefault="00890B92" w:rsidP="00A80738">
      <w:pPr>
        <w:pStyle w:val="Tekstpodstawowy"/>
        <w:ind w:left="3117" w:firstLine="423"/>
        <w:jc w:val="right"/>
        <w:rPr>
          <w:i/>
          <w:sz w:val="22"/>
          <w:szCs w:val="22"/>
        </w:rPr>
      </w:pPr>
    </w:p>
    <w:p w14:paraId="30249D4A" w14:textId="77777777" w:rsidR="00A80738" w:rsidRPr="00890B92" w:rsidRDefault="00A80738" w:rsidP="00A80738">
      <w:pPr>
        <w:jc w:val="right"/>
        <w:rPr>
          <w:sz w:val="22"/>
          <w:szCs w:val="22"/>
        </w:rPr>
      </w:pPr>
    </w:p>
    <w:p w14:paraId="07B2FCF3" w14:textId="3524DC7A" w:rsidR="00C236D3" w:rsidRDefault="00534C85" w:rsidP="00173B20">
      <w:pPr>
        <w:jc w:val="right"/>
        <w:rPr>
          <w:sz w:val="22"/>
          <w:szCs w:val="22"/>
        </w:rPr>
      </w:pPr>
      <w:r w:rsidRPr="00534C85">
        <w:rPr>
          <w:sz w:val="22"/>
          <w:szCs w:val="22"/>
        </w:rPr>
        <w:t xml:space="preserve">  </w:t>
      </w:r>
      <w:r w:rsidR="00A13B05">
        <w:rPr>
          <w:sz w:val="22"/>
          <w:szCs w:val="22"/>
        </w:rPr>
        <w:t>Dyrektor SP ZOZ Kolbuszowa</w:t>
      </w:r>
    </w:p>
    <w:p w14:paraId="622B15F3" w14:textId="2E3F6135" w:rsidR="00A13B05" w:rsidRPr="00890B92" w:rsidRDefault="00A13B05" w:rsidP="00173B20">
      <w:pPr>
        <w:jc w:val="right"/>
        <w:rPr>
          <w:sz w:val="22"/>
          <w:szCs w:val="22"/>
        </w:rPr>
      </w:pPr>
      <w:r>
        <w:rPr>
          <w:sz w:val="22"/>
          <w:szCs w:val="22"/>
        </w:rPr>
        <w:t>Zbigniew Strzelczyk</w:t>
      </w:r>
      <w:bookmarkEnd w:id="0"/>
    </w:p>
    <w:sectPr w:rsidR="00A13B05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B672E3A" w14:textId="77777777" w:rsidR="0050738B" w:rsidRDefault="0050738B">
      <w:r>
        <w:separator/>
      </w:r>
    </w:p>
  </w:endnote>
  <w:endnote w:type="continuationSeparator" w:id="0">
    <w:p w14:paraId="0AE4B4E0" w14:textId="77777777" w:rsidR="0050738B" w:rsidRDefault="005073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1A8850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5EC33D0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66436D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303AFC8D">
        <v:line id="_x0000_s2049" style="position:absolute;left:0;text-align:left;z-index:251657728" from="-3.85pt,8.7pt" to="455.15pt,8.7pt"/>
      </w:pict>
    </w:r>
  </w:p>
  <w:p w14:paraId="6935902D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CB7E40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6B76459" w14:textId="77777777" w:rsidR="009F189D" w:rsidRDefault="009F189D">
    <w:pPr>
      <w:pStyle w:val="Stopka"/>
      <w:tabs>
        <w:tab w:val="clear" w:pos="4536"/>
      </w:tabs>
      <w:jc w:val="center"/>
    </w:pPr>
  </w:p>
  <w:p w14:paraId="649170FD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48FCAAC" w14:textId="77777777" w:rsidR="0050738B" w:rsidRDefault="0050738B">
      <w:r>
        <w:separator/>
      </w:r>
    </w:p>
  </w:footnote>
  <w:footnote w:type="continuationSeparator" w:id="0">
    <w:p w14:paraId="1B136BFF" w14:textId="77777777" w:rsidR="0050738B" w:rsidRDefault="0050738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D41600" w14:textId="77777777" w:rsidR="00534C85" w:rsidRDefault="00534C8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F7F62B" w14:textId="77777777" w:rsidR="00534C85" w:rsidRDefault="00534C8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6D9098" w14:textId="77777777" w:rsidR="00534C85" w:rsidRDefault="00534C8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0738B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9054E"/>
    <w:rsid w:val="00490DC0"/>
    <w:rsid w:val="00493F8C"/>
    <w:rsid w:val="004C7E9B"/>
    <w:rsid w:val="0050738B"/>
    <w:rsid w:val="00510EC8"/>
    <w:rsid w:val="00524583"/>
    <w:rsid w:val="00534C85"/>
    <w:rsid w:val="0069085C"/>
    <w:rsid w:val="00804A9B"/>
    <w:rsid w:val="00843263"/>
    <w:rsid w:val="00861E75"/>
    <w:rsid w:val="00890B92"/>
    <w:rsid w:val="009D19BD"/>
    <w:rsid w:val="009F189D"/>
    <w:rsid w:val="00A13B05"/>
    <w:rsid w:val="00A80738"/>
    <w:rsid w:val="00BE7129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70C8B9B0"/>
  <w15:chartTrackingRefBased/>
  <w15:docId w15:val="{FADDDBCA-A665-4C1D-B3B8-4898B5FD18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WALENT~1.PL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491</Words>
  <Characters>2674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3159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Walenty Plis</dc:creator>
  <cp:keywords/>
  <dc:description/>
  <cp:lastModifiedBy>Walenty Plis</cp:lastModifiedBy>
  <cp:revision>2</cp:revision>
  <cp:lastPrinted>2021-07-28T08:10:00Z</cp:lastPrinted>
  <dcterms:created xsi:type="dcterms:W3CDTF">2021-07-28T08:12:00Z</dcterms:created>
  <dcterms:modified xsi:type="dcterms:W3CDTF">2021-07-28T08:12:00Z</dcterms:modified>
</cp:coreProperties>
</file>