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52D86" w14:textId="77777777" w:rsidR="00D665F5" w:rsidRDefault="006C6993" w:rsidP="00D665F5">
      <w:pPr>
        <w:spacing w:after="240"/>
        <w:jc w:val="right"/>
        <w:rPr>
          <w:sz w:val="22"/>
          <w:szCs w:val="22"/>
        </w:rPr>
      </w:pPr>
      <w:bookmarkStart w:id="0" w:name="_Hlk52197885"/>
      <w:bookmarkStart w:id="1" w:name="_Hlk80866329"/>
      <w:r w:rsidRPr="006C6993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6C6993">
        <w:rPr>
          <w:sz w:val="22"/>
          <w:szCs w:val="22"/>
        </w:rPr>
        <w:t>2021-08-26</w:t>
      </w:r>
    </w:p>
    <w:p w14:paraId="032031A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51D30C1" w14:textId="77777777" w:rsidR="00D665F5" w:rsidRPr="00D91931" w:rsidRDefault="006C6993" w:rsidP="00577BC6">
      <w:pPr>
        <w:spacing w:after="40"/>
        <w:rPr>
          <w:b/>
          <w:bCs/>
          <w:sz w:val="22"/>
          <w:szCs w:val="22"/>
        </w:rPr>
      </w:pPr>
      <w:r w:rsidRPr="006C6993">
        <w:rPr>
          <w:b/>
          <w:bCs/>
          <w:sz w:val="22"/>
          <w:szCs w:val="22"/>
        </w:rPr>
        <w:t>Samodzielny Publiczny Zespół Opieki Zdrowotnej w Kolbuszowej</w:t>
      </w:r>
    </w:p>
    <w:p w14:paraId="4BE41D3A" w14:textId="77777777" w:rsidR="00D665F5" w:rsidRPr="00BD5546" w:rsidRDefault="006C6993" w:rsidP="00D665F5">
      <w:pPr>
        <w:rPr>
          <w:sz w:val="22"/>
          <w:szCs w:val="22"/>
        </w:rPr>
      </w:pPr>
      <w:r w:rsidRPr="006C6993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6C6993">
        <w:rPr>
          <w:sz w:val="22"/>
          <w:szCs w:val="22"/>
        </w:rPr>
        <w:t>4</w:t>
      </w:r>
    </w:p>
    <w:p w14:paraId="094224FD" w14:textId="77777777" w:rsidR="00D665F5" w:rsidRPr="00BD5546" w:rsidRDefault="006C6993" w:rsidP="00D665F5">
      <w:pPr>
        <w:rPr>
          <w:sz w:val="22"/>
          <w:szCs w:val="22"/>
        </w:rPr>
      </w:pPr>
      <w:r w:rsidRPr="006C6993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6C6993">
        <w:rPr>
          <w:sz w:val="22"/>
          <w:szCs w:val="22"/>
        </w:rPr>
        <w:t>Kolbuszowa</w:t>
      </w:r>
    </w:p>
    <w:p w14:paraId="4991A9D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42CA1B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F4423A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18660E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70FFD5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C6993" w:rsidRPr="006C6993">
        <w:rPr>
          <w:b/>
          <w:sz w:val="22"/>
          <w:szCs w:val="22"/>
        </w:rPr>
        <w:t>Eap-2412/13/21/M</w:t>
      </w:r>
      <w:r w:rsidR="00A80738">
        <w:rPr>
          <w:sz w:val="24"/>
        </w:rPr>
        <w:tab/>
        <w:t xml:space="preserve"> </w:t>
      </w:r>
    </w:p>
    <w:p w14:paraId="1B765B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B3653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3E5E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BC097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2C450E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060A7F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C6993" w:rsidRPr="006C6993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4718F79D" w14:textId="4ABAAEBD" w:rsidR="00A80738" w:rsidRPr="00577BC6" w:rsidRDefault="006C699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C6993">
        <w:rPr>
          <w:b/>
          <w:sz w:val="22"/>
          <w:szCs w:val="22"/>
        </w:rPr>
        <w:t>Dostawa sprz</w:t>
      </w:r>
      <w:r w:rsidR="00517409">
        <w:rPr>
          <w:b/>
          <w:sz w:val="22"/>
          <w:szCs w:val="22"/>
        </w:rPr>
        <w:t>ę</w:t>
      </w:r>
      <w:r w:rsidRPr="006C6993">
        <w:rPr>
          <w:b/>
          <w:sz w:val="22"/>
          <w:szCs w:val="22"/>
        </w:rPr>
        <w:t>tu i urządzeń medycznych - 4 pakiety</w:t>
      </w:r>
    </w:p>
    <w:p w14:paraId="23E01B2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C6993" w:rsidRPr="006C699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77D7357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C6993" w:rsidRPr="006C6993">
        <w:rPr>
          <w:sz w:val="22"/>
          <w:szCs w:val="22"/>
        </w:rPr>
        <w:t>26/08/2021</w:t>
      </w:r>
      <w:r w:rsidR="00FF4AB1" w:rsidRPr="00577BC6">
        <w:rPr>
          <w:sz w:val="22"/>
          <w:szCs w:val="22"/>
        </w:rPr>
        <w:t xml:space="preserve"> o godz. </w:t>
      </w:r>
      <w:r w:rsidR="006C6993" w:rsidRPr="006C6993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6FEF1F72" w14:textId="77777777" w:rsidTr="00C82837">
        <w:tc>
          <w:tcPr>
            <w:tcW w:w="993" w:type="dxa"/>
            <w:shd w:val="clear" w:color="auto" w:fill="auto"/>
            <w:vAlign w:val="center"/>
          </w:tcPr>
          <w:p w14:paraId="52BEACD7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F9A4F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F39C6E2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8FA664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6C6993" w:rsidRPr="00075CD0" w14:paraId="235ABF17" w14:textId="77777777" w:rsidTr="00AC6602">
        <w:tc>
          <w:tcPr>
            <w:tcW w:w="993" w:type="dxa"/>
            <w:shd w:val="clear" w:color="auto" w:fill="auto"/>
            <w:vAlign w:val="center"/>
          </w:tcPr>
          <w:p w14:paraId="43963F71" w14:textId="77777777" w:rsidR="006C6993" w:rsidRPr="00CB5EDB" w:rsidRDefault="006C6993" w:rsidP="00AC6602">
            <w:pPr>
              <w:spacing w:before="120" w:after="120"/>
              <w:jc w:val="center"/>
            </w:pPr>
            <w:r w:rsidRPr="006C699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0CA299" w14:textId="77777777" w:rsidR="006C6993" w:rsidRPr="00CB5EDB" w:rsidRDefault="006C6993" w:rsidP="00AC6602">
            <w:pPr>
              <w:spacing w:before="120" w:after="120"/>
              <w:jc w:val="center"/>
            </w:pPr>
            <w:r w:rsidRPr="006C6993">
              <w:t>3</w:t>
            </w:r>
          </w:p>
        </w:tc>
        <w:tc>
          <w:tcPr>
            <w:tcW w:w="4110" w:type="dxa"/>
            <w:shd w:val="clear" w:color="auto" w:fill="auto"/>
          </w:tcPr>
          <w:p w14:paraId="5DC6AB89" w14:textId="77777777" w:rsidR="006C6993" w:rsidRPr="00C82837" w:rsidRDefault="006C6993" w:rsidP="00AC6602">
            <w:pPr>
              <w:spacing w:before="40"/>
            </w:pPr>
            <w:r w:rsidRPr="006C6993">
              <w:t>KALMED JAN KALKOWSKI w spadku</w:t>
            </w:r>
          </w:p>
          <w:p w14:paraId="29AF8C99" w14:textId="77777777" w:rsidR="006C6993" w:rsidRPr="00CB5EDB" w:rsidRDefault="006C6993" w:rsidP="00AC6602">
            <w:r w:rsidRPr="006C6993">
              <w:t>Toruńska</w:t>
            </w:r>
            <w:r w:rsidRPr="00CB5EDB">
              <w:t xml:space="preserve"> </w:t>
            </w:r>
            <w:r w:rsidRPr="006C6993">
              <w:t>145B</w:t>
            </w:r>
            <w:r w:rsidRPr="00CB5EDB">
              <w:t xml:space="preserve"> </w:t>
            </w:r>
          </w:p>
          <w:p w14:paraId="4EB19DA7" w14:textId="77777777" w:rsidR="006C6993" w:rsidRPr="00CB5EDB" w:rsidRDefault="006C6993" w:rsidP="00AC6602">
            <w:pPr>
              <w:spacing w:after="120"/>
              <w:jc w:val="both"/>
            </w:pPr>
            <w:r w:rsidRPr="006C6993">
              <w:t>85-831</w:t>
            </w:r>
            <w:r w:rsidRPr="00CB5EDB">
              <w:t xml:space="preserve"> </w:t>
            </w:r>
            <w:r w:rsidRPr="006C6993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F9E1DE" w14:textId="77777777" w:rsidR="006C6993" w:rsidRPr="00CB5EDB" w:rsidRDefault="006C6993" w:rsidP="00AC6602">
            <w:pPr>
              <w:spacing w:before="120" w:after="120"/>
              <w:jc w:val="center"/>
            </w:pPr>
            <w:r w:rsidRPr="006C6993">
              <w:t>23 976.00 zł</w:t>
            </w:r>
          </w:p>
        </w:tc>
      </w:tr>
      <w:tr w:rsidR="006C6993" w:rsidRPr="00075CD0" w14:paraId="7AAC6E8A" w14:textId="77777777" w:rsidTr="00AC6602">
        <w:tc>
          <w:tcPr>
            <w:tcW w:w="993" w:type="dxa"/>
            <w:shd w:val="clear" w:color="auto" w:fill="auto"/>
            <w:vAlign w:val="center"/>
          </w:tcPr>
          <w:p w14:paraId="6B61AD18" w14:textId="77777777" w:rsidR="006C6993" w:rsidRPr="00CB5EDB" w:rsidRDefault="006C6993" w:rsidP="00AC6602">
            <w:pPr>
              <w:spacing w:before="120" w:after="120"/>
              <w:jc w:val="center"/>
            </w:pPr>
            <w:r w:rsidRPr="006C699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3A6676" w14:textId="77777777" w:rsidR="006C6993" w:rsidRPr="00CB5EDB" w:rsidRDefault="006C6993" w:rsidP="00AC6602">
            <w:pPr>
              <w:spacing w:before="120" w:after="120"/>
              <w:jc w:val="center"/>
            </w:pPr>
            <w:r w:rsidRPr="006C6993">
              <w:t>1</w:t>
            </w:r>
          </w:p>
        </w:tc>
        <w:tc>
          <w:tcPr>
            <w:tcW w:w="4110" w:type="dxa"/>
            <w:shd w:val="clear" w:color="auto" w:fill="auto"/>
          </w:tcPr>
          <w:p w14:paraId="64797057" w14:textId="77777777" w:rsidR="006C6993" w:rsidRPr="00C82837" w:rsidRDefault="006C6993" w:rsidP="00AC6602">
            <w:pPr>
              <w:spacing w:before="40"/>
            </w:pPr>
            <w:proofErr w:type="spellStart"/>
            <w:r w:rsidRPr="006C6993">
              <w:t>Biameditek</w:t>
            </w:r>
            <w:proofErr w:type="spellEnd"/>
            <w:r w:rsidRPr="006C6993">
              <w:t xml:space="preserve"> Sp. z o.o.</w:t>
            </w:r>
          </w:p>
          <w:p w14:paraId="21D7B1A5" w14:textId="77777777" w:rsidR="006C6993" w:rsidRPr="00CB5EDB" w:rsidRDefault="006C6993" w:rsidP="00AC6602">
            <w:proofErr w:type="spellStart"/>
            <w:r w:rsidRPr="006C6993">
              <w:t>Elewatorska</w:t>
            </w:r>
            <w:proofErr w:type="spellEnd"/>
            <w:r w:rsidRPr="00CB5EDB">
              <w:t xml:space="preserve"> </w:t>
            </w:r>
            <w:r w:rsidRPr="006C6993">
              <w:t>58</w:t>
            </w:r>
            <w:r w:rsidRPr="00CB5EDB">
              <w:t xml:space="preserve"> </w:t>
            </w:r>
          </w:p>
          <w:p w14:paraId="6AC6B9F7" w14:textId="77777777" w:rsidR="006C6993" w:rsidRPr="00CB5EDB" w:rsidRDefault="006C6993" w:rsidP="00AC6602">
            <w:pPr>
              <w:spacing w:after="120"/>
              <w:jc w:val="both"/>
            </w:pPr>
            <w:r w:rsidRPr="006C6993">
              <w:t>15-620</w:t>
            </w:r>
            <w:r w:rsidRPr="00CB5EDB">
              <w:t xml:space="preserve"> </w:t>
            </w:r>
            <w:r w:rsidRPr="006C6993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D92D51" w14:textId="77777777" w:rsidR="006C6993" w:rsidRPr="00CB5EDB" w:rsidRDefault="006C6993" w:rsidP="00AC6602">
            <w:pPr>
              <w:spacing w:before="120" w:after="120"/>
              <w:jc w:val="center"/>
            </w:pPr>
            <w:r w:rsidRPr="006C6993">
              <w:t>47 952.00 zł</w:t>
            </w:r>
          </w:p>
        </w:tc>
      </w:tr>
      <w:tr w:rsidR="006C6993" w:rsidRPr="00075CD0" w14:paraId="2F559DE2" w14:textId="77777777" w:rsidTr="00AC6602">
        <w:tc>
          <w:tcPr>
            <w:tcW w:w="993" w:type="dxa"/>
            <w:shd w:val="clear" w:color="auto" w:fill="auto"/>
            <w:vAlign w:val="center"/>
          </w:tcPr>
          <w:p w14:paraId="44199679" w14:textId="77777777" w:rsidR="006C6993" w:rsidRPr="00CB5EDB" w:rsidRDefault="006C6993" w:rsidP="00AC6602">
            <w:pPr>
              <w:spacing w:before="120" w:after="120"/>
              <w:jc w:val="center"/>
            </w:pPr>
            <w:r w:rsidRPr="006C6993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AE80FE" w14:textId="77777777" w:rsidR="006C6993" w:rsidRPr="00CB5EDB" w:rsidRDefault="006C6993" w:rsidP="00AC6602">
            <w:pPr>
              <w:spacing w:before="120" w:after="120"/>
              <w:jc w:val="center"/>
            </w:pPr>
            <w:r w:rsidRPr="006C6993">
              <w:t>4</w:t>
            </w:r>
          </w:p>
        </w:tc>
        <w:tc>
          <w:tcPr>
            <w:tcW w:w="4110" w:type="dxa"/>
            <w:shd w:val="clear" w:color="auto" w:fill="auto"/>
          </w:tcPr>
          <w:p w14:paraId="55974C5D" w14:textId="77777777" w:rsidR="006C6993" w:rsidRPr="00C82837" w:rsidRDefault="006C6993" w:rsidP="00AC6602">
            <w:pPr>
              <w:spacing w:before="40"/>
            </w:pPr>
            <w:proofErr w:type="spellStart"/>
            <w:r w:rsidRPr="006C6993">
              <w:t>Endoelektronik</w:t>
            </w:r>
            <w:proofErr w:type="spellEnd"/>
            <w:r w:rsidRPr="006C6993">
              <w:t xml:space="preserve"> Sp. z o.o. Sp.k.</w:t>
            </w:r>
          </w:p>
          <w:p w14:paraId="28597F8D" w14:textId="77777777" w:rsidR="006C6993" w:rsidRPr="00CB5EDB" w:rsidRDefault="006C6993" w:rsidP="00AC6602">
            <w:r w:rsidRPr="006C6993">
              <w:t>Borkowa</w:t>
            </w:r>
            <w:r w:rsidRPr="00CB5EDB">
              <w:t xml:space="preserve"> </w:t>
            </w:r>
            <w:r w:rsidRPr="006C6993">
              <w:t>12</w:t>
            </w:r>
            <w:r w:rsidRPr="00CB5EDB">
              <w:t xml:space="preserve"> </w:t>
            </w:r>
          </w:p>
          <w:p w14:paraId="0C7F100E" w14:textId="77777777" w:rsidR="006C6993" w:rsidRPr="00CB5EDB" w:rsidRDefault="006C6993" w:rsidP="00AC6602">
            <w:pPr>
              <w:spacing w:after="120"/>
              <w:jc w:val="both"/>
            </w:pPr>
            <w:r w:rsidRPr="006C6993">
              <w:t>05-840</w:t>
            </w:r>
            <w:r w:rsidRPr="00CB5EDB">
              <w:t xml:space="preserve"> </w:t>
            </w:r>
            <w:r w:rsidRPr="006C6993">
              <w:t>Brwinów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9795AC" w14:textId="77777777" w:rsidR="006C6993" w:rsidRPr="00CB5EDB" w:rsidRDefault="006C6993" w:rsidP="00AC6602">
            <w:pPr>
              <w:spacing w:before="120" w:after="120"/>
              <w:jc w:val="center"/>
            </w:pPr>
            <w:r w:rsidRPr="006C6993">
              <w:t>207 900.00 zł</w:t>
            </w:r>
          </w:p>
        </w:tc>
      </w:tr>
      <w:tr w:rsidR="006C6993" w:rsidRPr="00075CD0" w14:paraId="16A69A14" w14:textId="77777777" w:rsidTr="00AC6602">
        <w:tc>
          <w:tcPr>
            <w:tcW w:w="993" w:type="dxa"/>
            <w:shd w:val="clear" w:color="auto" w:fill="auto"/>
            <w:vAlign w:val="center"/>
          </w:tcPr>
          <w:p w14:paraId="0296BC00" w14:textId="77777777" w:rsidR="006C6993" w:rsidRPr="00CB5EDB" w:rsidRDefault="006C6993" w:rsidP="00AC6602">
            <w:pPr>
              <w:spacing w:before="120" w:after="120"/>
              <w:jc w:val="center"/>
            </w:pPr>
            <w:r w:rsidRPr="006C6993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B70342" w14:textId="77777777" w:rsidR="006C6993" w:rsidRPr="00CB5EDB" w:rsidRDefault="006C6993" w:rsidP="00AC6602">
            <w:pPr>
              <w:spacing w:before="120" w:after="120"/>
              <w:jc w:val="center"/>
            </w:pPr>
            <w:r w:rsidRPr="006C6993">
              <w:t>2</w:t>
            </w:r>
          </w:p>
        </w:tc>
        <w:tc>
          <w:tcPr>
            <w:tcW w:w="4110" w:type="dxa"/>
            <w:shd w:val="clear" w:color="auto" w:fill="auto"/>
          </w:tcPr>
          <w:p w14:paraId="6704E676" w14:textId="77777777" w:rsidR="006C6993" w:rsidRPr="00C82837" w:rsidRDefault="006C6993" w:rsidP="00AC6602">
            <w:pPr>
              <w:spacing w:before="40"/>
            </w:pPr>
            <w:proofErr w:type="spellStart"/>
            <w:r w:rsidRPr="006C6993">
              <w:t>Ronomed</w:t>
            </w:r>
            <w:proofErr w:type="spellEnd"/>
            <w:r w:rsidRPr="006C6993">
              <w:t xml:space="preserve"> Sp. z o. o. Sp.k.</w:t>
            </w:r>
          </w:p>
          <w:p w14:paraId="420A302F" w14:textId="77777777" w:rsidR="006C6993" w:rsidRPr="00CB5EDB" w:rsidRDefault="006C6993" w:rsidP="00AC6602">
            <w:r w:rsidRPr="006C6993">
              <w:t>Przyjaźni</w:t>
            </w:r>
            <w:r w:rsidRPr="00CB5EDB">
              <w:t xml:space="preserve"> </w:t>
            </w:r>
            <w:r w:rsidRPr="006C6993">
              <w:t>52/1U</w:t>
            </w:r>
            <w:r w:rsidRPr="00CB5EDB">
              <w:t xml:space="preserve"> </w:t>
            </w:r>
          </w:p>
          <w:p w14:paraId="1BE74375" w14:textId="77777777" w:rsidR="006C6993" w:rsidRPr="00CB5EDB" w:rsidRDefault="006C6993" w:rsidP="00AC6602">
            <w:pPr>
              <w:spacing w:after="120"/>
              <w:jc w:val="both"/>
            </w:pPr>
            <w:r w:rsidRPr="006C6993">
              <w:t>53-030</w:t>
            </w:r>
            <w:r w:rsidRPr="00CB5EDB">
              <w:t xml:space="preserve"> </w:t>
            </w:r>
            <w:r w:rsidRPr="006C6993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13A4D1" w14:textId="77777777" w:rsidR="006C6993" w:rsidRPr="00CB5EDB" w:rsidRDefault="006C6993" w:rsidP="00AC6602">
            <w:pPr>
              <w:spacing w:before="120" w:after="120"/>
              <w:jc w:val="center"/>
            </w:pPr>
            <w:r w:rsidRPr="006C6993">
              <w:t>90 568.80 zł</w:t>
            </w:r>
          </w:p>
        </w:tc>
      </w:tr>
    </w:tbl>
    <w:p w14:paraId="1071B4EE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7536C2C2" w14:textId="4929F7D2" w:rsidR="00C236D3" w:rsidRDefault="006C6993" w:rsidP="00173B20">
      <w:pPr>
        <w:jc w:val="right"/>
        <w:rPr>
          <w:sz w:val="22"/>
          <w:szCs w:val="22"/>
        </w:rPr>
      </w:pPr>
      <w:r w:rsidRPr="006C6993">
        <w:rPr>
          <w:sz w:val="22"/>
          <w:szCs w:val="22"/>
        </w:rPr>
        <w:t xml:space="preserve">  </w:t>
      </w:r>
      <w:bookmarkEnd w:id="0"/>
      <w:r w:rsidR="00517409">
        <w:rPr>
          <w:sz w:val="22"/>
          <w:szCs w:val="22"/>
        </w:rPr>
        <w:t>Dyrektor SP ZOZ Kolbuszowa</w:t>
      </w:r>
    </w:p>
    <w:p w14:paraId="6A1502A3" w14:textId="494499E4" w:rsidR="00517409" w:rsidRPr="006B27ED" w:rsidRDefault="00517409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1"/>
    </w:p>
    <w:sectPr w:rsidR="00517409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939D5" w14:textId="77777777" w:rsidR="0024285F" w:rsidRDefault="0024285F">
      <w:r>
        <w:separator/>
      </w:r>
    </w:p>
  </w:endnote>
  <w:endnote w:type="continuationSeparator" w:id="0">
    <w:p w14:paraId="56E61D1C" w14:textId="77777777" w:rsidR="0024285F" w:rsidRDefault="00242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3049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843AD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6A18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5699427">
        <v:line id="_x0000_s2049" style="position:absolute;left:0;text-align:left;z-index:251657728" from="-3.85pt,8.7pt" to="455.15pt,8.7pt"/>
      </w:pict>
    </w:r>
  </w:p>
  <w:p w14:paraId="35D0431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1F9E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FC14F6" w14:textId="77777777" w:rsidR="009F189D" w:rsidRDefault="009F189D">
    <w:pPr>
      <w:pStyle w:val="Stopka"/>
      <w:tabs>
        <w:tab w:val="clear" w:pos="4536"/>
      </w:tabs>
      <w:jc w:val="center"/>
    </w:pPr>
  </w:p>
  <w:p w14:paraId="04BD149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9A589" w14:textId="77777777" w:rsidR="0024285F" w:rsidRDefault="0024285F">
      <w:r>
        <w:separator/>
      </w:r>
    </w:p>
  </w:footnote>
  <w:footnote w:type="continuationSeparator" w:id="0">
    <w:p w14:paraId="1DFEA87D" w14:textId="77777777" w:rsidR="0024285F" w:rsidRDefault="00242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93946" w14:textId="77777777" w:rsidR="006C6993" w:rsidRDefault="006C69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24269" w14:textId="77777777" w:rsidR="006C6993" w:rsidRDefault="006C69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030BD" w14:textId="77777777" w:rsidR="006C6993" w:rsidRDefault="006C69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85F"/>
    <w:rsid w:val="00007727"/>
    <w:rsid w:val="00017720"/>
    <w:rsid w:val="00035488"/>
    <w:rsid w:val="000D7F25"/>
    <w:rsid w:val="000E00E5"/>
    <w:rsid w:val="00173B20"/>
    <w:rsid w:val="001C69FF"/>
    <w:rsid w:val="0023318D"/>
    <w:rsid w:val="0024285F"/>
    <w:rsid w:val="003D72FD"/>
    <w:rsid w:val="00423179"/>
    <w:rsid w:val="00490DC0"/>
    <w:rsid w:val="00493F8C"/>
    <w:rsid w:val="004C7E9B"/>
    <w:rsid w:val="00517409"/>
    <w:rsid w:val="005614F2"/>
    <w:rsid w:val="00577BC6"/>
    <w:rsid w:val="0069085C"/>
    <w:rsid w:val="006B27ED"/>
    <w:rsid w:val="006C6993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7DB918"/>
  <w15:chartTrackingRefBased/>
  <w15:docId w15:val="{40DFF56E-18CC-49B4-B5EC-D68E86746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2021-08-26T08:31:00Z</cp:lastPrinted>
  <dcterms:created xsi:type="dcterms:W3CDTF">2021-08-26T08:33:00Z</dcterms:created>
  <dcterms:modified xsi:type="dcterms:W3CDTF">2021-08-26T08:33:00Z</dcterms:modified>
</cp:coreProperties>
</file>