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54CD4" w14:textId="77777777" w:rsidR="00FB7F50" w:rsidRPr="002245BE" w:rsidRDefault="000E3F5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3F5D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0E3F5D">
        <w:rPr>
          <w:sz w:val="22"/>
          <w:szCs w:val="22"/>
        </w:rPr>
        <w:t>2021-08-31</w:t>
      </w:r>
    </w:p>
    <w:p w14:paraId="03212A2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A5AB212" w14:textId="77777777" w:rsidR="00FB7F50" w:rsidRPr="002245BE" w:rsidRDefault="000E3F5D" w:rsidP="00FB7F50">
      <w:pPr>
        <w:spacing w:after="40"/>
        <w:rPr>
          <w:b/>
          <w:bCs/>
          <w:sz w:val="22"/>
          <w:szCs w:val="22"/>
        </w:rPr>
      </w:pPr>
      <w:r w:rsidRPr="000E3F5D">
        <w:rPr>
          <w:b/>
          <w:bCs/>
          <w:sz w:val="22"/>
          <w:szCs w:val="22"/>
        </w:rPr>
        <w:t>Samodzielny Publiczny Zespół Opieki Zdrowotnej w Kolbuszowej</w:t>
      </w:r>
    </w:p>
    <w:p w14:paraId="746E3434" w14:textId="77777777" w:rsidR="00FB7F50" w:rsidRPr="002245BE" w:rsidRDefault="000E3F5D" w:rsidP="00FB7F50">
      <w:pPr>
        <w:rPr>
          <w:sz w:val="22"/>
          <w:szCs w:val="22"/>
        </w:rPr>
      </w:pPr>
      <w:r w:rsidRPr="000E3F5D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0E3F5D">
        <w:rPr>
          <w:sz w:val="22"/>
          <w:szCs w:val="22"/>
        </w:rPr>
        <w:t>4</w:t>
      </w:r>
    </w:p>
    <w:p w14:paraId="42D5B3AA" w14:textId="77777777" w:rsidR="00FB7F50" w:rsidRPr="002245BE" w:rsidRDefault="000E3F5D" w:rsidP="00FB7F50">
      <w:pPr>
        <w:rPr>
          <w:sz w:val="22"/>
          <w:szCs w:val="22"/>
        </w:rPr>
      </w:pPr>
      <w:r w:rsidRPr="000E3F5D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0E3F5D">
        <w:rPr>
          <w:sz w:val="22"/>
          <w:szCs w:val="22"/>
        </w:rPr>
        <w:t>Kolbuszowa</w:t>
      </w:r>
    </w:p>
    <w:p w14:paraId="1B5A558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38EFA0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F1B837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8E3AD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E3F5D" w:rsidRPr="00607F9B" w14:paraId="108876E4" w14:textId="77777777" w:rsidTr="00EE149A">
        <w:trPr>
          <w:trHeight w:val="638"/>
        </w:trPr>
        <w:tc>
          <w:tcPr>
            <w:tcW w:w="959" w:type="dxa"/>
            <w:shd w:val="clear" w:color="auto" w:fill="auto"/>
          </w:tcPr>
          <w:p w14:paraId="04757F64" w14:textId="77777777" w:rsidR="000E3F5D" w:rsidRPr="00607F9B" w:rsidRDefault="000E3F5D" w:rsidP="00EE14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A4D4E7" w14:textId="77777777" w:rsidR="000E3F5D" w:rsidRPr="00607F9B" w:rsidRDefault="000E3F5D" w:rsidP="00EE14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E3F5D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3F5D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0E3F5D">
              <w:rPr>
                <w:b/>
                <w:bCs/>
                <w:sz w:val="22"/>
                <w:szCs w:val="22"/>
              </w:rPr>
              <w:t>sprzetu</w:t>
            </w:r>
            <w:proofErr w:type="spellEnd"/>
            <w:r w:rsidRPr="000E3F5D">
              <w:rPr>
                <w:b/>
                <w:bCs/>
                <w:sz w:val="22"/>
                <w:szCs w:val="22"/>
              </w:rPr>
              <w:t xml:space="preserve"> i urządzeń medycznych - 4 pakiety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3F5D">
              <w:rPr>
                <w:b/>
                <w:sz w:val="22"/>
                <w:szCs w:val="22"/>
              </w:rPr>
              <w:t>Eap-2412/13/21/M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E45BB8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E3F5D" w:rsidRPr="000E3F5D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E3F5D" w:rsidRPr="000E3F5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E3F5D" w14:paraId="72F6E97C" w14:textId="77777777" w:rsidTr="00EE14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4390F4D" w14:textId="77777777" w:rsidR="000E3F5D" w:rsidRPr="00D26ED6" w:rsidRDefault="000E3F5D" w:rsidP="00EE14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E3F5D">
              <w:rPr>
                <w:b/>
                <w:sz w:val="22"/>
                <w:szCs w:val="22"/>
              </w:rPr>
              <w:t>Biameditek</w:t>
            </w:r>
            <w:proofErr w:type="spellEnd"/>
            <w:r w:rsidRPr="000E3F5D">
              <w:rPr>
                <w:b/>
                <w:sz w:val="22"/>
                <w:szCs w:val="22"/>
              </w:rPr>
              <w:t xml:space="preserve"> Sp. z o.o.</w:t>
            </w:r>
          </w:p>
          <w:p w14:paraId="0C0CD936" w14:textId="77777777" w:rsidR="000E3F5D" w:rsidRPr="009F0E5C" w:rsidRDefault="000E3F5D" w:rsidP="00EE149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0E3F5D">
              <w:rPr>
                <w:bCs/>
                <w:sz w:val="22"/>
                <w:szCs w:val="22"/>
              </w:rPr>
              <w:t>Elewatorska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F5D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F5B718" w14:textId="77777777" w:rsidR="000E3F5D" w:rsidRPr="009F0E5C" w:rsidRDefault="000E3F5D" w:rsidP="00EE149A">
            <w:pPr>
              <w:jc w:val="both"/>
              <w:rPr>
                <w:bCs/>
                <w:sz w:val="22"/>
                <w:szCs w:val="22"/>
              </w:rPr>
            </w:pPr>
            <w:r w:rsidRPr="000E3F5D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F5D">
              <w:rPr>
                <w:bCs/>
                <w:sz w:val="22"/>
                <w:szCs w:val="22"/>
              </w:rPr>
              <w:t>Białystok</w:t>
            </w:r>
          </w:p>
          <w:p w14:paraId="647E02B0" w14:textId="77777777" w:rsidR="000E3F5D" w:rsidRDefault="000E3F5D" w:rsidP="00EE1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39F427" w14:textId="77777777" w:rsidR="000E3F5D" w:rsidRPr="00211A34" w:rsidRDefault="000E3F5D" w:rsidP="00EE1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E3F5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3F5D">
              <w:rPr>
                <w:sz w:val="22"/>
                <w:szCs w:val="22"/>
              </w:rPr>
              <w:t>Pakiet 1 - Kardiomonitor stacjonarny - 3 kpt.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3F5D">
              <w:rPr>
                <w:b/>
                <w:sz w:val="22"/>
                <w:szCs w:val="22"/>
              </w:rPr>
              <w:t>47 952.00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584A52" w14:textId="77777777" w:rsidR="000E3F5D" w:rsidRPr="00D26ED6" w:rsidRDefault="000E3F5D" w:rsidP="00EE14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127F093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Uzasadnienie wyboru oferty najkorzystniejszej:</w:t>
            </w:r>
          </w:p>
          <w:p w14:paraId="04450781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</w:t>
            </w:r>
            <w:r w:rsidRPr="000E3F5D">
              <w:tab/>
              <w:t xml:space="preserve">treść wybranej oferty odpowiada treści SWZ, </w:t>
            </w:r>
          </w:p>
          <w:p w14:paraId="673D9A01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</w:t>
            </w:r>
            <w:r w:rsidRPr="000E3F5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14A16C4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I. Kryterium: Cena oferty - 60 punktów</w:t>
            </w:r>
          </w:p>
          <w:p w14:paraId="52584773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II. Termin udzielenia gwarancji i rękojmi - 30 punktów</w:t>
            </w:r>
          </w:p>
          <w:p w14:paraId="1FB9F659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III. Termin dostawy  - 10 punktów</w:t>
            </w:r>
          </w:p>
          <w:p w14:paraId="3C2C7991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 oferta wpłynęła do Zamawiającego w wyznaczonym terminie , a Wykonawca  ją składający nie podlega wykluczeniu z postępowania</w:t>
            </w:r>
          </w:p>
          <w:p w14:paraId="11408339" w14:textId="77777777" w:rsid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 kwota oferty nie przekraczała kwoty jaką Zamawiający zamierza przeznaczyć na sfinansowanie zamówienia.</w:t>
            </w:r>
          </w:p>
        </w:tc>
      </w:tr>
      <w:tr w:rsidR="000E3F5D" w14:paraId="4F6D297D" w14:textId="77777777" w:rsidTr="00EE14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5683AB4" w14:textId="77777777" w:rsidR="000E3F5D" w:rsidRPr="00D26ED6" w:rsidRDefault="000E3F5D" w:rsidP="00EE14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E3F5D">
              <w:rPr>
                <w:b/>
                <w:sz w:val="22"/>
                <w:szCs w:val="22"/>
              </w:rPr>
              <w:lastRenderedPageBreak/>
              <w:t>Ronomed</w:t>
            </w:r>
            <w:proofErr w:type="spellEnd"/>
            <w:r w:rsidRPr="000E3F5D">
              <w:rPr>
                <w:b/>
                <w:sz w:val="22"/>
                <w:szCs w:val="22"/>
              </w:rPr>
              <w:t xml:space="preserve"> Sp. z o. o. Sp.k.</w:t>
            </w:r>
          </w:p>
          <w:p w14:paraId="0AA0BA39" w14:textId="77777777" w:rsidR="000E3F5D" w:rsidRPr="009F0E5C" w:rsidRDefault="000E3F5D" w:rsidP="00EE149A">
            <w:pPr>
              <w:jc w:val="both"/>
              <w:rPr>
                <w:bCs/>
                <w:sz w:val="22"/>
                <w:szCs w:val="22"/>
              </w:rPr>
            </w:pPr>
            <w:r w:rsidRPr="000E3F5D">
              <w:rPr>
                <w:bCs/>
                <w:sz w:val="22"/>
                <w:szCs w:val="22"/>
              </w:rPr>
              <w:t>Przyjaźni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F5D">
              <w:rPr>
                <w:bCs/>
                <w:sz w:val="22"/>
                <w:szCs w:val="22"/>
              </w:rPr>
              <w:t>52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E3F5D">
              <w:rPr>
                <w:bCs/>
                <w:sz w:val="22"/>
                <w:szCs w:val="22"/>
              </w:rPr>
              <w:t>/1U</w:t>
            </w:r>
          </w:p>
          <w:p w14:paraId="5314E456" w14:textId="77777777" w:rsidR="000E3F5D" w:rsidRPr="009F0E5C" w:rsidRDefault="000E3F5D" w:rsidP="00EE149A">
            <w:pPr>
              <w:jc w:val="both"/>
              <w:rPr>
                <w:bCs/>
                <w:sz w:val="22"/>
                <w:szCs w:val="22"/>
              </w:rPr>
            </w:pPr>
            <w:r w:rsidRPr="000E3F5D">
              <w:rPr>
                <w:bCs/>
                <w:sz w:val="22"/>
                <w:szCs w:val="22"/>
              </w:rPr>
              <w:t>53-030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F5D">
              <w:rPr>
                <w:bCs/>
                <w:sz w:val="22"/>
                <w:szCs w:val="22"/>
              </w:rPr>
              <w:t>Wrocław</w:t>
            </w:r>
          </w:p>
          <w:p w14:paraId="6388A9F5" w14:textId="77777777" w:rsidR="000E3F5D" w:rsidRDefault="000E3F5D" w:rsidP="00EE1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ECF95E" w14:textId="77777777" w:rsidR="000E3F5D" w:rsidRPr="00211A34" w:rsidRDefault="000E3F5D" w:rsidP="00EE1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E3F5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3F5D">
              <w:rPr>
                <w:sz w:val="22"/>
                <w:szCs w:val="22"/>
              </w:rPr>
              <w:t>Pakiet 2 - Łóżka szpitalne rehabilitacyjne wraz z stolikami przyłóżkowymi - 20 kpt.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3F5D">
              <w:rPr>
                <w:b/>
                <w:sz w:val="22"/>
                <w:szCs w:val="22"/>
              </w:rPr>
              <w:t>90 568.80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274B0F" w14:textId="77777777" w:rsidR="000E3F5D" w:rsidRPr="00D26ED6" w:rsidRDefault="000E3F5D" w:rsidP="00EE14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777C54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Uzasadnienie wyboru oferty najkorzystniejszej:</w:t>
            </w:r>
          </w:p>
          <w:p w14:paraId="12E9825A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</w:t>
            </w:r>
            <w:r w:rsidRPr="000E3F5D">
              <w:tab/>
              <w:t xml:space="preserve">treść wybranej oferty odpowiada treści SWZ, </w:t>
            </w:r>
          </w:p>
          <w:p w14:paraId="233A7663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</w:t>
            </w:r>
            <w:r w:rsidRPr="000E3F5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4DC7694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I. Kryterium: Cena oferty - 60 punktów</w:t>
            </w:r>
          </w:p>
          <w:p w14:paraId="68BDD199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II. Termin udzielenia gwarancji i rękojmi - 30 punktów</w:t>
            </w:r>
          </w:p>
          <w:p w14:paraId="551EBF82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III. Termin dostawy  - 10 punktów</w:t>
            </w:r>
          </w:p>
          <w:p w14:paraId="17A5D1C5" w14:textId="77777777" w:rsid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 oferta wpłynęła do Zamawiającego w wyznaczonym terminie , a Wykonawca  ją składający nie podlega wykluczeniu z postępowania</w:t>
            </w:r>
          </w:p>
        </w:tc>
      </w:tr>
      <w:tr w:rsidR="000E3F5D" w14:paraId="0A34ABF2" w14:textId="77777777" w:rsidTr="00EE14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9DD7FB8" w14:textId="77777777" w:rsidR="000E3F5D" w:rsidRPr="00D26ED6" w:rsidRDefault="000E3F5D" w:rsidP="00EE14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E3F5D">
              <w:rPr>
                <w:b/>
                <w:sz w:val="22"/>
                <w:szCs w:val="22"/>
              </w:rPr>
              <w:t>KALMED JAN KALKOWSKI w spadku</w:t>
            </w:r>
          </w:p>
          <w:p w14:paraId="3179917B" w14:textId="77777777" w:rsidR="000E3F5D" w:rsidRPr="009F0E5C" w:rsidRDefault="000E3F5D" w:rsidP="00EE149A">
            <w:pPr>
              <w:jc w:val="both"/>
              <w:rPr>
                <w:bCs/>
                <w:sz w:val="22"/>
                <w:szCs w:val="22"/>
              </w:rPr>
            </w:pPr>
            <w:r w:rsidRPr="000E3F5D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F5D">
              <w:rPr>
                <w:bCs/>
                <w:sz w:val="22"/>
                <w:szCs w:val="22"/>
              </w:rPr>
              <w:t>145B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CEFB25" w14:textId="77777777" w:rsidR="000E3F5D" w:rsidRPr="009F0E5C" w:rsidRDefault="000E3F5D" w:rsidP="00EE149A">
            <w:pPr>
              <w:jc w:val="both"/>
              <w:rPr>
                <w:bCs/>
                <w:sz w:val="22"/>
                <w:szCs w:val="22"/>
              </w:rPr>
            </w:pPr>
            <w:r w:rsidRPr="000E3F5D">
              <w:rPr>
                <w:bCs/>
                <w:sz w:val="22"/>
                <w:szCs w:val="22"/>
              </w:rPr>
              <w:t>85-831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F5D">
              <w:rPr>
                <w:bCs/>
                <w:sz w:val="22"/>
                <w:szCs w:val="22"/>
              </w:rPr>
              <w:t>Bydgoszcz</w:t>
            </w:r>
          </w:p>
          <w:p w14:paraId="62857DA6" w14:textId="77777777" w:rsidR="000E3F5D" w:rsidRDefault="000E3F5D" w:rsidP="00EE1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3246E3" w14:textId="77777777" w:rsidR="000E3F5D" w:rsidRPr="00211A34" w:rsidRDefault="000E3F5D" w:rsidP="00EE1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E3F5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3F5D">
              <w:rPr>
                <w:sz w:val="22"/>
                <w:szCs w:val="22"/>
              </w:rPr>
              <w:t>Pakiet 3 -  Rotor do terapii kończyn  - 1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3F5D">
              <w:rPr>
                <w:b/>
                <w:sz w:val="22"/>
                <w:szCs w:val="22"/>
              </w:rPr>
              <w:t>23 976.00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D6366D" w14:textId="77777777" w:rsidR="000E3F5D" w:rsidRPr="00D26ED6" w:rsidRDefault="000E3F5D" w:rsidP="00EE14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1F2C3C5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Uzasadnienie wyboru oferty najkorzystniejszej:</w:t>
            </w:r>
          </w:p>
          <w:p w14:paraId="694D440A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</w:t>
            </w:r>
            <w:r w:rsidRPr="000E3F5D">
              <w:tab/>
              <w:t xml:space="preserve">treść wybranej oferty odpowiada treści SWZ, </w:t>
            </w:r>
          </w:p>
          <w:p w14:paraId="54382DEA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</w:t>
            </w:r>
            <w:r w:rsidRPr="000E3F5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A4654A2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I. Kryterium: Cena oferty - 60 punktów</w:t>
            </w:r>
          </w:p>
          <w:p w14:paraId="47299089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II. Termin udzielenia gwarancji i rękojmi - 30 punktów</w:t>
            </w:r>
          </w:p>
          <w:p w14:paraId="209AAEC3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III. Termin dostawy  - 10 punktów</w:t>
            </w:r>
          </w:p>
          <w:p w14:paraId="692F4442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 oferta wpłynęła do Zamawiającego w wyznaczonym terminie , a Wykonawca  ją składający nie podlega wykluczeniu z postępowania</w:t>
            </w:r>
          </w:p>
          <w:p w14:paraId="555A7483" w14:textId="77777777" w:rsid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 kwota oferty nie przekraczała kwoty jaką Zamawiający zamierza przeznaczyć na sfinansowanie zamówienia.</w:t>
            </w:r>
          </w:p>
        </w:tc>
      </w:tr>
      <w:tr w:rsidR="000E3F5D" w14:paraId="644FC776" w14:textId="77777777" w:rsidTr="00EE14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1B51B0A" w14:textId="77777777" w:rsidR="000E3F5D" w:rsidRPr="00D26ED6" w:rsidRDefault="000E3F5D" w:rsidP="00EE149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E3F5D">
              <w:rPr>
                <w:b/>
                <w:sz w:val="22"/>
                <w:szCs w:val="22"/>
              </w:rPr>
              <w:lastRenderedPageBreak/>
              <w:t>Endoelektronik</w:t>
            </w:r>
            <w:proofErr w:type="spellEnd"/>
            <w:r w:rsidRPr="000E3F5D">
              <w:rPr>
                <w:b/>
                <w:sz w:val="22"/>
                <w:szCs w:val="22"/>
              </w:rPr>
              <w:t xml:space="preserve"> Sp. z o.o. Sp.k.</w:t>
            </w:r>
          </w:p>
          <w:p w14:paraId="3BDB03FB" w14:textId="77777777" w:rsidR="000E3F5D" w:rsidRPr="009F0E5C" w:rsidRDefault="000E3F5D" w:rsidP="00EE149A">
            <w:pPr>
              <w:jc w:val="both"/>
              <w:rPr>
                <w:bCs/>
                <w:sz w:val="22"/>
                <w:szCs w:val="22"/>
              </w:rPr>
            </w:pPr>
            <w:r w:rsidRPr="000E3F5D">
              <w:rPr>
                <w:bCs/>
                <w:sz w:val="22"/>
                <w:szCs w:val="22"/>
              </w:rPr>
              <w:t>Borkowa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F5D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C349A9C" w14:textId="77777777" w:rsidR="000E3F5D" w:rsidRPr="009F0E5C" w:rsidRDefault="000E3F5D" w:rsidP="00EE149A">
            <w:pPr>
              <w:jc w:val="both"/>
              <w:rPr>
                <w:bCs/>
                <w:sz w:val="22"/>
                <w:szCs w:val="22"/>
              </w:rPr>
            </w:pPr>
            <w:r w:rsidRPr="000E3F5D">
              <w:rPr>
                <w:bCs/>
                <w:sz w:val="22"/>
                <w:szCs w:val="22"/>
              </w:rPr>
              <w:t>05-840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3F5D">
              <w:rPr>
                <w:bCs/>
                <w:sz w:val="22"/>
                <w:szCs w:val="22"/>
              </w:rPr>
              <w:t>Brwinów</w:t>
            </w:r>
          </w:p>
          <w:p w14:paraId="691C381F" w14:textId="77777777" w:rsidR="000E3F5D" w:rsidRDefault="000E3F5D" w:rsidP="00EE1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A1FB37" w14:textId="77777777" w:rsidR="000E3F5D" w:rsidRPr="00211A34" w:rsidRDefault="000E3F5D" w:rsidP="00EE1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E3F5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3F5D">
              <w:rPr>
                <w:sz w:val="22"/>
                <w:szCs w:val="22"/>
              </w:rPr>
              <w:t xml:space="preserve">Pakiet 4  - Zestaw endoskopowy wraz z </w:t>
            </w:r>
            <w:proofErr w:type="spellStart"/>
            <w:r w:rsidRPr="000E3F5D">
              <w:rPr>
                <w:sz w:val="22"/>
                <w:szCs w:val="22"/>
              </w:rPr>
              <w:t>videokolonoskopem</w:t>
            </w:r>
            <w:proofErr w:type="spellEnd"/>
            <w:r w:rsidRPr="000E3F5D">
              <w:rPr>
                <w:sz w:val="22"/>
                <w:szCs w:val="22"/>
              </w:rPr>
              <w:t xml:space="preserve"> i </w:t>
            </w:r>
            <w:proofErr w:type="spellStart"/>
            <w:r w:rsidRPr="000E3F5D">
              <w:rPr>
                <w:sz w:val="22"/>
                <w:szCs w:val="22"/>
              </w:rPr>
              <w:t>videogastroskopem</w:t>
            </w:r>
            <w:proofErr w:type="spellEnd"/>
            <w:r w:rsidRPr="000E3F5D">
              <w:rPr>
                <w:sz w:val="22"/>
                <w:szCs w:val="22"/>
              </w:rPr>
              <w:t xml:space="preserve"> - 1 kpt.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E3F5D">
              <w:rPr>
                <w:b/>
                <w:sz w:val="22"/>
                <w:szCs w:val="22"/>
              </w:rPr>
              <w:t>207 900.00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2F53C8" w14:textId="77777777" w:rsidR="000E3F5D" w:rsidRPr="00D26ED6" w:rsidRDefault="000E3F5D" w:rsidP="00EE149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AE0197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Uzasadnienie wyboru oferty najkorzystniejszej:</w:t>
            </w:r>
          </w:p>
          <w:p w14:paraId="637FC0D7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</w:t>
            </w:r>
            <w:r w:rsidRPr="000E3F5D">
              <w:tab/>
              <w:t xml:space="preserve">treść wybranej oferty odpowiada treści SWZ, </w:t>
            </w:r>
          </w:p>
          <w:p w14:paraId="3715E0C8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</w:t>
            </w:r>
            <w:r w:rsidRPr="000E3F5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D5D28FA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I. Kryterium: Cena oferty - 60 punktów</w:t>
            </w:r>
          </w:p>
          <w:p w14:paraId="59F9F43B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II. Termin udzielenia gwarancji i rękojmi - 30 punktów</w:t>
            </w:r>
          </w:p>
          <w:p w14:paraId="651B6D79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III. Termin dostawy  - 10 punktów</w:t>
            </w:r>
          </w:p>
          <w:p w14:paraId="6843A654" w14:textId="77777777" w:rsidR="000E3F5D" w:rsidRP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 oferta wpłynęła do Zamawiającego w wyznaczonym terminie , a Wykonawca  ją składający nie podlega wykluczeniu z postępowania</w:t>
            </w:r>
          </w:p>
          <w:p w14:paraId="0650C986" w14:textId="77777777" w:rsidR="000E3F5D" w:rsidRDefault="000E3F5D" w:rsidP="00EE149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E3F5D">
              <w:t>- kwota oferty nie przekraczała kwoty jaką Zamawiający zamierza przeznaczyć na sfinansowanie zamówienia.</w:t>
            </w:r>
          </w:p>
        </w:tc>
      </w:tr>
    </w:tbl>
    <w:p w14:paraId="63A3D30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9ED856A" w14:textId="77777777" w:rsidTr="00596EA3">
        <w:tc>
          <w:tcPr>
            <w:tcW w:w="2169" w:type="dxa"/>
            <w:shd w:val="clear" w:color="auto" w:fill="F3F3F3"/>
          </w:tcPr>
          <w:p w14:paraId="1EE3B99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153ADF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245F45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0BA662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E3F5D" w:rsidRPr="00834EF4" w14:paraId="63BE8FD4" w14:textId="77777777" w:rsidTr="00EE149A">
        <w:tc>
          <w:tcPr>
            <w:tcW w:w="2169" w:type="dxa"/>
            <w:shd w:val="clear" w:color="auto" w:fill="auto"/>
          </w:tcPr>
          <w:p w14:paraId="6824039B" w14:textId="77777777" w:rsidR="000E3F5D" w:rsidRPr="00211A34" w:rsidRDefault="000E3F5D" w:rsidP="00EE14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3F5D">
              <w:rPr>
                <w:sz w:val="20"/>
                <w:szCs w:val="20"/>
              </w:rPr>
              <w:t>Pakiet 1 - Kardiomonitor stacjonarny - 3 kpt.</w:t>
            </w:r>
          </w:p>
        </w:tc>
        <w:tc>
          <w:tcPr>
            <w:tcW w:w="2793" w:type="dxa"/>
            <w:shd w:val="clear" w:color="auto" w:fill="auto"/>
          </w:tcPr>
          <w:p w14:paraId="48AB31D1" w14:textId="77777777" w:rsidR="000E3F5D" w:rsidRPr="00211A34" w:rsidRDefault="000E3F5D" w:rsidP="00EE14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E3F5D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0E3F5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AA2F6F7" w14:textId="77777777" w:rsidR="000E3F5D" w:rsidRPr="00211A34" w:rsidRDefault="000E3F5D" w:rsidP="00EE149A">
            <w:pPr>
              <w:rPr>
                <w:sz w:val="20"/>
                <w:szCs w:val="20"/>
              </w:rPr>
            </w:pPr>
            <w:proofErr w:type="spellStart"/>
            <w:r w:rsidRPr="000E3F5D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0E3F5D">
              <w:rPr>
                <w:sz w:val="20"/>
                <w:szCs w:val="20"/>
              </w:rPr>
              <w:t>58</w:t>
            </w:r>
          </w:p>
          <w:p w14:paraId="08E94BFC" w14:textId="77777777" w:rsidR="000E3F5D" w:rsidRPr="00211A34" w:rsidRDefault="000E3F5D" w:rsidP="00EE149A">
            <w:pPr>
              <w:spacing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F5D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14:paraId="7914A563" w14:textId="77777777" w:rsidR="000E3F5D" w:rsidRPr="000E3F5D" w:rsidRDefault="000E3F5D" w:rsidP="00EE149A">
            <w:pPr>
              <w:spacing w:before="40" w:after="40"/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1 - Cena - 60.00</w:t>
            </w:r>
          </w:p>
          <w:p w14:paraId="2819B290" w14:textId="77777777" w:rsidR="000E3F5D" w:rsidRPr="000E3F5D" w:rsidRDefault="000E3F5D" w:rsidP="00EE149A">
            <w:pPr>
              <w:spacing w:before="40" w:after="40"/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2 - Termin gwarancji i rękojmi - 30.00</w:t>
            </w:r>
          </w:p>
          <w:p w14:paraId="7CE411DB" w14:textId="77777777" w:rsidR="000E3F5D" w:rsidRPr="00211A34" w:rsidRDefault="000E3F5D" w:rsidP="00EE14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8DECB4" w14:textId="77777777" w:rsidR="000E3F5D" w:rsidRPr="00211A34" w:rsidRDefault="000E3F5D" w:rsidP="00EE149A">
            <w:pPr>
              <w:jc w:val="center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 xml:space="preserve">  100,00</w:t>
            </w:r>
          </w:p>
        </w:tc>
      </w:tr>
      <w:tr w:rsidR="000E3F5D" w:rsidRPr="00834EF4" w14:paraId="637550B1" w14:textId="77777777" w:rsidTr="00EE149A">
        <w:tc>
          <w:tcPr>
            <w:tcW w:w="2169" w:type="dxa"/>
            <w:shd w:val="clear" w:color="auto" w:fill="auto"/>
          </w:tcPr>
          <w:p w14:paraId="20A09B13" w14:textId="77777777" w:rsidR="000E3F5D" w:rsidRPr="00211A34" w:rsidRDefault="000E3F5D" w:rsidP="00EE14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3F5D">
              <w:rPr>
                <w:sz w:val="20"/>
                <w:szCs w:val="20"/>
              </w:rPr>
              <w:t>Pakiet 2 - Łóżka szpitalne rehabilitacyjne wraz z stolikami przyłóżkowymi - 20 kpt.</w:t>
            </w:r>
          </w:p>
        </w:tc>
        <w:tc>
          <w:tcPr>
            <w:tcW w:w="2793" w:type="dxa"/>
            <w:shd w:val="clear" w:color="auto" w:fill="auto"/>
          </w:tcPr>
          <w:p w14:paraId="4C69E053" w14:textId="77777777" w:rsidR="000E3F5D" w:rsidRPr="00211A34" w:rsidRDefault="000E3F5D" w:rsidP="00EE14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E3F5D">
              <w:rPr>
                <w:b/>
                <w:bCs/>
                <w:sz w:val="20"/>
                <w:szCs w:val="20"/>
              </w:rPr>
              <w:t>Ronomed</w:t>
            </w:r>
            <w:proofErr w:type="spellEnd"/>
            <w:r w:rsidRPr="000E3F5D">
              <w:rPr>
                <w:b/>
                <w:bCs/>
                <w:sz w:val="20"/>
                <w:szCs w:val="20"/>
              </w:rPr>
              <w:t xml:space="preserve"> Sp. z o. o. Sp.k.</w:t>
            </w:r>
          </w:p>
          <w:p w14:paraId="14CFA161" w14:textId="77777777" w:rsidR="000E3F5D" w:rsidRPr="00211A34" w:rsidRDefault="000E3F5D" w:rsidP="00EE149A">
            <w:pPr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Przyjaźni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F5D">
              <w:rPr>
                <w:sz w:val="20"/>
                <w:szCs w:val="20"/>
              </w:rPr>
              <w:t>52/1U</w:t>
            </w:r>
          </w:p>
          <w:p w14:paraId="7C6EB5D0" w14:textId="77777777" w:rsidR="000E3F5D" w:rsidRPr="00211A34" w:rsidRDefault="000E3F5D" w:rsidP="00EE149A">
            <w:pPr>
              <w:spacing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53-030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F5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E41F9E1" w14:textId="77777777" w:rsidR="000E3F5D" w:rsidRPr="000E3F5D" w:rsidRDefault="000E3F5D" w:rsidP="00EE149A">
            <w:pPr>
              <w:spacing w:before="40" w:after="40"/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1 - Cena - 60.00</w:t>
            </w:r>
          </w:p>
          <w:p w14:paraId="041BF666" w14:textId="77777777" w:rsidR="000E3F5D" w:rsidRPr="000E3F5D" w:rsidRDefault="000E3F5D" w:rsidP="00EE149A">
            <w:pPr>
              <w:spacing w:before="40" w:after="40"/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2 - Termin gwarancji i rękojmi - 30.00</w:t>
            </w:r>
          </w:p>
          <w:p w14:paraId="3FC8495F" w14:textId="77777777" w:rsidR="000E3F5D" w:rsidRPr="00211A34" w:rsidRDefault="000E3F5D" w:rsidP="00EE14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B3A2B3" w14:textId="77777777" w:rsidR="000E3F5D" w:rsidRPr="00211A34" w:rsidRDefault="000E3F5D" w:rsidP="00EE149A">
            <w:pPr>
              <w:jc w:val="center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 xml:space="preserve">  100,00</w:t>
            </w:r>
          </w:p>
        </w:tc>
      </w:tr>
      <w:tr w:rsidR="000E3F5D" w:rsidRPr="00834EF4" w14:paraId="24A8E2BF" w14:textId="77777777" w:rsidTr="00EE149A">
        <w:tc>
          <w:tcPr>
            <w:tcW w:w="2169" w:type="dxa"/>
            <w:shd w:val="clear" w:color="auto" w:fill="auto"/>
          </w:tcPr>
          <w:p w14:paraId="26A581D4" w14:textId="77777777" w:rsidR="000E3F5D" w:rsidRPr="00211A34" w:rsidRDefault="000E3F5D" w:rsidP="00EE14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3F5D">
              <w:rPr>
                <w:sz w:val="20"/>
                <w:szCs w:val="20"/>
              </w:rPr>
              <w:t>Pakiet 3 -  Rotor do terapii kończyn  - 1 szt.</w:t>
            </w:r>
          </w:p>
        </w:tc>
        <w:tc>
          <w:tcPr>
            <w:tcW w:w="2793" w:type="dxa"/>
            <w:shd w:val="clear" w:color="auto" w:fill="auto"/>
          </w:tcPr>
          <w:p w14:paraId="36725F3C" w14:textId="77777777" w:rsidR="000E3F5D" w:rsidRPr="00211A34" w:rsidRDefault="000E3F5D" w:rsidP="00EE14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E3F5D">
              <w:rPr>
                <w:b/>
                <w:bCs/>
                <w:sz w:val="20"/>
                <w:szCs w:val="20"/>
              </w:rPr>
              <w:t>KALMED JAN KALKOWSKI w spadku</w:t>
            </w:r>
          </w:p>
          <w:p w14:paraId="5CBC43A2" w14:textId="77777777" w:rsidR="000E3F5D" w:rsidRPr="00211A34" w:rsidRDefault="000E3F5D" w:rsidP="00EE149A">
            <w:pPr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Toruńska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F5D">
              <w:rPr>
                <w:sz w:val="20"/>
                <w:szCs w:val="20"/>
              </w:rPr>
              <w:t>145B</w:t>
            </w:r>
          </w:p>
          <w:p w14:paraId="3D7B7897" w14:textId="77777777" w:rsidR="000E3F5D" w:rsidRPr="00211A34" w:rsidRDefault="000E3F5D" w:rsidP="00EE149A">
            <w:pPr>
              <w:spacing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85-831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F5D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44CE116C" w14:textId="77777777" w:rsidR="000E3F5D" w:rsidRPr="000E3F5D" w:rsidRDefault="000E3F5D" w:rsidP="00EE149A">
            <w:pPr>
              <w:spacing w:before="40" w:after="40"/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1 - Cena - 60.00</w:t>
            </w:r>
          </w:p>
          <w:p w14:paraId="307F2A89" w14:textId="77777777" w:rsidR="000E3F5D" w:rsidRPr="000E3F5D" w:rsidRDefault="000E3F5D" w:rsidP="00EE149A">
            <w:pPr>
              <w:spacing w:before="40" w:after="40"/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2 - Termin gwarancji i rękojmi - 30.00</w:t>
            </w:r>
          </w:p>
          <w:p w14:paraId="198F9C7E" w14:textId="77777777" w:rsidR="000E3F5D" w:rsidRPr="00211A34" w:rsidRDefault="000E3F5D" w:rsidP="00EE14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7355A1" w14:textId="77777777" w:rsidR="000E3F5D" w:rsidRPr="00211A34" w:rsidRDefault="000E3F5D" w:rsidP="00EE149A">
            <w:pPr>
              <w:jc w:val="center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 xml:space="preserve">  100,00</w:t>
            </w:r>
          </w:p>
        </w:tc>
      </w:tr>
      <w:tr w:rsidR="000E3F5D" w:rsidRPr="00834EF4" w14:paraId="201A0B01" w14:textId="77777777" w:rsidTr="00EE149A">
        <w:tc>
          <w:tcPr>
            <w:tcW w:w="2169" w:type="dxa"/>
            <w:shd w:val="clear" w:color="auto" w:fill="auto"/>
          </w:tcPr>
          <w:p w14:paraId="7E0F8A61" w14:textId="77777777" w:rsidR="000E3F5D" w:rsidRPr="00211A34" w:rsidRDefault="000E3F5D" w:rsidP="00EE14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3F5D">
              <w:rPr>
                <w:sz w:val="20"/>
                <w:szCs w:val="20"/>
              </w:rPr>
              <w:t xml:space="preserve">Pakiet 4  - Zestaw endoskopowy wraz z </w:t>
            </w:r>
            <w:proofErr w:type="spellStart"/>
            <w:r w:rsidRPr="000E3F5D">
              <w:rPr>
                <w:sz w:val="20"/>
                <w:szCs w:val="20"/>
              </w:rPr>
              <w:t>videokolonoskopem</w:t>
            </w:r>
            <w:proofErr w:type="spellEnd"/>
            <w:r w:rsidRPr="000E3F5D">
              <w:rPr>
                <w:sz w:val="20"/>
                <w:szCs w:val="20"/>
              </w:rPr>
              <w:t xml:space="preserve"> i </w:t>
            </w:r>
            <w:proofErr w:type="spellStart"/>
            <w:r w:rsidRPr="000E3F5D">
              <w:rPr>
                <w:sz w:val="20"/>
                <w:szCs w:val="20"/>
              </w:rPr>
              <w:t>videogastroskopem</w:t>
            </w:r>
            <w:proofErr w:type="spellEnd"/>
            <w:r w:rsidRPr="000E3F5D">
              <w:rPr>
                <w:sz w:val="20"/>
                <w:szCs w:val="20"/>
              </w:rPr>
              <w:t xml:space="preserve"> - 1 kpt.</w:t>
            </w:r>
          </w:p>
        </w:tc>
        <w:tc>
          <w:tcPr>
            <w:tcW w:w="2793" w:type="dxa"/>
            <w:shd w:val="clear" w:color="auto" w:fill="auto"/>
          </w:tcPr>
          <w:p w14:paraId="353CB901" w14:textId="77777777" w:rsidR="000E3F5D" w:rsidRPr="00211A34" w:rsidRDefault="000E3F5D" w:rsidP="00EE149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E3F5D">
              <w:rPr>
                <w:b/>
                <w:bCs/>
                <w:sz w:val="20"/>
                <w:szCs w:val="20"/>
              </w:rPr>
              <w:t>Endoelektronik</w:t>
            </w:r>
            <w:proofErr w:type="spellEnd"/>
            <w:r w:rsidRPr="000E3F5D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14:paraId="75922850" w14:textId="77777777" w:rsidR="000E3F5D" w:rsidRPr="00211A34" w:rsidRDefault="000E3F5D" w:rsidP="00EE149A">
            <w:pPr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Borkowa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F5D">
              <w:rPr>
                <w:sz w:val="20"/>
                <w:szCs w:val="20"/>
              </w:rPr>
              <w:t>12</w:t>
            </w:r>
          </w:p>
          <w:p w14:paraId="032173D0" w14:textId="77777777" w:rsidR="000E3F5D" w:rsidRPr="00211A34" w:rsidRDefault="000E3F5D" w:rsidP="00EE149A">
            <w:pPr>
              <w:spacing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05-840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3F5D">
              <w:rPr>
                <w:sz w:val="20"/>
                <w:szCs w:val="20"/>
              </w:rPr>
              <w:t>Brwinów</w:t>
            </w:r>
          </w:p>
        </w:tc>
        <w:tc>
          <w:tcPr>
            <w:tcW w:w="2976" w:type="dxa"/>
            <w:shd w:val="clear" w:color="auto" w:fill="auto"/>
          </w:tcPr>
          <w:p w14:paraId="356491A9" w14:textId="77777777" w:rsidR="000E3F5D" w:rsidRPr="000E3F5D" w:rsidRDefault="000E3F5D" w:rsidP="00EE149A">
            <w:pPr>
              <w:spacing w:before="40" w:after="40"/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1 - Cena - 60.00</w:t>
            </w:r>
          </w:p>
          <w:p w14:paraId="6E34C27B" w14:textId="77777777" w:rsidR="000E3F5D" w:rsidRPr="000E3F5D" w:rsidRDefault="000E3F5D" w:rsidP="00EE149A">
            <w:pPr>
              <w:spacing w:before="40" w:after="40"/>
              <w:rPr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2 - Termin gwarancji i rękojmi - 30.00</w:t>
            </w:r>
          </w:p>
          <w:p w14:paraId="7915E177" w14:textId="77777777" w:rsidR="000E3F5D" w:rsidRPr="00211A34" w:rsidRDefault="000E3F5D" w:rsidP="00EE149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778AF0" w14:textId="77777777" w:rsidR="000E3F5D" w:rsidRPr="00211A34" w:rsidRDefault="000E3F5D" w:rsidP="00EE149A">
            <w:pPr>
              <w:jc w:val="center"/>
              <w:rPr>
                <w:color w:val="000000"/>
                <w:sz w:val="20"/>
                <w:szCs w:val="20"/>
              </w:rPr>
            </w:pPr>
            <w:r w:rsidRPr="000E3F5D">
              <w:rPr>
                <w:sz w:val="20"/>
                <w:szCs w:val="20"/>
              </w:rPr>
              <w:t xml:space="preserve">  100,00</w:t>
            </w:r>
          </w:p>
        </w:tc>
      </w:tr>
    </w:tbl>
    <w:p w14:paraId="2224FBD5" w14:textId="05EB606E" w:rsidR="00B464D3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1DF0626" w14:textId="14FA99A8" w:rsidR="00CD32E7" w:rsidRDefault="00CD32E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SP ZOZ Kolbuszowa</w:t>
      </w:r>
    </w:p>
    <w:p w14:paraId="6CE56EC3" w14:textId="62063EFD" w:rsidR="00CD32E7" w:rsidRPr="004229DE" w:rsidRDefault="00CD32E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Zbigniew Strzelczyk</w:t>
      </w:r>
    </w:p>
    <w:p w14:paraId="7FDDE561" w14:textId="7CB3FFCB" w:rsidR="00B464D3" w:rsidRPr="00E56378" w:rsidRDefault="000E3F5D" w:rsidP="00B464D3">
      <w:pPr>
        <w:jc w:val="right"/>
        <w:rPr>
          <w:sz w:val="32"/>
          <w:szCs w:val="32"/>
          <w:vertAlign w:val="superscript"/>
        </w:rPr>
      </w:pPr>
      <w:r w:rsidRPr="000E3F5D">
        <w:rPr>
          <w:sz w:val="22"/>
          <w:szCs w:val="22"/>
        </w:rPr>
        <w:t xml:space="preserve">  </w:t>
      </w:r>
    </w:p>
    <w:bookmarkEnd w:id="0"/>
    <w:p w14:paraId="7EB5B39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10908" w14:textId="77777777" w:rsidR="00E91848" w:rsidRDefault="00E91848">
      <w:r>
        <w:separator/>
      </w:r>
    </w:p>
  </w:endnote>
  <w:endnote w:type="continuationSeparator" w:id="0">
    <w:p w14:paraId="39AD60B4" w14:textId="77777777" w:rsidR="00E91848" w:rsidRDefault="00E91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B289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EF6D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D10B9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B5BBF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5049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619B7" w14:textId="77777777" w:rsidR="00E91848" w:rsidRDefault="00E91848">
      <w:r>
        <w:separator/>
      </w:r>
    </w:p>
  </w:footnote>
  <w:footnote w:type="continuationSeparator" w:id="0">
    <w:p w14:paraId="7B8EB466" w14:textId="77777777" w:rsidR="00E91848" w:rsidRDefault="00E91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82A5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33A9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307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848"/>
    <w:rsid w:val="00022322"/>
    <w:rsid w:val="00042497"/>
    <w:rsid w:val="000C1E6F"/>
    <w:rsid w:val="000E3F5D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32E7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184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2E82C"/>
  <w15:chartTrackingRefBased/>
  <w15:docId w15:val="{16B1D291-B2F2-42FA-A2FD-851FD055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783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2021-08-31T09:12:00Z</cp:lastPrinted>
  <dcterms:created xsi:type="dcterms:W3CDTF">2021-08-31T09:15:00Z</dcterms:created>
  <dcterms:modified xsi:type="dcterms:W3CDTF">2021-08-31T09:15:00Z</dcterms:modified>
</cp:coreProperties>
</file>