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EC0ED" w14:textId="7897D6A9" w:rsidR="00EB1359" w:rsidRPr="003261E7" w:rsidRDefault="00B65DF4" w:rsidP="00FA79E8">
      <w:pPr>
        <w:spacing w:after="240"/>
        <w:jc w:val="right"/>
        <w:rPr>
          <w:sz w:val="22"/>
          <w:szCs w:val="22"/>
        </w:rPr>
      </w:pPr>
      <w:bookmarkStart w:id="0" w:name="_Hlk82164934"/>
      <w:r w:rsidRPr="00B65DF4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B65DF4">
        <w:rPr>
          <w:sz w:val="22"/>
          <w:szCs w:val="22"/>
        </w:rPr>
        <w:t>2021-09-10</w:t>
      </w:r>
    </w:p>
    <w:p w14:paraId="696C0CC7" w14:textId="77777777" w:rsidR="00EB1359" w:rsidRPr="003261E7" w:rsidRDefault="00B65DF4" w:rsidP="00EB1359">
      <w:pPr>
        <w:spacing w:after="40"/>
        <w:rPr>
          <w:b/>
          <w:bCs/>
          <w:sz w:val="22"/>
          <w:szCs w:val="22"/>
        </w:rPr>
      </w:pPr>
      <w:r w:rsidRPr="00B65DF4">
        <w:rPr>
          <w:b/>
          <w:bCs/>
          <w:sz w:val="22"/>
          <w:szCs w:val="22"/>
        </w:rPr>
        <w:t>Samodzielny Publiczny Zespół Opieki Zdrowotnej w Kolbuszowej</w:t>
      </w:r>
    </w:p>
    <w:p w14:paraId="71330F79" w14:textId="77777777" w:rsidR="00EB1359" w:rsidRPr="003261E7" w:rsidRDefault="00B65DF4" w:rsidP="00EB1359">
      <w:pPr>
        <w:rPr>
          <w:sz w:val="22"/>
          <w:szCs w:val="22"/>
        </w:rPr>
      </w:pPr>
      <w:r w:rsidRPr="00B65DF4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B65DF4">
        <w:rPr>
          <w:sz w:val="22"/>
          <w:szCs w:val="22"/>
        </w:rPr>
        <w:t>4</w:t>
      </w:r>
    </w:p>
    <w:p w14:paraId="563992DA" w14:textId="11AC2B29" w:rsidR="00EB1359" w:rsidRPr="00FA79E8" w:rsidRDefault="00B65DF4" w:rsidP="00FA79E8">
      <w:pPr>
        <w:rPr>
          <w:sz w:val="22"/>
          <w:szCs w:val="22"/>
        </w:rPr>
      </w:pPr>
      <w:r w:rsidRPr="00B65DF4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B65DF4">
        <w:rPr>
          <w:sz w:val="22"/>
          <w:szCs w:val="22"/>
        </w:rPr>
        <w:t>Kolbuszowa</w:t>
      </w:r>
    </w:p>
    <w:p w14:paraId="6216129E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3D51164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008E293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FE8F28E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65DF4" w:rsidRPr="003261E7" w14:paraId="27883C5E" w14:textId="77777777" w:rsidTr="009954DE">
        <w:trPr>
          <w:trHeight w:val="638"/>
        </w:trPr>
        <w:tc>
          <w:tcPr>
            <w:tcW w:w="959" w:type="dxa"/>
            <w:shd w:val="clear" w:color="auto" w:fill="auto"/>
          </w:tcPr>
          <w:p w14:paraId="76ADDA32" w14:textId="77777777" w:rsidR="00B65DF4" w:rsidRPr="003261E7" w:rsidRDefault="00B65DF4" w:rsidP="009954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6989B3E" w14:textId="77777777" w:rsidR="00B65DF4" w:rsidRPr="003261E7" w:rsidRDefault="00B65DF4" w:rsidP="009954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65DF4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65DF4">
              <w:rPr>
                <w:b/>
                <w:bCs/>
                <w:sz w:val="22"/>
                <w:szCs w:val="22"/>
              </w:rPr>
              <w:t>Dostawa produktów farmaceutycznych w 45 pakietach.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65DF4">
              <w:rPr>
                <w:b/>
                <w:sz w:val="22"/>
                <w:szCs w:val="22"/>
              </w:rPr>
              <w:t>Eap-2412/9/21/D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2A22E25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2D12F96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65DF4" w:rsidRPr="00B65DF4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B65DF4" w:rsidRPr="00B65DF4">
        <w:rPr>
          <w:sz w:val="22"/>
          <w:szCs w:val="22"/>
        </w:rPr>
        <w:t>(</w:t>
      </w:r>
      <w:proofErr w:type="spellStart"/>
      <w:r w:rsidR="00B65DF4" w:rsidRPr="00B65DF4">
        <w:rPr>
          <w:sz w:val="22"/>
          <w:szCs w:val="22"/>
        </w:rPr>
        <w:t>t.j</w:t>
      </w:r>
      <w:proofErr w:type="spellEnd"/>
      <w:r w:rsidR="00B65DF4" w:rsidRPr="00B65DF4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1049897B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67C8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938C7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BB3EAF6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B65DF4" w:rsidRPr="00EB1359" w14:paraId="41A271BD" w14:textId="77777777" w:rsidTr="009954D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BEA4E" w14:textId="77777777" w:rsidR="00B65DF4" w:rsidRPr="00710915" w:rsidRDefault="00B65DF4" w:rsidP="009954D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65DF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89C22" w14:textId="77777777" w:rsidR="00B65DF4" w:rsidRPr="00EB1359" w:rsidRDefault="00B65DF4" w:rsidP="009954D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5DF4">
              <w:rPr>
                <w:b/>
                <w:sz w:val="22"/>
                <w:szCs w:val="22"/>
              </w:rPr>
              <w:t>Pakiet 2 - HIALURONIAN + CHONDROITYNA</w:t>
            </w:r>
          </w:p>
          <w:p w14:paraId="2E1AB079" w14:textId="77777777" w:rsidR="00B65DF4" w:rsidRDefault="00B65DF4" w:rsidP="009954D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0F0EFEB" w14:textId="77777777" w:rsidR="00B65DF4" w:rsidRDefault="00B65DF4" w:rsidP="009954D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5DF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630DBAB" w14:textId="77777777" w:rsidR="00B65DF4" w:rsidRDefault="00B65DF4" w:rsidP="009954D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B680C08" w14:textId="77777777" w:rsidR="00B65DF4" w:rsidRPr="00EB1359" w:rsidRDefault="00B65DF4" w:rsidP="009954D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5DF4">
              <w:rPr>
                <w:sz w:val="22"/>
                <w:szCs w:val="22"/>
              </w:rPr>
              <w:t>Zamawiający unieważnił postępowanie w w/w Pakiecie, gdyż do terminu składania ofert, tj. do dnia 28.07.2021 r. godz. 09:00 nie złożono żadnej oferty w przedmiotowym pakiecie  postępowania.</w:t>
            </w:r>
          </w:p>
        </w:tc>
      </w:tr>
      <w:tr w:rsidR="00B65DF4" w:rsidRPr="00EB1359" w14:paraId="006EC4DA" w14:textId="77777777" w:rsidTr="009954D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298B" w14:textId="77777777" w:rsidR="00B65DF4" w:rsidRPr="00710915" w:rsidRDefault="00B65DF4" w:rsidP="009954D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65DF4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70B8" w14:textId="77777777" w:rsidR="00B65DF4" w:rsidRPr="00EB1359" w:rsidRDefault="00B65DF4" w:rsidP="009954D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5DF4">
              <w:rPr>
                <w:b/>
                <w:sz w:val="22"/>
                <w:szCs w:val="22"/>
              </w:rPr>
              <w:t>Pakiet 13 - PŁYNY DO PŁUKANIA PĘCHERZA</w:t>
            </w:r>
          </w:p>
          <w:p w14:paraId="556117A9" w14:textId="77777777" w:rsidR="00B65DF4" w:rsidRDefault="00B65DF4" w:rsidP="009954D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8D59FEA" w14:textId="77777777" w:rsidR="00B65DF4" w:rsidRDefault="00B65DF4" w:rsidP="009954D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5DF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6648E9B" w14:textId="77777777" w:rsidR="00B65DF4" w:rsidRDefault="00B65DF4" w:rsidP="009954D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ABF856E" w14:textId="77777777" w:rsidR="00B65DF4" w:rsidRPr="00EB1359" w:rsidRDefault="00B65DF4" w:rsidP="009954D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5DF4">
              <w:rPr>
                <w:sz w:val="22"/>
                <w:szCs w:val="22"/>
              </w:rPr>
              <w:t>Zamawiający unieważnił postępowanie w w/w Pakiecie, gdyż do terminu składania ofert, tj. do dnia 28.07.2021 r. godz. 09:00 nie złożono żadnej oferty w przedmiotowym pakiecie  postępowania.</w:t>
            </w:r>
          </w:p>
        </w:tc>
      </w:tr>
    </w:tbl>
    <w:p w14:paraId="34828449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0E19BAFE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5B918E2D" w14:textId="233626C9" w:rsidR="00010B31" w:rsidRDefault="00B65DF4" w:rsidP="00FA79E8">
      <w:pPr>
        <w:spacing w:line="360" w:lineRule="auto"/>
        <w:jc w:val="right"/>
        <w:rPr>
          <w:sz w:val="24"/>
        </w:rPr>
      </w:pPr>
      <w:r w:rsidRPr="00B65DF4">
        <w:rPr>
          <w:sz w:val="24"/>
        </w:rPr>
        <w:t xml:space="preserve">  </w:t>
      </w:r>
      <w:r w:rsidR="00FA79E8">
        <w:rPr>
          <w:sz w:val="24"/>
        </w:rPr>
        <w:t>Dyrektor SP ZOZ Kolbuszowa</w:t>
      </w:r>
    </w:p>
    <w:p w14:paraId="6F7AC50F" w14:textId="42B6C45C" w:rsidR="00FA79E8" w:rsidRPr="00FA79E8" w:rsidRDefault="00FA79E8" w:rsidP="00FA79E8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Zbigniew Strzelczyk</w:t>
      </w:r>
      <w:bookmarkEnd w:id="0"/>
    </w:p>
    <w:sectPr w:rsidR="00FA79E8" w:rsidRPr="00FA79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29547" w14:textId="77777777" w:rsidR="00B65DF4" w:rsidRDefault="00B65DF4" w:rsidP="00B65DF4">
      <w:r>
        <w:separator/>
      </w:r>
    </w:p>
  </w:endnote>
  <w:endnote w:type="continuationSeparator" w:id="0">
    <w:p w14:paraId="4974D8B4" w14:textId="77777777" w:rsidR="00B65DF4" w:rsidRDefault="00B65DF4" w:rsidP="00B65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B943B" w14:textId="77777777" w:rsidR="00B65DF4" w:rsidRDefault="00B65D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5EB2B" w14:textId="77777777" w:rsidR="00B65DF4" w:rsidRDefault="00B65DF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AEF1B" w14:textId="77777777" w:rsidR="00B65DF4" w:rsidRDefault="00B65D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6E2DD" w14:textId="77777777" w:rsidR="00B65DF4" w:rsidRDefault="00B65DF4" w:rsidP="00B65DF4">
      <w:r>
        <w:separator/>
      </w:r>
    </w:p>
  </w:footnote>
  <w:footnote w:type="continuationSeparator" w:id="0">
    <w:p w14:paraId="2E6D710E" w14:textId="77777777" w:rsidR="00B65DF4" w:rsidRDefault="00B65DF4" w:rsidP="00B65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7FDE3" w14:textId="77777777" w:rsidR="00B65DF4" w:rsidRDefault="00B65D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48BC5" w14:textId="77777777" w:rsidR="00B65DF4" w:rsidRDefault="00B65D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D3D95" w14:textId="77777777" w:rsidR="00B65DF4" w:rsidRDefault="00B65D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43EE"/>
    <w:rsid w:val="00010B31"/>
    <w:rsid w:val="00104963"/>
    <w:rsid w:val="00150F65"/>
    <w:rsid w:val="001B43EE"/>
    <w:rsid w:val="00823326"/>
    <w:rsid w:val="00856A3E"/>
    <w:rsid w:val="00894412"/>
    <w:rsid w:val="009462DF"/>
    <w:rsid w:val="009500EB"/>
    <w:rsid w:val="00993EFC"/>
    <w:rsid w:val="00AB3E72"/>
    <w:rsid w:val="00AC1A4B"/>
    <w:rsid w:val="00B65DF4"/>
    <w:rsid w:val="00D41670"/>
    <w:rsid w:val="00D44D12"/>
    <w:rsid w:val="00E403D2"/>
    <w:rsid w:val="00E742E3"/>
    <w:rsid w:val="00EB1359"/>
    <w:rsid w:val="00FA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B17909"/>
  <w15:chartTrackingRefBased/>
  <w15:docId w15:val="{B045BF6A-EC1B-43FC-BF8C-4867B47A6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B65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65D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2021-09-10T09:14:00Z</cp:lastPrinted>
  <dcterms:created xsi:type="dcterms:W3CDTF">2021-09-10T09:16:00Z</dcterms:created>
  <dcterms:modified xsi:type="dcterms:W3CDTF">2021-09-10T09:16:00Z</dcterms:modified>
</cp:coreProperties>
</file>