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9AB31" w14:textId="77777777" w:rsidR="00FB7F50" w:rsidRPr="002245BE" w:rsidRDefault="00AF109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F1093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AF1093">
        <w:rPr>
          <w:sz w:val="22"/>
          <w:szCs w:val="22"/>
        </w:rPr>
        <w:t>2021-09-14</w:t>
      </w:r>
    </w:p>
    <w:p w14:paraId="77292B6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172D587" w14:textId="77777777" w:rsidR="00FB7F50" w:rsidRPr="002245BE" w:rsidRDefault="00AF1093" w:rsidP="00FB7F50">
      <w:pPr>
        <w:spacing w:after="40"/>
        <w:rPr>
          <w:b/>
          <w:bCs/>
          <w:sz w:val="22"/>
          <w:szCs w:val="22"/>
        </w:rPr>
      </w:pPr>
      <w:r w:rsidRPr="00AF1093">
        <w:rPr>
          <w:b/>
          <w:bCs/>
          <w:sz w:val="22"/>
          <w:szCs w:val="22"/>
        </w:rPr>
        <w:t>Samodzielny Publiczny Zespół Opieki Zdrowotnej w Kolbuszowej</w:t>
      </w:r>
    </w:p>
    <w:p w14:paraId="2D765E0E" w14:textId="77777777" w:rsidR="00FB7F50" w:rsidRPr="002245BE" w:rsidRDefault="00AF1093" w:rsidP="00FB7F50">
      <w:pPr>
        <w:rPr>
          <w:sz w:val="22"/>
          <w:szCs w:val="22"/>
        </w:rPr>
      </w:pPr>
      <w:r w:rsidRPr="00AF1093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AF1093">
        <w:rPr>
          <w:sz w:val="22"/>
          <w:szCs w:val="22"/>
        </w:rPr>
        <w:t>4</w:t>
      </w:r>
    </w:p>
    <w:p w14:paraId="310319E7" w14:textId="77777777" w:rsidR="00FB7F50" w:rsidRPr="002245BE" w:rsidRDefault="00AF1093" w:rsidP="00FB7F50">
      <w:pPr>
        <w:rPr>
          <w:sz w:val="22"/>
          <w:szCs w:val="22"/>
        </w:rPr>
      </w:pPr>
      <w:r w:rsidRPr="00AF1093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AF1093">
        <w:rPr>
          <w:sz w:val="22"/>
          <w:szCs w:val="22"/>
        </w:rPr>
        <w:t>Kolbuszowa</w:t>
      </w:r>
    </w:p>
    <w:p w14:paraId="5F057797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FC9B4AE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825710C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F6E9A5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F1093" w:rsidRPr="00607F9B" w14:paraId="5F679047" w14:textId="77777777" w:rsidTr="004905D7">
        <w:trPr>
          <w:trHeight w:val="638"/>
        </w:trPr>
        <w:tc>
          <w:tcPr>
            <w:tcW w:w="959" w:type="dxa"/>
            <w:shd w:val="clear" w:color="auto" w:fill="auto"/>
          </w:tcPr>
          <w:p w14:paraId="11232823" w14:textId="77777777" w:rsidR="00AF1093" w:rsidRPr="00607F9B" w:rsidRDefault="00AF1093" w:rsidP="004905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CC79338" w14:textId="77777777" w:rsidR="00AF1093" w:rsidRPr="00607F9B" w:rsidRDefault="00AF1093" w:rsidP="004905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F109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F109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F1093">
              <w:rPr>
                <w:b/>
                <w:bCs/>
                <w:sz w:val="22"/>
                <w:szCs w:val="22"/>
              </w:rPr>
              <w:t>Dostawa odczynników laboratoryjnych wraz z dzierżawą  analizatorów w 2 pakietach.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F1093">
              <w:rPr>
                <w:b/>
                <w:sz w:val="22"/>
                <w:szCs w:val="22"/>
              </w:rPr>
              <w:t>Eap-2412/5/21/M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316D1D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F1093" w:rsidRPr="00AF1093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F1093" w:rsidRPr="00AF1093">
        <w:rPr>
          <w:sz w:val="22"/>
          <w:szCs w:val="22"/>
        </w:rPr>
        <w:t>(</w:t>
      </w:r>
      <w:proofErr w:type="spellStart"/>
      <w:r w:rsidR="00AF1093" w:rsidRPr="00AF1093">
        <w:rPr>
          <w:sz w:val="22"/>
          <w:szCs w:val="22"/>
        </w:rPr>
        <w:t>t.j</w:t>
      </w:r>
      <w:proofErr w:type="spellEnd"/>
      <w:r w:rsidR="00AF1093" w:rsidRPr="00AF1093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F1093" w14:paraId="178BD4C7" w14:textId="77777777" w:rsidTr="004905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D7C8A48" w14:textId="77777777" w:rsidR="00AF1093" w:rsidRPr="00D26ED6" w:rsidRDefault="00AF1093" w:rsidP="004905D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F1093">
              <w:rPr>
                <w:b/>
                <w:sz w:val="22"/>
                <w:szCs w:val="22"/>
              </w:rPr>
              <w:t>P.P.H.U. Bor-Pol Mariusz Borkowski</w:t>
            </w:r>
          </w:p>
          <w:p w14:paraId="6DD1C4F2" w14:textId="77777777" w:rsidR="00AF1093" w:rsidRPr="009F0E5C" w:rsidRDefault="00AF1093" w:rsidP="004905D7">
            <w:pPr>
              <w:jc w:val="both"/>
              <w:rPr>
                <w:bCs/>
                <w:sz w:val="22"/>
                <w:szCs w:val="22"/>
              </w:rPr>
            </w:pPr>
            <w:r w:rsidRPr="00AF1093">
              <w:rPr>
                <w:bCs/>
                <w:sz w:val="22"/>
                <w:szCs w:val="22"/>
              </w:rPr>
              <w:t>Pl. Jaśminu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1093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37D5B1F" w14:textId="77777777" w:rsidR="00AF1093" w:rsidRPr="009F0E5C" w:rsidRDefault="00AF1093" w:rsidP="004905D7">
            <w:pPr>
              <w:jc w:val="both"/>
              <w:rPr>
                <w:bCs/>
                <w:sz w:val="22"/>
                <w:szCs w:val="22"/>
              </w:rPr>
            </w:pPr>
            <w:r w:rsidRPr="00AF1093">
              <w:rPr>
                <w:bCs/>
                <w:sz w:val="22"/>
                <w:szCs w:val="22"/>
              </w:rPr>
              <w:t>44-152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1093">
              <w:rPr>
                <w:bCs/>
                <w:sz w:val="22"/>
                <w:szCs w:val="22"/>
              </w:rPr>
              <w:t>Gliwice</w:t>
            </w:r>
          </w:p>
          <w:p w14:paraId="1B1D7A9F" w14:textId="77777777" w:rsidR="00AF1093" w:rsidRDefault="00AF1093" w:rsidP="004905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F5EEBE" w14:textId="77777777" w:rsidR="00AF1093" w:rsidRPr="00211A34" w:rsidRDefault="00AF1093" w:rsidP="004905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F1093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F1093">
              <w:rPr>
                <w:sz w:val="22"/>
                <w:szCs w:val="22"/>
              </w:rPr>
              <w:t>Pakiet 1 - Odczynniki do koagulologii wraz z dzierżawą analizatora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F1093">
              <w:rPr>
                <w:b/>
                <w:sz w:val="22"/>
                <w:szCs w:val="22"/>
              </w:rPr>
              <w:t>55 708.38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9D4C5B6" w14:textId="77777777" w:rsidR="00AF1093" w:rsidRPr="00D26ED6" w:rsidRDefault="00AF1093" w:rsidP="004905D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2B1DD63" w14:textId="77777777" w:rsidR="00AF1093" w:rsidRPr="00AF1093" w:rsidRDefault="00AF1093" w:rsidP="004905D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093">
              <w:t>Uzasadnienie wyboru oferty najkorzystniejszej:</w:t>
            </w:r>
          </w:p>
          <w:p w14:paraId="2C870BFD" w14:textId="77777777" w:rsidR="00AF1093" w:rsidRPr="00AF1093" w:rsidRDefault="00AF1093" w:rsidP="004905D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093">
              <w:t>-</w:t>
            </w:r>
            <w:r w:rsidRPr="00AF1093">
              <w:tab/>
              <w:t xml:space="preserve">treść wybranej oferty odpowiada treści SWZ, </w:t>
            </w:r>
          </w:p>
          <w:p w14:paraId="53E3A779" w14:textId="77777777" w:rsidR="00AF1093" w:rsidRPr="00AF1093" w:rsidRDefault="00AF1093" w:rsidP="004905D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093">
              <w:t>-</w:t>
            </w:r>
            <w:r w:rsidRPr="00AF1093">
              <w:tab/>
              <w:t xml:space="preserve">wybrana oferta spełnia wszystkie wymagania Zamawiającego opisane w SIWZ i uzyskała największą ilość punktów - 95 pkt. /wyliczenie wg. wzoru zamieszczonego w SIWZ / przy kryterium oceny: </w:t>
            </w:r>
          </w:p>
          <w:p w14:paraId="5F9CC07F" w14:textId="77777777" w:rsidR="00AF1093" w:rsidRPr="00AF1093" w:rsidRDefault="00AF1093" w:rsidP="004905D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093">
              <w:t>I. Kryterium: Cena oferty - 60 punktów</w:t>
            </w:r>
          </w:p>
          <w:p w14:paraId="1B91A56D" w14:textId="77777777" w:rsidR="00AF1093" w:rsidRPr="00AF1093" w:rsidRDefault="00AF1093" w:rsidP="004905D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093">
              <w:t>II. Warunki jakościowe  - 35 punktów</w:t>
            </w:r>
          </w:p>
          <w:p w14:paraId="3D83FF8B" w14:textId="77777777" w:rsidR="00AF1093" w:rsidRPr="00AF1093" w:rsidRDefault="00AF1093" w:rsidP="004905D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093">
              <w:t>III. Termin dostawy  - 5 punktów</w:t>
            </w:r>
          </w:p>
          <w:p w14:paraId="0BEF5323" w14:textId="77777777" w:rsidR="00AF1093" w:rsidRPr="00AF1093" w:rsidRDefault="00AF1093" w:rsidP="004905D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093">
              <w:t>- oferta wpłynęła do Zamawiającego w wyznaczonym terminie , a Wykonawca  ją składający nie podlega wykluczeniu z postępowania</w:t>
            </w:r>
          </w:p>
          <w:p w14:paraId="77551ECF" w14:textId="77777777" w:rsidR="00AF1093" w:rsidRDefault="00AF1093" w:rsidP="004905D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093">
              <w:t>-kwota oferty nie przekraczała kwoty jaką Zamawiający zamierza przeznaczyć na sfinansowanie zamówienia.</w:t>
            </w:r>
          </w:p>
        </w:tc>
      </w:tr>
      <w:tr w:rsidR="00AF1093" w14:paraId="1347DBC9" w14:textId="77777777" w:rsidTr="004905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A6E8738" w14:textId="77777777" w:rsidR="00AF1093" w:rsidRPr="00D26ED6" w:rsidRDefault="00AF1093" w:rsidP="004905D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F1093">
              <w:rPr>
                <w:b/>
                <w:sz w:val="22"/>
                <w:szCs w:val="22"/>
              </w:rPr>
              <w:lastRenderedPageBreak/>
              <w:t>P.P.H.U. Bor-Pol Mariusz Borkowski</w:t>
            </w:r>
          </w:p>
          <w:p w14:paraId="2D4660A3" w14:textId="77777777" w:rsidR="00AF1093" w:rsidRPr="009F0E5C" w:rsidRDefault="00AF1093" w:rsidP="004905D7">
            <w:pPr>
              <w:jc w:val="both"/>
              <w:rPr>
                <w:bCs/>
                <w:sz w:val="22"/>
                <w:szCs w:val="22"/>
              </w:rPr>
            </w:pPr>
            <w:r w:rsidRPr="00AF1093">
              <w:rPr>
                <w:bCs/>
                <w:sz w:val="22"/>
                <w:szCs w:val="22"/>
              </w:rPr>
              <w:t>Pl. Jaśminu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1093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FF61943" w14:textId="77777777" w:rsidR="00AF1093" w:rsidRPr="009F0E5C" w:rsidRDefault="00AF1093" w:rsidP="004905D7">
            <w:pPr>
              <w:jc w:val="both"/>
              <w:rPr>
                <w:bCs/>
                <w:sz w:val="22"/>
                <w:szCs w:val="22"/>
              </w:rPr>
            </w:pPr>
            <w:r w:rsidRPr="00AF1093">
              <w:rPr>
                <w:bCs/>
                <w:sz w:val="22"/>
                <w:szCs w:val="22"/>
              </w:rPr>
              <w:t>44-152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1093">
              <w:rPr>
                <w:bCs/>
                <w:sz w:val="22"/>
                <w:szCs w:val="22"/>
              </w:rPr>
              <w:t>Gliwice</w:t>
            </w:r>
          </w:p>
          <w:p w14:paraId="1F342D8E" w14:textId="77777777" w:rsidR="00AF1093" w:rsidRDefault="00AF1093" w:rsidP="004905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FC47123" w14:textId="77777777" w:rsidR="00AF1093" w:rsidRPr="00211A34" w:rsidRDefault="00AF1093" w:rsidP="004905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F1093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F1093">
              <w:rPr>
                <w:sz w:val="22"/>
                <w:szCs w:val="22"/>
              </w:rPr>
              <w:t>Pakiet 2 - Odczynniki laboratoryjne (paski do moczu, kalibratory, kontrola jakości) wraz z dzierżawą analizatorów  moczu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F1093">
              <w:rPr>
                <w:b/>
                <w:sz w:val="22"/>
                <w:szCs w:val="22"/>
              </w:rPr>
              <w:t>256 409.13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E35094F" w14:textId="77777777" w:rsidR="00AF1093" w:rsidRPr="00D26ED6" w:rsidRDefault="00AF1093" w:rsidP="004905D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3B2DB03" w14:textId="77777777" w:rsidR="00AF1093" w:rsidRPr="00AF1093" w:rsidRDefault="00AF1093" w:rsidP="004905D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093">
              <w:t>Uzasadnienie wyboru oferty najkorzystniejszej:</w:t>
            </w:r>
          </w:p>
          <w:p w14:paraId="2F88EE96" w14:textId="77777777" w:rsidR="00AF1093" w:rsidRPr="00AF1093" w:rsidRDefault="00AF1093" w:rsidP="004905D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093">
              <w:t>-</w:t>
            </w:r>
            <w:r w:rsidRPr="00AF1093">
              <w:tab/>
              <w:t xml:space="preserve">treść wybranej oferty odpowiada treści SWZ, </w:t>
            </w:r>
          </w:p>
          <w:p w14:paraId="3335CAEF" w14:textId="77777777" w:rsidR="00AF1093" w:rsidRPr="00AF1093" w:rsidRDefault="00AF1093" w:rsidP="004905D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093">
              <w:t>-</w:t>
            </w:r>
            <w:r w:rsidRPr="00AF1093">
              <w:tab/>
              <w:t xml:space="preserve">wybrana oferta spełnia wszystkie wymagania Zamawiającego opisane w SIWZ i uzyskała największą ilość punktów - 95 pkt. /wyliczenie wg. wzoru zamieszczonego w SIWZ / przy kryterium oceny: </w:t>
            </w:r>
          </w:p>
          <w:p w14:paraId="31B6EF84" w14:textId="77777777" w:rsidR="00AF1093" w:rsidRPr="00AF1093" w:rsidRDefault="00AF1093" w:rsidP="004905D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093">
              <w:t>I. Kryterium: Cena oferty - 60 punktów</w:t>
            </w:r>
          </w:p>
          <w:p w14:paraId="520F79BD" w14:textId="77777777" w:rsidR="00AF1093" w:rsidRPr="00AF1093" w:rsidRDefault="00AF1093" w:rsidP="004905D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093">
              <w:t>II. Warunki jakościowe  - 35 punktów</w:t>
            </w:r>
          </w:p>
          <w:p w14:paraId="36BE18E2" w14:textId="77777777" w:rsidR="00AF1093" w:rsidRPr="00AF1093" w:rsidRDefault="00AF1093" w:rsidP="004905D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093">
              <w:t>III. Termin dostawy  - 5 punktów</w:t>
            </w:r>
          </w:p>
          <w:p w14:paraId="35CD6C0C" w14:textId="77777777" w:rsidR="00AF1093" w:rsidRPr="00AF1093" w:rsidRDefault="00AF1093" w:rsidP="004905D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093">
              <w:t>- oferta wpłynęła do Zamawiającego w wyznaczonym terminie , a Wykonawca  ją składający nie podlega wykluczeniu z postępowania</w:t>
            </w:r>
          </w:p>
          <w:p w14:paraId="24B6C8F3" w14:textId="77777777" w:rsidR="00AF1093" w:rsidRDefault="00AF1093" w:rsidP="004905D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093">
              <w:t>-kwota oferty nie przekraczała kwoty jaką Zamawiający zamierza przeznaczyć na sfinansowanie zamówienia.</w:t>
            </w:r>
          </w:p>
        </w:tc>
      </w:tr>
    </w:tbl>
    <w:p w14:paraId="46C768C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1E28A94A" w14:textId="77777777" w:rsidTr="00596EA3">
        <w:tc>
          <w:tcPr>
            <w:tcW w:w="2169" w:type="dxa"/>
            <w:shd w:val="clear" w:color="auto" w:fill="F3F3F3"/>
          </w:tcPr>
          <w:p w14:paraId="6B0AEA4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CC9FBF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BD4BEE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BAC5AE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F1093" w:rsidRPr="00834EF4" w14:paraId="0F0A3F5A" w14:textId="77777777" w:rsidTr="004905D7">
        <w:tc>
          <w:tcPr>
            <w:tcW w:w="2169" w:type="dxa"/>
            <w:shd w:val="clear" w:color="auto" w:fill="auto"/>
          </w:tcPr>
          <w:p w14:paraId="18F32D1D" w14:textId="77777777" w:rsidR="00AF1093" w:rsidRPr="00211A34" w:rsidRDefault="00AF1093" w:rsidP="004905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109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F1093">
              <w:rPr>
                <w:sz w:val="20"/>
                <w:szCs w:val="20"/>
              </w:rPr>
              <w:t>Pakiet 1 - Odczynniki do koagulologii wraz z dzierżawą analizatora</w:t>
            </w:r>
          </w:p>
        </w:tc>
        <w:tc>
          <w:tcPr>
            <w:tcW w:w="2793" w:type="dxa"/>
            <w:shd w:val="clear" w:color="auto" w:fill="auto"/>
          </w:tcPr>
          <w:p w14:paraId="441671F9" w14:textId="77777777" w:rsidR="00AF1093" w:rsidRPr="00211A34" w:rsidRDefault="00AF1093" w:rsidP="004905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F1093">
              <w:rPr>
                <w:b/>
                <w:bCs/>
                <w:sz w:val="20"/>
                <w:szCs w:val="20"/>
              </w:rPr>
              <w:t>P.P.H.U. Bor-Pol Mariusz Borkowski</w:t>
            </w:r>
          </w:p>
          <w:p w14:paraId="2C1F3F64" w14:textId="77777777" w:rsidR="00AF1093" w:rsidRPr="00211A34" w:rsidRDefault="00AF1093" w:rsidP="004905D7">
            <w:pPr>
              <w:rPr>
                <w:sz w:val="20"/>
                <w:szCs w:val="20"/>
              </w:rPr>
            </w:pPr>
            <w:r w:rsidRPr="00AF1093">
              <w:rPr>
                <w:sz w:val="20"/>
                <w:szCs w:val="20"/>
              </w:rPr>
              <w:t>Pl. Jaśminu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F1093">
              <w:rPr>
                <w:sz w:val="20"/>
                <w:szCs w:val="20"/>
              </w:rPr>
              <w:t>2</w:t>
            </w:r>
          </w:p>
          <w:p w14:paraId="45CFA250" w14:textId="77777777" w:rsidR="00AF1093" w:rsidRPr="00211A34" w:rsidRDefault="00AF1093" w:rsidP="004905D7">
            <w:pPr>
              <w:spacing w:after="40"/>
              <w:rPr>
                <w:color w:val="000000"/>
                <w:sz w:val="20"/>
                <w:szCs w:val="20"/>
              </w:rPr>
            </w:pPr>
            <w:r w:rsidRPr="00AF1093">
              <w:rPr>
                <w:sz w:val="20"/>
                <w:szCs w:val="20"/>
              </w:rPr>
              <w:t>44-152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F1093">
              <w:rPr>
                <w:sz w:val="20"/>
                <w:szCs w:val="20"/>
              </w:rPr>
              <w:t>Gliwice</w:t>
            </w:r>
          </w:p>
        </w:tc>
        <w:tc>
          <w:tcPr>
            <w:tcW w:w="2976" w:type="dxa"/>
            <w:shd w:val="clear" w:color="auto" w:fill="auto"/>
          </w:tcPr>
          <w:p w14:paraId="4992BFBD" w14:textId="77777777" w:rsidR="00AF1093" w:rsidRPr="00AF1093" w:rsidRDefault="00AF1093" w:rsidP="004905D7">
            <w:pPr>
              <w:spacing w:before="40" w:after="40"/>
              <w:rPr>
                <w:sz w:val="20"/>
                <w:szCs w:val="20"/>
              </w:rPr>
            </w:pPr>
            <w:r w:rsidRPr="00AF1093">
              <w:rPr>
                <w:sz w:val="20"/>
                <w:szCs w:val="20"/>
              </w:rPr>
              <w:t>1 - Cena - 60.00</w:t>
            </w:r>
          </w:p>
          <w:p w14:paraId="1DD285FC" w14:textId="77777777" w:rsidR="00AF1093" w:rsidRPr="00AF1093" w:rsidRDefault="00AF1093" w:rsidP="004905D7">
            <w:pPr>
              <w:spacing w:before="40" w:after="40"/>
              <w:rPr>
                <w:sz w:val="20"/>
                <w:szCs w:val="20"/>
              </w:rPr>
            </w:pPr>
            <w:r w:rsidRPr="00AF1093">
              <w:rPr>
                <w:sz w:val="20"/>
                <w:szCs w:val="20"/>
              </w:rPr>
              <w:t xml:space="preserve">2 - Warunki </w:t>
            </w:r>
            <w:proofErr w:type="spellStart"/>
            <w:r w:rsidRPr="00AF1093">
              <w:rPr>
                <w:sz w:val="20"/>
                <w:szCs w:val="20"/>
              </w:rPr>
              <w:t>techniczno</w:t>
            </w:r>
            <w:proofErr w:type="spellEnd"/>
            <w:r w:rsidRPr="00AF1093">
              <w:rPr>
                <w:sz w:val="20"/>
                <w:szCs w:val="20"/>
              </w:rPr>
              <w:t xml:space="preserve"> - jakościowe - 35.00</w:t>
            </w:r>
          </w:p>
          <w:p w14:paraId="306AE399" w14:textId="77777777" w:rsidR="00AF1093" w:rsidRPr="00211A34" w:rsidRDefault="00AF1093" w:rsidP="004905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1093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AA3043" w14:textId="77777777" w:rsidR="00AF1093" w:rsidRPr="00211A34" w:rsidRDefault="00AF1093" w:rsidP="004905D7">
            <w:pPr>
              <w:jc w:val="center"/>
              <w:rPr>
                <w:color w:val="000000"/>
                <w:sz w:val="20"/>
                <w:szCs w:val="20"/>
              </w:rPr>
            </w:pPr>
            <w:r w:rsidRPr="00AF1093">
              <w:rPr>
                <w:sz w:val="20"/>
                <w:szCs w:val="20"/>
              </w:rPr>
              <w:t xml:space="preserve">  95,00</w:t>
            </w:r>
          </w:p>
        </w:tc>
      </w:tr>
      <w:tr w:rsidR="00AF1093" w:rsidRPr="00834EF4" w14:paraId="35EEB2F9" w14:textId="77777777" w:rsidTr="004905D7">
        <w:tc>
          <w:tcPr>
            <w:tcW w:w="2169" w:type="dxa"/>
            <w:shd w:val="clear" w:color="auto" w:fill="auto"/>
          </w:tcPr>
          <w:p w14:paraId="172D1E57" w14:textId="77777777" w:rsidR="00AF1093" w:rsidRPr="00211A34" w:rsidRDefault="00AF1093" w:rsidP="004905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109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F1093">
              <w:rPr>
                <w:sz w:val="20"/>
                <w:szCs w:val="20"/>
              </w:rPr>
              <w:t>Pakiet 2 - Odczynniki laboratoryjne (paski do moczu, kalibratory, kontrola jakości) wraz z dzierżawą analizatorów  moczu</w:t>
            </w:r>
          </w:p>
        </w:tc>
        <w:tc>
          <w:tcPr>
            <w:tcW w:w="2793" w:type="dxa"/>
            <w:shd w:val="clear" w:color="auto" w:fill="auto"/>
          </w:tcPr>
          <w:p w14:paraId="38F19D63" w14:textId="77777777" w:rsidR="00AF1093" w:rsidRPr="00211A34" w:rsidRDefault="00AF1093" w:rsidP="004905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F1093">
              <w:rPr>
                <w:b/>
                <w:bCs/>
                <w:sz w:val="20"/>
                <w:szCs w:val="20"/>
              </w:rPr>
              <w:t>P.P.H.U. Bor-Pol Mariusz Borkowski</w:t>
            </w:r>
          </w:p>
          <w:p w14:paraId="282FB822" w14:textId="77777777" w:rsidR="00AF1093" w:rsidRPr="00211A34" w:rsidRDefault="00AF1093" w:rsidP="004905D7">
            <w:pPr>
              <w:rPr>
                <w:sz w:val="20"/>
                <w:szCs w:val="20"/>
              </w:rPr>
            </w:pPr>
            <w:r w:rsidRPr="00AF1093">
              <w:rPr>
                <w:sz w:val="20"/>
                <w:szCs w:val="20"/>
              </w:rPr>
              <w:t>Pl. Jaśminu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F1093">
              <w:rPr>
                <w:sz w:val="20"/>
                <w:szCs w:val="20"/>
              </w:rPr>
              <w:t>2</w:t>
            </w:r>
          </w:p>
          <w:p w14:paraId="49B7A9AC" w14:textId="77777777" w:rsidR="00AF1093" w:rsidRPr="00211A34" w:rsidRDefault="00AF1093" w:rsidP="004905D7">
            <w:pPr>
              <w:spacing w:after="40"/>
              <w:rPr>
                <w:color w:val="000000"/>
                <w:sz w:val="20"/>
                <w:szCs w:val="20"/>
              </w:rPr>
            </w:pPr>
            <w:r w:rsidRPr="00AF1093">
              <w:rPr>
                <w:sz w:val="20"/>
                <w:szCs w:val="20"/>
              </w:rPr>
              <w:t>44-152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F1093">
              <w:rPr>
                <w:sz w:val="20"/>
                <w:szCs w:val="20"/>
              </w:rPr>
              <w:t>Gliwice</w:t>
            </w:r>
          </w:p>
        </w:tc>
        <w:tc>
          <w:tcPr>
            <w:tcW w:w="2976" w:type="dxa"/>
            <w:shd w:val="clear" w:color="auto" w:fill="auto"/>
          </w:tcPr>
          <w:p w14:paraId="25F5039A" w14:textId="77777777" w:rsidR="00AF1093" w:rsidRPr="00AF1093" w:rsidRDefault="00AF1093" w:rsidP="004905D7">
            <w:pPr>
              <w:spacing w:before="40" w:after="40"/>
              <w:rPr>
                <w:sz w:val="20"/>
                <w:szCs w:val="20"/>
              </w:rPr>
            </w:pPr>
            <w:r w:rsidRPr="00AF1093">
              <w:rPr>
                <w:sz w:val="20"/>
                <w:szCs w:val="20"/>
              </w:rPr>
              <w:t>1 - Cena - 60.00</w:t>
            </w:r>
          </w:p>
          <w:p w14:paraId="4397F5CC" w14:textId="77777777" w:rsidR="00AF1093" w:rsidRPr="00AF1093" w:rsidRDefault="00AF1093" w:rsidP="004905D7">
            <w:pPr>
              <w:spacing w:before="40" w:after="40"/>
              <w:rPr>
                <w:sz w:val="20"/>
                <w:szCs w:val="20"/>
              </w:rPr>
            </w:pPr>
            <w:r w:rsidRPr="00AF1093">
              <w:rPr>
                <w:sz w:val="20"/>
                <w:szCs w:val="20"/>
              </w:rPr>
              <w:t xml:space="preserve">2 - Warunki </w:t>
            </w:r>
            <w:proofErr w:type="spellStart"/>
            <w:r w:rsidRPr="00AF1093">
              <w:rPr>
                <w:sz w:val="20"/>
                <w:szCs w:val="20"/>
              </w:rPr>
              <w:t>techniczno</w:t>
            </w:r>
            <w:proofErr w:type="spellEnd"/>
            <w:r w:rsidRPr="00AF1093">
              <w:rPr>
                <w:sz w:val="20"/>
                <w:szCs w:val="20"/>
              </w:rPr>
              <w:t xml:space="preserve"> - jakościowe - 35.00</w:t>
            </w:r>
          </w:p>
          <w:p w14:paraId="37BD7E8F" w14:textId="77777777" w:rsidR="00AF1093" w:rsidRPr="00211A34" w:rsidRDefault="00AF1093" w:rsidP="004905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1093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ACF98E" w14:textId="77777777" w:rsidR="00AF1093" w:rsidRPr="00211A34" w:rsidRDefault="00AF1093" w:rsidP="004905D7">
            <w:pPr>
              <w:jc w:val="center"/>
              <w:rPr>
                <w:color w:val="000000"/>
                <w:sz w:val="20"/>
                <w:szCs w:val="20"/>
              </w:rPr>
            </w:pPr>
            <w:r w:rsidRPr="00AF1093">
              <w:rPr>
                <w:sz w:val="20"/>
                <w:szCs w:val="20"/>
              </w:rPr>
              <w:t xml:space="preserve">  95,00</w:t>
            </w:r>
          </w:p>
        </w:tc>
      </w:tr>
    </w:tbl>
    <w:p w14:paraId="2154D400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E55B9CC" w14:textId="655D8649" w:rsidR="00B464D3" w:rsidRDefault="00071CA8" w:rsidP="00B464D3">
      <w:pPr>
        <w:jc w:val="right"/>
        <w:rPr>
          <w:sz w:val="32"/>
          <w:szCs w:val="32"/>
          <w:vertAlign w:val="superscript"/>
        </w:rPr>
      </w:pPr>
      <w:r>
        <w:rPr>
          <w:sz w:val="32"/>
          <w:szCs w:val="32"/>
          <w:vertAlign w:val="superscript"/>
        </w:rPr>
        <w:t>Dyrektor SP ZOZ Kolbuszowa</w:t>
      </w:r>
    </w:p>
    <w:p w14:paraId="4FF57A88" w14:textId="0FB7E0AA" w:rsidR="00071CA8" w:rsidRPr="00E56378" w:rsidRDefault="00071CA8" w:rsidP="00B464D3">
      <w:pPr>
        <w:jc w:val="right"/>
        <w:rPr>
          <w:sz w:val="32"/>
          <w:szCs w:val="32"/>
          <w:vertAlign w:val="superscript"/>
        </w:rPr>
      </w:pPr>
      <w:r>
        <w:rPr>
          <w:sz w:val="32"/>
          <w:szCs w:val="32"/>
          <w:vertAlign w:val="superscript"/>
        </w:rPr>
        <w:t>Zbigniew Strzelczyk</w:t>
      </w:r>
    </w:p>
    <w:bookmarkEnd w:id="0"/>
    <w:p w14:paraId="49C5B0FC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FBCAC" w14:textId="77777777" w:rsidR="001F3758" w:rsidRDefault="001F3758">
      <w:r>
        <w:separator/>
      </w:r>
    </w:p>
  </w:endnote>
  <w:endnote w:type="continuationSeparator" w:id="0">
    <w:p w14:paraId="2C8D8367" w14:textId="77777777" w:rsidR="001F3758" w:rsidRDefault="001F3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8C49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F094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62A84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5DF79D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9558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40C2F" w14:textId="77777777" w:rsidR="001F3758" w:rsidRDefault="001F3758">
      <w:r>
        <w:separator/>
      </w:r>
    </w:p>
  </w:footnote>
  <w:footnote w:type="continuationSeparator" w:id="0">
    <w:p w14:paraId="33610388" w14:textId="77777777" w:rsidR="001F3758" w:rsidRDefault="001F3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4242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6162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81CB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3758"/>
    <w:rsid w:val="00022322"/>
    <w:rsid w:val="00042497"/>
    <w:rsid w:val="00071CA8"/>
    <w:rsid w:val="000C1E6F"/>
    <w:rsid w:val="000E4E56"/>
    <w:rsid w:val="001A1468"/>
    <w:rsid w:val="001B7815"/>
    <w:rsid w:val="001F3758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F1093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B0EE6E"/>
  <w15:chartTrackingRefBased/>
  <w15:docId w15:val="{E4AE0E4F-2E67-4B0D-87BA-5984D629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475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2021-09-14T10:18:00Z</cp:lastPrinted>
  <dcterms:created xsi:type="dcterms:W3CDTF">2021-09-14T10:20:00Z</dcterms:created>
  <dcterms:modified xsi:type="dcterms:W3CDTF">2021-09-14T10:20:00Z</dcterms:modified>
</cp:coreProperties>
</file>