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35E04" w14:textId="77777777" w:rsidR="00EB1359" w:rsidRPr="003261E7" w:rsidRDefault="00C3630E" w:rsidP="00EB1359">
      <w:pPr>
        <w:spacing w:after="240"/>
        <w:jc w:val="right"/>
        <w:rPr>
          <w:sz w:val="22"/>
          <w:szCs w:val="22"/>
        </w:rPr>
      </w:pPr>
      <w:bookmarkStart w:id="0" w:name="_Hlk83194962"/>
      <w:r w:rsidRPr="00C3630E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C3630E">
        <w:rPr>
          <w:sz w:val="22"/>
          <w:szCs w:val="22"/>
        </w:rPr>
        <w:t>2021-09-22</w:t>
      </w:r>
    </w:p>
    <w:p w14:paraId="242A886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EC0E105" w14:textId="77777777" w:rsidR="00EB1359" w:rsidRPr="003261E7" w:rsidRDefault="00C3630E" w:rsidP="00EB1359">
      <w:pPr>
        <w:spacing w:after="40"/>
        <w:rPr>
          <w:b/>
          <w:bCs/>
          <w:sz w:val="22"/>
          <w:szCs w:val="22"/>
        </w:rPr>
      </w:pPr>
      <w:r w:rsidRPr="00C3630E">
        <w:rPr>
          <w:b/>
          <w:bCs/>
          <w:sz w:val="22"/>
          <w:szCs w:val="22"/>
        </w:rPr>
        <w:t>Samodzielny Publiczny Zespół Opieki Zdrowotnej w Kolbuszowej</w:t>
      </w:r>
    </w:p>
    <w:p w14:paraId="1885365D" w14:textId="77777777" w:rsidR="00EB1359" w:rsidRPr="003261E7" w:rsidRDefault="00C3630E" w:rsidP="00EB1359">
      <w:pPr>
        <w:rPr>
          <w:sz w:val="22"/>
          <w:szCs w:val="22"/>
        </w:rPr>
      </w:pPr>
      <w:r w:rsidRPr="00C3630E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C3630E">
        <w:rPr>
          <w:sz w:val="22"/>
          <w:szCs w:val="22"/>
        </w:rPr>
        <w:t>4</w:t>
      </w:r>
    </w:p>
    <w:p w14:paraId="49835471" w14:textId="77777777" w:rsidR="00EB1359" w:rsidRPr="003261E7" w:rsidRDefault="00C3630E" w:rsidP="00EB1359">
      <w:pPr>
        <w:rPr>
          <w:sz w:val="22"/>
          <w:szCs w:val="22"/>
        </w:rPr>
      </w:pPr>
      <w:r w:rsidRPr="00C3630E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C3630E">
        <w:rPr>
          <w:sz w:val="22"/>
          <w:szCs w:val="22"/>
        </w:rPr>
        <w:t>Kolbuszowa</w:t>
      </w:r>
    </w:p>
    <w:p w14:paraId="4E4B57E7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3B78257D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B430DD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675E9D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4997C15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F39FF54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3630E" w:rsidRPr="003261E7" w14:paraId="08E27419" w14:textId="77777777" w:rsidTr="00777E1B">
        <w:trPr>
          <w:trHeight w:val="638"/>
        </w:trPr>
        <w:tc>
          <w:tcPr>
            <w:tcW w:w="959" w:type="dxa"/>
            <w:shd w:val="clear" w:color="auto" w:fill="auto"/>
          </w:tcPr>
          <w:p w14:paraId="4F052137" w14:textId="77777777" w:rsidR="00C3630E" w:rsidRPr="003261E7" w:rsidRDefault="00C3630E" w:rsidP="00777E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D823CF" w14:textId="77777777" w:rsidR="00C3630E" w:rsidRPr="003261E7" w:rsidRDefault="00C3630E" w:rsidP="00777E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3630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3630E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3630E">
              <w:rPr>
                <w:b/>
                <w:bCs/>
                <w:sz w:val="22"/>
                <w:szCs w:val="22"/>
              </w:rPr>
              <w:t>Dostawa wyrobów do pielęgnacji pacjenta i opatrunki specjalistyczne w 14 pakietach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3630E">
              <w:rPr>
                <w:b/>
                <w:sz w:val="22"/>
                <w:szCs w:val="22"/>
              </w:rPr>
              <w:t>Eap-2412/14/21/M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28CA9E3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95E5C4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4060DF1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3630E" w:rsidRPr="00C3630E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3630E" w:rsidRPr="00C3630E">
        <w:rPr>
          <w:sz w:val="22"/>
          <w:szCs w:val="22"/>
        </w:rPr>
        <w:t>(</w:t>
      </w:r>
      <w:proofErr w:type="spellStart"/>
      <w:r w:rsidR="00C3630E" w:rsidRPr="00C3630E">
        <w:rPr>
          <w:sz w:val="22"/>
          <w:szCs w:val="22"/>
        </w:rPr>
        <w:t>t.j</w:t>
      </w:r>
      <w:proofErr w:type="spellEnd"/>
      <w:r w:rsidR="00C3630E" w:rsidRPr="00C3630E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D16940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B8B6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CFA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355C94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3630E" w:rsidRPr="00EB1359" w14:paraId="24DADEC7" w14:textId="77777777" w:rsidTr="00777E1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EE4B" w14:textId="77777777" w:rsidR="00C3630E" w:rsidRPr="00710915" w:rsidRDefault="00C3630E" w:rsidP="00777E1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3630E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B432" w14:textId="77777777" w:rsidR="00C3630E" w:rsidRPr="00EB1359" w:rsidRDefault="00C3630E" w:rsidP="00777E1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3630E">
              <w:rPr>
                <w:b/>
                <w:sz w:val="22"/>
                <w:szCs w:val="22"/>
              </w:rPr>
              <w:t>Pakiet  IX - Opatrunki specjalistyczne 2</w:t>
            </w:r>
          </w:p>
          <w:p w14:paraId="7411D33A" w14:textId="77777777" w:rsidR="00C3630E" w:rsidRDefault="00C3630E" w:rsidP="00777E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AE15BF1" w14:textId="77777777" w:rsidR="00C3630E" w:rsidRDefault="00C3630E" w:rsidP="00777E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3630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29120C3" w14:textId="77777777" w:rsidR="00C3630E" w:rsidRDefault="00C3630E" w:rsidP="00777E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4A2CE8D" w14:textId="77777777" w:rsidR="00C3630E" w:rsidRPr="00EB1359" w:rsidRDefault="00C3630E" w:rsidP="00777E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3630E">
              <w:rPr>
                <w:sz w:val="22"/>
                <w:szCs w:val="22"/>
              </w:rPr>
              <w:t>Zamawiający unieważnił postępowanie w w/w Pakiecie, gdyż do terminu składania ofert, tj. do dnia 16.09.2021 r. godz. 09:00 nie złożono żadnej oferty w przedmiotowym pakiecie  postępowania.</w:t>
            </w:r>
          </w:p>
        </w:tc>
      </w:tr>
    </w:tbl>
    <w:p w14:paraId="7BA12CF7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146F42B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4A11F9F3" w14:textId="5C674220" w:rsidR="00010B31" w:rsidRDefault="00C3630E" w:rsidP="00010B31">
      <w:pPr>
        <w:spacing w:line="360" w:lineRule="auto"/>
        <w:jc w:val="right"/>
        <w:rPr>
          <w:sz w:val="24"/>
        </w:rPr>
      </w:pPr>
      <w:r w:rsidRPr="00C3630E">
        <w:rPr>
          <w:sz w:val="24"/>
        </w:rPr>
        <w:t xml:space="preserve">  </w:t>
      </w:r>
      <w:r w:rsidR="002A18B7">
        <w:rPr>
          <w:sz w:val="24"/>
        </w:rPr>
        <w:t>Dyrektor SP ZOZ Kolbuszowa</w:t>
      </w:r>
    </w:p>
    <w:p w14:paraId="0060A0BE" w14:textId="694429B0" w:rsidR="002A18B7" w:rsidRDefault="002A18B7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bookmarkEnd w:id="0"/>
    <w:p w14:paraId="2EAEC182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B4F63" w14:textId="77777777" w:rsidR="00C3630E" w:rsidRDefault="00C3630E" w:rsidP="00C3630E">
      <w:r>
        <w:separator/>
      </w:r>
    </w:p>
  </w:endnote>
  <w:endnote w:type="continuationSeparator" w:id="0">
    <w:p w14:paraId="4929857B" w14:textId="77777777" w:rsidR="00C3630E" w:rsidRDefault="00C3630E" w:rsidP="00C36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C513" w14:textId="77777777" w:rsidR="00C3630E" w:rsidRDefault="00C363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BDBB1" w14:textId="77777777" w:rsidR="00C3630E" w:rsidRDefault="00C3630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DABB6" w14:textId="77777777" w:rsidR="00C3630E" w:rsidRDefault="00C363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27717" w14:textId="77777777" w:rsidR="00C3630E" w:rsidRDefault="00C3630E" w:rsidP="00C3630E">
      <w:r>
        <w:separator/>
      </w:r>
    </w:p>
  </w:footnote>
  <w:footnote w:type="continuationSeparator" w:id="0">
    <w:p w14:paraId="2D535FE6" w14:textId="77777777" w:rsidR="00C3630E" w:rsidRDefault="00C3630E" w:rsidP="00C36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5FCE7" w14:textId="77777777" w:rsidR="00C3630E" w:rsidRDefault="00C363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928DC" w14:textId="77777777" w:rsidR="00C3630E" w:rsidRDefault="00C363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4058F" w14:textId="77777777" w:rsidR="00C3630E" w:rsidRDefault="00C363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EFE"/>
    <w:rsid w:val="00010B31"/>
    <w:rsid w:val="00104963"/>
    <w:rsid w:val="00150F65"/>
    <w:rsid w:val="00183EFE"/>
    <w:rsid w:val="002A18B7"/>
    <w:rsid w:val="00823326"/>
    <w:rsid w:val="00856A3E"/>
    <w:rsid w:val="00894412"/>
    <w:rsid w:val="009462DF"/>
    <w:rsid w:val="009500EB"/>
    <w:rsid w:val="00993EFC"/>
    <w:rsid w:val="00AB3E72"/>
    <w:rsid w:val="00AC1A4B"/>
    <w:rsid w:val="00C3630E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F8ACE4"/>
  <w15:chartTrackingRefBased/>
  <w15:docId w15:val="{FCAABEA8-A087-4150-8FAA-59491BC26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363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36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2021-09-22T07:21:00Z</cp:lastPrinted>
  <dcterms:created xsi:type="dcterms:W3CDTF">2021-09-22T07:22:00Z</dcterms:created>
  <dcterms:modified xsi:type="dcterms:W3CDTF">2021-09-22T07:22:00Z</dcterms:modified>
</cp:coreProperties>
</file>