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E38B0" w14:textId="77777777" w:rsidR="00EB1359" w:rsidRPr="003261E7" w:rsidRDefault="00363728" w:rsidP="00EB1359">
      <w:pPr>
        <w:spacing w:after="240"/>
        <w:jc w:val="right"/>
        <w:rPr>
          <w:sz w:val="22"/>
          <w:szCs w:val="22"/>
        </w:rPr>
      </w:pPr>
      <w:r w:rsidRPr="00363728">
        <w:rPr>
          <w:sz w:val="22"/>
          <w:szCs w:val="22"/>
        </w:rPr>
        <w:t>Kolbuszowa</w:t>
      </w:r>
      <w:r w:rsidR="00EB1359" w:rsidRPr="003261E7">
        <w:rPr>
          <w:sz w:val="22"/>
          <w:szCs w:val="22"/>
        </w:rPr>
        <w:t xml:space="preserve"> dnia: </w:t>
      </w:r>
      <w:r w:rsidRPr="00363728">
        <w:rPr>
          <w:sz w:val="22"/>
          <w:szCs w:val="22"/>
        </w:rPr>
        <w:t>2021-09-22</w:t>
      </w:r>
    </w:p>
    <w:p w14:paraId="6D318603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1FEF0545" w14:textId="77777777" w:rsidR="00EB1359" w:rsidRPr="003261E7" w:rsidRDefault="00363728" w:rsidP="00EB1359">
      <w:pPr>
        <w:spacing w:after="40"/>
        <w:rPr>
          <w:b/>
          <w:bCs/>
          <w:sz w:val="22"/>
          <w:szCs w:val="22"/>
        </w:rPr>
      </w:pPr>
      <w:r w:rsidRPr="00363728">
        <w:rPr>
          <w:b/>
          <w:bCs/>
          <w:sz w:val="22"/>
          <w:szCs w:val="22"/>
        </w:rPr>
        <w:t>Samodzielny Publiczny Zespół Opieki Zdrowotnej w Kolbuszowej</w:t>
      </w:r>
    </w:p>
    <w:p w14:paraId="2FA9FC5D" w14:textId="77777777" w:rsidR="00EB1359" w:rsidRPr="003261E7" w:rsidRDefault="00363728" w:rsidP="00EB1359">
      <w:pPr>
        <w:rPr>
          <w:sz w:val="22"/>
          <w:szCs w:val="22"/>
        </w:rPr>
      </w:pPr>
      <w:r w:rsidRPr="00363728">
        <w:rPr>
          <w:sz w:val="22"/>
          <w:szCs w:val="22"/>
        </w:rPr>
        <w:t>Grunwaldzka</w:t>
      </w:r>
      <w:r w:rsidR="00EB1359" w:rsidRPr="003261E7">
        <w:rPr>
          <w:sz w:val="22"/>
          <w:szCs w:val="22"/>
        </w:rPr>
        <w:t xml:space="preserve"> </w:t>
      </w:r>
      <w:r w:rsidRPr="00363728">
        <w:rPr>
          <w:sz w:val="22"/>
          <w:szCs w:val="22"/>
        </w:rPr>
        <w:t>4</w:t>
      </w:r>
    </w:p>
    <w:p w14:paraId="27433C86" w14:textId="77777777" w:rsidR="00EB1359" w:rsidRPr="003261E7" w:rsidRDefault="00363728" w:rsidP="00EB1359">
      <w:pPr>
        <w:rPr>
          <w:sz w:val="22"/>
          <w:szCs w:val="22"/>
        </w:rPr>
      </w:pPr>
      <w:r w:rsidRPr="00363728">
        <w:rPr>
          <w:sz w:val="22"/>
          <w:szCs w:val="22"/>
        </w:rPr>
        <w:t>36-100</w:t>
      </w:r>
      <w:r w:rsidR="00EB1359" w:rsidRPr="003261E7">
        <w:rPr>
          <w:sz w:val="22"/>
          <w:szCs w:val="22"/>
        </w:rPr>
        <w:t xml:space="preserve"> </w:t>
      </w:r>
      <w:r w:rsidRPr="00363728">
        <w:rPr>
          <w:sz w:val="22"/>
          <w:szCs w:val="22"/>
        </w:rPr>
        <w:t>Kolbuszowa</w:t>
      </w:r>
    </w:p>
    <w:p w14:paraId="5975B81F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14255621" w14:textId="77777777" w:rsidR="00EB1359" w:rsidRPr="003261E7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7765F3CC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1D46C1B6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E822C79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2F0F121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63728" w:rsidRPr="003261E7" w14:paraId="6E159089" w14:textId="77777777" w:rsidTr="00777E1B">
        <w:trPr>
          <w:trHeight w:val="638"/>
        </w:trPr>
        <w:tc>
          <w:tcPr>
            <w:tcW w:w="959" w:type="dxa"/>
            <w:shd w:val="clear" w:color="auto" w:fill="auto"/>
          </w:tcPr>
          <w:p w14:paraId="105F4A4B" w14:textId="77777777" w:rsidR="00363728" w:rsidRPr="003261E7" w:rsidRDefault="00363728" w:rsidP="00777E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2B1E7C7" w14:textId="77777777" w:rsidR="00363728" w:rsidRPr="003261E7" w:rsidRDefault="00363728" w:rsidP="00777E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6372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63728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63728">
              <w:rPr>
                <w:b/>
                <w:bCs/>
                <w:sz w:val="22"/>
                <w:szCs w:val="22"/>
              </w:rPr>
              <w:t>Dostawa wyrobów do pielęgnacji pacjenta i opatrunki specjalistyczne w 14 pakietach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63728">
              <w:rPr>
                <w:b/>
                <w:sz w:val="22"/>
                <w:szCs w:val="22"/>
              </w:rPr>
              <w:t>Eap-2412/14/21/M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C56D067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3985EA57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617BED29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363728" w:rsidRPr="00363728">
        <w:rPr>
          <w:b/>
          <w:sz w:val="22"/>
          <w:szCs w:val="22"/>
        </w:rPr>
        <w:t>Samodzielny Publiczny Zespół Opieki Zdrowotnej w Kolbuszowej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363728" w:rsidRPr="00363728">
        <w:rPr>
          <w:sz w:val="22"/>
          <w:szCs w:val="22"/>
        </w:rPr>
        <w:t>(</w:t>
      </w:r>
      <w:proofErr w:type="spellStart"/>
      <w:r w:rsidR="00363728" w:rsidRPr="00363728">
        <w:rPr>
          <w:sz w:val="22"/>
          <w:szCs w:val="22"/>
        </w:rPr>
        <w:t>t.j</w:t>
      </w:r>
      <w:proofErr w:type="spellEnd"/>
      <w:r w:rsidR="00363728" w:rsidRPr="00363728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51C225C6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62AC3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3781F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51840BB6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363728" w:rsidRPr="00EB1359" w14:paraId="5FC91AB5" w14:textId="77777777" w:rsidTr="00777E1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002E9" w14:textId="77777777" w:rsidR="00363728" w:rsidRPr="00710915" w:rsidRDefault="00363728" w:rsidP="00777E1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63728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C6049" w14:textId="77777777" w:rsidR="00363728" w:rsidRPr="00EB1359" w:rsidRDefault="00363728" w:rsidP="00777E1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63728">
              <w:rPr>
                <w:b/>
                <w:sz w:val="22"/>
                <w:szCs w:val="22"/>
              </w:rPr>
              <w:t>Pakiet  XI - Gąbki do czyszczenia ran</w:t>
            </w:r>
          </w:p>
          <w:p w14:paraId="4336C0D6" w14:textId="77777777" w:rsidR="00363728" w:rsidRDefault="00363728" w:rsidP="00777E1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2690B65F" w14:textId="77777777" w:rsidR="00363728" w:rsidRDefault="00363728" w:rsidP="00777E1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63728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8B1322E" w14:textId="77777777" w:rsidR="00363728" w:rsidRDefault="00363728" w:rsidP="00777E1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0DED61E" w14:textId="77777777" w:rsidR="00363728" w:rsidRPr="00EB1359" w:rsidRDefault="00363728" w:rsidP="00777E1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63728">
              <w:rPr>
                <w:sz w:val="22"/>
                <w:szCs w:val="22"/>
              </w:rPr>
              <w:t>Zamawiający unieważnił postępowanie w w/w Pakiecie, gdyż do terminu składania ofert, tj. do dnia 16.09.2021 r. godz. 09:00 nie złożono żadnej oferty w przedmiotowym pakiecie  postępowania.</w:t>
            </w:r>
          </w:p>
        </w:tc>
      </w:tr>
    </w:tbl>
    <w:p w14:paraId="41127B7A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7D17DC78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1771F00A" w14:textId="31D2F68F" w:rsidR="00010B31" w:rsidRDefault="00363728" w:rsidP="00010B31">
      <w:pPr>
        <w:spacing w:line="360" w:lineRule="auto"/>
        <w:jc w:val="right"/>
        <w:rPr>
          <w:sz w:val="24"/>
        </w:rPr>
      </w:pPr>
      <w:r w:rsidRPr="00363728">
        <w:rPr>
          <w:sz w:val="24"/>
        </w:rPr>
        <w:t xml:space="preserve">  </w:t>
      </w:r>
      <w:r w:rsidR="00A8599F">
        <w:rPr>
          <w:sz w:val="24"/>
        </w:rPr>
        <w:t>Dyrektor SP ZOZ Kolbuszowa</w:t>
      </w:r>
    </w:p>
    <w:p w14:paraId="05498D71" w14:textId="6A175853" w:rsidR="00A8599F" w:rsidRDefault="00A8599F" w:rsidP="00010B31">
      <w:pPr>
        <w:spacing w:line="360" w:lineRule="auto"/>
        <w:jc w:val="right"/>
        <w:rPr>
          <w:i/>
          <w:sz w:val="24"/>
        </w:rPr>
      </w:pPr>
      <w:r>
        <w:rPr>
          <w:sz w:val="24"/>
        </w:rPr>
        <w:t>Zbigniew Strzelczyk</w:t>
      </w:r>
    </w:p>
    <w:p w14:paraId="091280A2" w14:textId="77777777"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BF8CAB" w14:textId="77777777" w:rsidR="00363728" w:rsidRDefault="00363728" w:rsidP="00363728">
      <w:r>
        <w:separator/>
      </w:r>
    </w:p>
  </w:endnote>
  <w:endnote w:type="continuationSeparator" w:id="0">
    <w:p w14:paraId="632C7320" w14:textId="77777777" w:rsidR="00363728" w:rsidRDefault="00363728" w:rsidP="00363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C2B4F" w14:textId="77777777" w:rsidR="00363728" w:rsidRDefault="003637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04BCF" w14:textId="77777777" w:rsidR="00363728" w:rsidRDefault="0036372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94B44" w14:textId="77777777" w:rsidR="00363728" w:rsidRDefault="003637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524FF" w14:textId="77777777" w:rsidR="00363728" w:rsidRDefault="00363728" w:rsidP="00363728">
      <w:r>
        <w:separator/>
      </w:r>
    </w:p>
  </w:footnote>
  <w:footnote w:type="continuationSeparator" w:id="0">
    <w:p w14:paraId="77A4077C" w14:textId="77777777" w:rsidR="00363728" w:rsidRDefault="00363728" w:rsidP="003637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4A8E9" w14:textId="77777777" w:rsidR="00363728" w:rsidRDefault="003637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94AAE" w14:textId="77777777" w:rsidR="00363728" w:rsidRDefault="003637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989E" w14:textId="77777777" w:rsidR="00363728" w:rsidRDefault="003637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0CF9"/>
    <w:rsid w:val="00010B31"/>
    <w:rsid w:val="00104963"/>
    <w:rsid w:val="00150F65"/>
    <w:rsid w:val="00363728"/>
    <w:rsid w:val="00550CF9"/>
    <w:rsid w:val="00823326"/>
    <w:rsid w:val="00856A3E"/>
    <w:rsid w:val="00894412"/>
    <w:rsid w:val="009462DF"/>
    <w:rsid w:val="009500EB"/>
    <w:rsid w:val="00993EFC"/>
    <w:rsid w:val="00A8599F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6548DC"/>
  <w15:chartTrackingRefBased/>
  <w15:docId w15:val="{50C053D9-AE64-4B54-9D8A-4DDF6BBDA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36372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637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2021-09-22T07:19:00Z</cp:lastPrinted>
  <dcterms:created xsi:type="dcterms:W3CDTF">2021-09-22T07:21:00Z</dcterms:created>
  <dcterms:modified xsi:type="dcterms:W3CDTF">2021-09-22T07:21:00Z</dcterms:modified>
</cp:coreProperties>
</file>