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D0150" w14:textId="77777777" w:rsidR="00EB1359" w:rsidRPr="003261E7" w:rsidRDefault="0071292B" w:rsidP="00EB1359">
      <w:pPr>
        <w:spacing w:after="240"/>
        <w:jc w:val="right"/>
        <w:rPr>
          <w:sz w:val="22"/>
          <w:szCs w:val="22"/>
        </w:rPr>
      </w:pPr>
      <w:bookmarkStart w:id="0" w:name="_Hlk83195805"/>
      <w:r w:rsidRPr="0071292B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71292B">
        <w:rPr>
          <w:sz w:val="22"/>
          <w:szCs w:val="22"/>
        </w:rPr>
        <w:t>2021-09-22</w:t>
      </w:r>
    </w:p>
    <w:p w14:paraId="2778448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BEA19E1" w14:textId="77777777" w:rsidR="00EB1359" w:rsidRPr="003261E7" w:rsidRDefault="0071292B" w:rsidP="00EB1359">
      <w:pPr>
        <w:spacing w:after="40"/>
        <w:rPr>
          <w:b/>
          <w:bCs/>
          <w:sz w:val="22"/>
          <w:szCs w:val="22"/>
        </w:rPr>
      </w:pPr>
      <w:r w:rsidRPr="0071292B">
        <w:rPr>
          <w:b/>
          <w:bCs/>
          <w:sz w:val="22"/>
          <w:szCs w:val="22"/>
        </w:rPr>
        <w:t>Samodzielny Publiczny Zespół Opieki Zdrowotnej w Kolbuszowej</w:t>
      </w:r>
    </w:p>
    <w:p w14:paraId="6EEFABF8" w14:textId="77777777" w:rsidR="00EB1359" w:rsidRPr="003261E7" w:rsidRDefault="0071292B" w:rsidP="00EB1359">
      <w:pPr>
        <w:rPr>
          <w:sz w:val="22"/>
          <w:szCs w:val="22"/>
        </w:rPr>
      </w:pPr>
      <w:r w:rsidRPr="0071292B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71292B">
        <w:rPr>
          <w:sz w:val="22"/>
          <w:szCs w:val="22"/>
        </w:rPr>
        <w:t>4</w:t>
      </w:r>
    </w:p>
    <w:p w14:paraId="7BA5441F" w14:textId="77777777" w:rsidR="00EB1359" w:rsidRPr="003261E7" w:rsidRDefault="0071292B" w:rsidP="00EB1359">
      <w:pPr>
        <w:rPr>
          <w:sz w:val="22"/>
          <w:szCs w:val="22"/>
        </w:rPr>
      </w:pPr>
      <w:r w:rsidRPr="0071292B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71292B">
        <w:rPr>
          <w:sz w:val="22"/>
          <w:szCs w:val="22"/>
        </w:rPr>
        <w:t>Kolbuszowa</w:t>
      </w:r>
    </w:p>
    <w:p w14:paraId="0E33635C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4776AE8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44D1FB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DC7B79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1DA96C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9D6833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292B" w:rsidRPr="003261E7" w14:paraId="0E279A81" w14:textId="77777777" w:rsidTr="00777E1B">
        <w:trPr>
          <w:trHeight w:val="638"/>
        </w:trPr>
        <w:tc>
          <w:tcPr>
            <w:tcW w:w="959" w:type="dxa"/>
            <w:shd w:val="clear" w:color="auto" w:fill="auto"/>
          </w:tcPr>
          <w:p w14:paraId="5573CC29" w14:textId="77777777" w:rsidR="0071292B" w:rsidRPr="003261E7" w:rsidRDefault="0071292B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6C272C" w14:textId="77777777" w:rsidR="0071292B" w:rsidRPr="003261E7" w:rsidRDefault="0071292B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29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292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1292B">
              <w:rPr>
                <w:b/>
                <w:bCs/>
                <w:sz w:val="22"/>
                <w:szCs w:val="22"/>
              </w:rPr>
              <w:t>Dostawa preparatów do mycia, pielęgnacji i dezynfekcji skóry, ran, dezynfekcji powierzchni  sprzętu i urządzeń medycznych w 10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1292B">
              <w:rPr>
                <w:b/>
                <w:sz w:val="22"/>
                <w:szCs w:val="22"/>
              </w:rPr>
              <w:t>Eap-2412/15/21/M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05F005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79CA2E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F236D6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1292B" w:rsidRPr="0071292B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1292B" w:rsidRPr="0071292B">
        <w:rPr>
          <w:sz w:val="22"/>
          <w:szCs w:val="22"/>
        </w:rPr>
        <w:t>(</w:t>
      </w:r>
      <w:proofErr w:type="spellStart"/>
      <w:r w:rsidR="0071292B" w:rsidRPr="0071292B">
        <w:rPr>
          <w:sz w:val="22"/>
          <w:szCs w:val="22"/>
        </w:rPr>
        <w:t>t.j</w:t>
      </w:r>
      <w:proofErr w:type="spellEnd"/>
      <w:r w:rsidR="0071292B" w:rsidRPr="0071292B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D7B876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279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DE1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17EEDF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1292B" w:rsidRPr="00EB1359" w14:paraId="409A7563" w14:textId="77777777" w:rsidTr="00777E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50A1" w14:textId="77777777" w:rsidR="0071292B" w:rsidRPr="00710915" w:rsidRDefault="0071292B" w:rsidP="00777E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1292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19C3" w14:textId="77777777" w:rsidR="0071292B" w:rsidRPr="00EB1359" w:rsidRDefault="0071292B" w:rsidP="00777E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1292B">
              <w:rPr>
                <w:b/>
                <w:sz w:val="22"/>
                <w:szCs w:val="22"/>
              </w:rPr>
              <w:t>Pakiet 9 - Preparaty do myjni -dezynfektorów</w:t>
            </w:r>
          </w:p>
          <w:p w14:paraId="76302F8B" w14:textId="77777777" w:rsidR="0071292B" w:rsidRDefault="0071292B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9CE24E" w14:textId="77777777" w:rsidR="0071292B" w:rsidRDefault="0071292B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1292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AA29915" w14:textId="77777777" w:rsidR="0071292B" w:rsidRDefault="0071292B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D7B728" w14:textId="77777777" w:rsidR="0071292B" w:rsidRPr="00EB1359" w:rsidRDefault="0071292B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1292B">
              <w:rPr>
                <w:sz w:val="22"/>
                <w:szCs w:val="22"/>
              </w:rPr>
              <w:t>Zamawiający unieważnił postępowanie w w/w Pakiecie, gdyż do terminu składania ofert, tj. do dnia 17.09.2021 r. godz. 09:00 nie złożono żadnej oferty w przedmiotowym pakiecie  postępowania.</w:t>
            </w:r>
          </w:p>
        </w:tc>
      </w:tr>
    </w:tbl>
    <w:p w14:paraId="00963A8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E50CFB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D3CBA68" w14:textId="51369AA3" w:rsidR="00010B31" w:rsidRDefault="0071292B" w:rsidP="00010B31">
      <w:pPr>
        <w:spacing w:line="360" w:lineRule="auto"/>
        <w:jc w:val="right"/>
        <w:rPr>
          <w:sz w:val="24"/>
        </w:rPr>
      </w:pPr>
      <w:r w:rsidRPr="0071292B">
        <w:rPr>
          <w:sz w:val="24"/>
        </w:rPr>
        <w:t xml:space="preserve">  </w:t>
      </w:r>
      <w:r w:rsidR="00E00DD5">
        <w:rPr>
          <w:sz w:val="24"/>
        </w:rPr>
        <w:t>Dyrektor SP ZOZ Kolbuszowa</w:t>
      </w:r>
    </w:p>
    <w:p w14:paraId="36D7423C" w14:textId="2E02618A" w:rsidR="00E00DD5" w:rsidRDefault="00E00DD5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3DC7E57C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28492" w14:textId="77777777" w:rsidR="0071292B" w:rsidRDefault="0071292B" w:rsidP="0071292B">
      <w:r>
        <w:separator/>
      </w:r>
    </w:p>
  </w:endnote>
  <w:endnote w:type="continuationSeparator" w:id="0">
    <w:p w14:paraId="700957B9" w14:textId="77777777" w:rsidR="0071292B" w:rsidRDefault="0071292B" w:rsidP="0071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CEB1" w14:textId="77777777" w:rsidR="0071292B" w:rsidRDefault="00712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2E751" w14:textId="77777777" w:rsidR="0071292B" w:rsidRDefault="00712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553EB" w14:textId="77777777" w:rsidR="0071292B" w:rsidRDefault="00712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E5664" w14:textId="77777777" w:rsidR="0071292B" w:rsidRDefault="0071292B" w:rsidP="0071292B">
      <w:r>
        <w:separator/>
      </w:r>
    </w:p>
  </w:footnote>
  <w:footnote w:type="continuationSeparator" w:id="0">
    <w:p w14:paraId="39D9D3F8" w14:textId="77777777" w:rsidR="0071292B" w:rsidRDefault="0071292B" w:rsidP="0071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C87F3" w14:textId="77777777" w:rsidR="0071292B" w:rsidRDefault="00712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A5ECA" w14:textId="77777777" w:rsidR="0071292B" w:rsidRDefault="00712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EB06" w14:textId="77777777" w:rsidR="0071292B" w:rsidRDefault="00712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4E4"/>
    <w:rsid w:val="00010B31"/>
    <w:rsid w:val="00104963"/>
    <w:rsid w:val="00150F65"/>
    <w:rsid w:val="0071292B"/>
    <w:rsid w:val="00823326"/>
    <w:rsid w:val="00856A3E"/>
    <w:rsid w:val="00894412"/>
    <w:rsid w:val="009164E4"/>
    <w:rsid w:val="009462DF"/>
    <w:rsid w:val="009500EB"/>
    <w:rsid w:val="00993EFC"/>
    <w:rsid w:val="00AB3E72"/>
    <w:rsid w:val="00AC1A4B"/>
    <w:rsid w:val="00D41670"/>
    <w:rsid w:val="00D44D12"/>
    <w:rsid w:val="00E00DD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4B63D"/>
  <w15:chartTrackingRefBased/>
  <w15:docId w15:val="{43F17C4E-D6FB-43E0-91E4-F6F3BED5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129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2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2021-09-22T07:35:00Z</cp:lastPrinted>
  <dcterms:created xsi:type="dcterms:W3CDTF">2021-09-22T07:37:00Z</dcterms:created>
  <dcterms:modified xsi:type="dcterms:W3CDTF">2021-09-22T07:37:00Z</dcterms:modified>
</cp:coreProperties>
</file>