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998C8" w14:textId="77777777" w:rsidR="00EB1359" w:rsidRPr="003261E7" w:rsidRDefault="00F54D43" w:rsidP="00EB1359">
      <w:pPr>
        <w:spacing w:after="240"/>
        <w:jc w:val="right"/>
        <w:rPr>
          <w:sz w:val="22"/>
          <w:szCs w:val="22"/>
        </w:rPr>
      </w:pPr>
      <w:r w:rsidRPr="00F54D43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F54D43">
        <w:rPr>
          <w:sz w:val="22"/>
          <w:szCs w:val="22"/>
        </w:rPr>
        <w:t>2021-09-22</w:t>
      </w:r>
    </w:p>
    <w:p w14:paraId="1E36FC30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E758B83" w14:textId="77777777" w:rsidR="00EB1359" w:rsidRPr="003261E7" w:rsidRDefault="00F54D43" w:rsidP="00EB1359">
      <w:pPr>
        <w:spacing w:after="40"/>
        <w:rPr>
          <w:b/>
          <w:bCs/>
          <w:sz w:val="22"/>
          <w:szCs w:val="22"/>
        </w:rPr>
      </w:pPr>
      <w:r w:rsidRPr="00F54D43">
        <w:rPr>
          <w:b/>
          <w:bCs/>
          <w:sz w:val="22"/>
          <w:szCs w:val="22"/>
        </w:rPr>
        <w:t>Samodzielny Publiczny Zespół Opieki Zdrowotnej w Kolbuszowej</w:t>
      </w:r>
    </w:p>
    <w:p w14:paraId="3E7604C5" w14:textId="77777777" w:rsidR="00EB1359" w:rsidRPr="003261E7" w:rsidRDefault="00F54D43" w:rsidP="00EB1359">
      <w:pPr>
        <w:rPr>
          <w:sz w:val="22"/>
          <w:szCs w:val="22"/>
        </w:rPr>
      </w:pPr>
      <w:r w:rsidRPr="00F54D43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F54D43">
        <w:rPr>
          <w:sz w:val="22"/>
          <w:szCs w:val="22"/>
        </w:rPr>
        <w:t>4</w:t>
      </w:r>
    </w:p>
    <w:p w14:paraId="50A1CDC9" w14:textId="77777777" w:rsidR="00EB1359" w:rsidRPr="003261E7" w:rsidRDefault="00F54D43" w:rsidP="00EB1359">
      <w:pPr>
        <w:rPr>
          <w:sz w:val="22"/>
          <w:szCs w:val="22"/>
        </w:rPr>
      </w:pPr>
      <w:r w:rsidRPr="00F54D43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F54D43">
        <w:rPr>
          <w:sz w:val="22"/>
          <w:szCs w:val="22"/>
        </w:rPr>
        <w:t>Kolbuszowa</w:t>
      </w:r>
    </w:p>
    <w:p w14:paraId="6A607826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1EE4BBC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DDC1D6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061A5E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D27724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D58E1D2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54D43" w:rsidRPr="003261E7" w14:paraId="218AD1D0" w14:textId="77777777" w:rsidTr="00777E1B">
        <w:trPr>
          <w:trHeight w:val="638"/>
        </w:trPr>
        <w:tc>
          <w:tcPr>
            <w:tcW w:w="959" w:type="dxa"/>
            <w:shd w:val="clear" w:color="auto" w:fill="auto"/>
          </w:tcPr>
          <w:p w14:paraId="45DC0217" w14:textId="77777777" w:rsidR="00F54D43" w:rsidRPr="003261E7" w:rsidRDefault="00F54D43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490D2A" w14:textId="77777777" w:rsidR="00F54D43" w:rsidRPr="003261E7" w:rsidRDefault="00F54D43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4D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54D4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54D43">
              <w:rPr>
                <w:b/>
                <w:bCs/>
                <w:sz w:val="22"/>
                <w:szCs w:val="22"/>
              </w:rPr>
              <w:t>Dostawa preparatów do mycia, pielęgnacji i dezynfekcji skóry, ran, dezynfekcji powierzchni  sprzętu i urządzeń medycznych w 10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54D43">
              <w:rPr>
                <w:b/>
                <w:sz w:val="22"/>
                <w:szCs w:val="22"/>
              </w:rPr>
              <w:t>Eap-2412/15/21/M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59FCBF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E608D6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91EB8D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54D43" w:rsidRPr="00F54D43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54D43" w:rsidRPr="00F54D43">
        <w:rPr>
          <w:sz w:val="22"/>
          <w:szCs w:val="22"/>
        </w:rPr>
        <w:t>(</w:t>
      </w:r>
      <w:proofErr w:type="spellStart"/>
      <w:r w:rsidR="00F54D43" w:rsidRPr="00F54D43">
        <w:rPr>
          <w:sz w:val="22"/>
          <w:szCs w:val="22"/>
        </w:rPr>
        <w:t>t.j</w:t>
      </w:r>
      <w:proofErr w:type="spellEnd"/>
      <w:r w:rsidR="00F54D43" w:rsidRPr="00F54D43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C535511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B79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117E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C88EF5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54D43" w:rsidRPr="00EB1359" w14:paraId="3F0D93E0" w14:textId="77777777" w:rsidTr="00777E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534D" w14:textId="77777777" w:rsidR="00F54D43" w:rsidRPr="00710915" w:rsidRDefault="00F54D43" w:rsidP="00777E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54D4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A0FE" w14:textId="77777777" w:rsidR="00F54D43" w:rsidRPr="00EB1359" w:rsidRDefault="00F54D43" w:rsidP="00777E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54D43">
              <w:rPr>
                <w:b/>
                <w:sz w:val="22"/>
                <w:szCs w:val="22"/>
              </w:rPr>
              <w:t>Pakiet 10 - Preparaty do urządzeń dezynfekcyjnych</w:t>
            </w:r>
          </w:p>
          <w:p w14:paraId="105FF8F5" w14:textId="77777777" w:rsidR="00F54D43" w:rsidRDefault="00F54D43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CDE89D2" w14:textId="77777777" w:rsidR="00F54D43" w:rsidRDefault="00F54D43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54D4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05A2DAF" w14:textId="77777777" w:rsidR="00F54D43" w:rsidRDefault="00F54D43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E9757BB" w14:textId="77777777" w:rsidR="00F54D43" w:rsidRPr="00EB1359" w:rsidRDefault="00F54D43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54D43">
              <w:rPr>
                <w:sz w:val="22"/>
                <w:szCs w:val="22"/>
              </w:rPr>
              <w:t>Zamawiający unieważnił postępowanie w w/w Pakiecie, gdyż do terminu składania ofert, tj. do dnia 17.09.2021 r. godz. 09:00 nie złożono żadnej oferty w przedmiotowym pakiecie  postępowania.</w:t>
            </w:r>
          </w:p>
        </w:tc>
      </w:tr>
    </w:tbl>
    <w:p w14:paraId="06EEC46E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0F27174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3FF7192D" w14:textId="0E058F47" w:rsidR="00010B31" w:rsidRDefault="00F54D43" w:rsidP="00010B31">
      <w:pPr>
        <w:spacing w:line="360" w:lineRule="auto"/>
        <w:jc w:val="right"/>
        <w:rPr>
          <w:sz w:val="24"/>
        </w:rPr>
      </w:pPr>
      <w:r w:rsidRPr="00F54D43">
        <w:rPr>
          <w:sz w:val="24"/>
        </w:rPr>
        <w:t xml:space="preserve">  </w:t>
      </w:r>
      <w:r w:rsidR="007847E1">
        <w:rPr>
          <w:sz w:val="24"/>
        </w:rPr>
        <w:t>Dyrektor SP ZOZ Kolbuszowa</w:t>
      </w:r>
    </w:p>
    <w:p w14:paraId="06565656" w14:textId="3ED55F09" w:rsidR="007847E1" w:rsidRDefault="007847E1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058DA95F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5EE03" w14:textId="77777777" w:rsidR="00F54D43" w:rsidRDefault="00F54D43" w:rsidP="00F54D43">
      <w:r>
        <w:separator/>
      </w:r>
    </w:p>
  </w:endnote>
  <w:endnote w:type="continuationSeparator" w:id="0">
    <w:p w14:paraId="614D029A" w14:textId="77777777" w:rsidR="00F54D43" w:rsidRDefault="00F54D43" w:rsidP="00F5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B352" w14:textId="77777777" w:rsidR="00F54D43" w:rsidRDefault="00F54D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36B1C" w14:textId="77777777" w:rsidR="00F54D43" w:rsidRDefault="00F54D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5B33F" w14:textId="77777777" w:rsidR="00F54D43" w:rsidRDefault="00F54D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1FB98" w14:textId="77777777" w:rsidR="00F54D43" w:rsidRDefault="00F54D43" w:rsidP="00F54D43">
      <w:r>
        <w:separator/>
      </w:r>
    </w:p>
  </w:footnote>
  <w:footnote w:type="continuationSeparator" w:id="0">
    <w:p w14:paraId="1D6044E0" w14:textId="77777777" w:rsidR="00F54D43" w:rsidRDefault="00F54D43" w:rsidP="00F54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048DF" w14:textId="77777777" w:rsidR="00F54D43" w:rsidRDefault="00F54D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4AA37" w14:textId="77777777" w:rsidR="00F54D43" w:rsidRDefault="00F54D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6C6F0" w14:textId="77777777" w:rsidR="00F54D43" w:rsidRDefault="00F54D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A78"/>
    <w:rsid w:val="00010B31"/>
    <w:rsid w:val="00104963"/>
    <w:rsid w:val="00150F65"/>
    <w:rsid w:val="007847E1"/>
    <w:rsid w:val="00823326"/>
    <w:rsid w:val="00856A3E"/>
    <w:rsid w:val="00894412"/>
    <w:rsid w:val="009462DF"/>
    <w:rsid w:val="009500EB"/>
    <w:rsid w:val="00993EFC"/>
    <w:rsid w:val="009E0A78"/>
    <w:rsid w:val="00AB3E72"/>
    <w:rsid w:val="00AC1A4B"/>
    <w:rsid w:val="00D41670"/>
    <w:rsid w:val="00D44D12"/>
    <w:rsid w:val="00E403D2"/>
    <w:rsid w:val="00E742E3"/>
    <w:rsid w:val="00EB1359"/>
    <w:rsid w:val="00F5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E2C61"/>
  <w15:chartTrackingRefBased/>
  <w15:docId w15:val="{F6E763EE-162E-46A4-8B7E-BB6E38C11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54D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4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2021-09-22T07:37:00Z</cp:lastPrinted>
  <dcterms:created xsi:type="dcterms:W3CDTF">2021-09-22T07:38:00Z</dcterms:created>
  <dcterms:modified xsi:type="dcterms:W3CDTF">2021-09-22T07:38:00Z</dcterms:modified>
</cp:coreProperties>
</file>