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379" w:rsidRPr="00F7750D" w:rsidRDefault="00EC1379" w:rsidP="00EC1379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EC1379" w:rsidRPr="00F7750D" w:rsidRDefault="00EC1379" w:rsidP="00EC1379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EC1379" w:rsidRPr="00F7750D" w:rsidRDefault="00EC1379" w:rsidP="00EC1379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EC1379" w:rsidRPr="00F7750D" w:rsidRDefault="00EC1379" w:rsidP="00EC137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EC1379" w:rsidRPr="00F7750D" w:rsidRDefault="00EC1379" w:rsidP="00EC1379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0</w:t>
      </w:r>
      <w:r w:rsidRPr="00F7750D">
        <w:rPr>
          <w:b/>
          <w:bCs/>
          <w:sz w:val="24"/>
          <w:szCs w:val="24"/>
        </w:rPr>
        <w:t>/P/2021</w:t>
      </w:r>
      <w:r w:rsidRPr="00F7750D">
        <w:rPr>
          <w:sz w:val="24"/>
          <w:szCs w:val="24"/>
        </w:rPr>
        <w:tab/>
        <w:t xml:space="preserve"> Katowice dnia: 2021-09-2</w:t>
      </w:r>
      <w:r>
        <w:rPr>
          <w:sz w:val="24"/>
          <w:szCs w:val="24"/>
        </w:rPr>
        <w:t>4</w:t>
      </w:r>
    </w:p>
    <w:p w:rsidR="00EC1379" w:rsidRPr="00F7750D" w:rsidRDefault="00EC1379" w:rsidP="00EC1379">
      <w:pPr>
        <w:rPr>
          <w:sz w:val="24"/>
          <w:szCs w:val="24"/>
        </w:rPr>
      </w:pPr>
    </w:p>
    <w:p w:rsidR="00EC1379" w:rsidRPr="00F7750D" w:rsidRDefault="00EC1379" w:rsidP="00EC1379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EC1379" w:rsidRPr="00F7750D" w:rsidRDefault="00EC1379" w:rsidP="00EC137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EC1379" w:rsidRPr="00F7750D" w:rsidRDefault="00EC1379" w:rsidP="00EC137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EC1379" w:rsidRPr="001C2C42" w:rsidRDefault="00EC1379" w:rsidP="00EC137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EC1379" w:rsidRDefault="00EC1379" w:rsidP="00EC137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EC1379" w:rsidRPr="000A1C0E" w:rsidRDefault="00EC1379" w:rsidP="00EC137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EC1379" w:rsidRPr="000A1C0E" w:rsidRDefault="00EC1379" w:rsidP="00EC137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EC1379" w:rsidRDefault="00EC1379" w:rsidP="00EC1379">
      <w:pPr>
        <w:jc w:val="both"/>
        <w:rPr>
          <w:i/>
          <w:sz w:val="22"/>
          <w:szCs w:val="22"/>
        </w:rPr>
      </w:pPr>
    </w:p>
    <w:p w:rsidR="00EC1379" w:rsidRDefault="00EC1379" w:rsidP="00EC1379">
      <w:pPr>
        <w:jc w:val="both"/>
        <w:rPr>
          <w:i/>
          <w:sz w:val="22"/>
          <w:szCs w:val="22"/>
        </w:rPr>
      </w:pPr>
    </w:p>
    <w:p w:rsidR="00EC1379" w:rsidRDefault="00EC1379" w:rsidP="00EC1379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EC1379" w:rsidRDefault="00EC1379" w:rsidP="00EC1379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EC1379" w:rsidRDefault="00EC1379" w:rsidP="00EC1379">
      <w:pPr>
        <w:jc w:val="both"/>
        <w:rPr>
          <w:b/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 </w:t>
      </w:r>
      <w:r w:rsidRPr="00D72330">
        <w:rPr>
          <w:bCs/>
          <w:i/>
          <w:sz w:val="22"/>
          <w:szCs w:val="22"/>
        </w:rPr>
        <w:t>”</w:t>
      </w:r>
      <w:r w:rsidRPr="00DA5219">
        <w:rPr>
          <w:b/>
          <w:bCs/>
          <w:sz w:val="22"/>
          <w:szCs w:val="22"/>
        </w:rPr>
        <w:t xml:space="preserve">Przeprowadzenie szkolenia z zarządzania stresem i kontrolowania emocji w ramach </w:t>
      </w:r>
    </w:p>
    <w:p w:rsidR="00EC1379" w:rsidRDefault="00EC1379" w:rsidP="00EC1379">
      <w:pP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</w:t>
      </w:r>
      <w:r w:rsidRPr="00DA5219">
        <w:rPr>
          <w:b/>
          <w:bCs/>
          <w:sz w:val="22"/>
          <w:szCs w:val="22"/>
        </w:rPr>
        <w:t>Projektu pn. Wysoka ergonomia pracy podstawą zdrowia pracownika!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</w:p>
    <w:p w:rsidR="00EC1379" w:rsidRPr="00C81F26" w:rsidRDefault="00EC1379" w:rsidP="00EC1379">
      <w:pPr>
        <w:jc w:val="both"/>
        <w:rPr>
          <w:b/>
          <w:i/>
          <w:sz w:val="22"/>
          <w:szCs w:val="22"/>
        </w:rPr>
      </w:pPr>
      <w:r>
        <w:rPr>
          <w:b/>
          <w:sz w:val="22"/>
          <w:szCs w:val="22"/>
        </w:rPr>
        <w:t xml:space="preserve">             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Pr="00DA5219">
        <w:rPr>
          <w:b/>
          <w:sz w:val="22"/>
          <w:szCs w:val="22"/>
        </w:rPr>
        <w:t>AZP/10/P/2021</w:t>
      </w:r>
      <w:r w:rsidRPr="00EC1379">
        <w:rPr>
          <w:sz w:val="22"/>
          <w:szCs w:val="22"/>
        </w:rPr>
        <w:t>.</w:t>
      </w:r>
    </w:p>
    <w:p w:rsidR="00EC1379" w:rsidRDefault="00EC1379" w:rsidP="00EC1379">
      <w:pPr>
        <w:jc w:val="both"/>
        <w:rPr>
          <w:b/>
          <w:sz w:val="22"/>
          <w:szCs w:val="22"/>
        </w:rPr>
      </w:pPr>
    </w:p>
    <w:p w:rsidR="00EC1379" w:rsidRDefault="00EC1379" w:rsidP="00EC1379">
      <w:pPr>
        <w:jc w:val="both"/>
        <w:rPr>
          <w:sz w:val="22"/>
          <w:szCs w:val="22"/>
        </w:rPr>
      </w:pPr>
    </w:p>
    <w:p w:rsidR="00EC1379" w:rsidRDefault="00EC1379" w:rsidP="00EC1379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F21EE4" w:rsidRPr="00F7750D" w:rsidRDefault="00F21EE4" w:rsidP="00F21EE4">
      <w:pPr>
        <w:spacing w:line="276" w:lineRule="auto"/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DA5219" w:rsidRPr="006A5DF1" w:rsidTr="008202DB">
        <w:tc>
          <w:tcPr>
            <w:tcW w:w="9356" w:type="dxa"/>
            <w:shd w:val="clear" w:color="auto" w:fill="auto"/>
          </w:tcPr>
          <w:p w:rsidR="00DA5219" w:rsidRDefault="00DA5219" w:rsidP="003B2B07">
            <w:pPr>
              <w:numPr>
                <w:ilvl w:val="0"/>
                <w:numId w:val="8"/>
              </w:numPr>
              <w:spacing w:line="276" w:lineRule="auto"/>
              <w:ind w:right="-74"/>
              <w:jc w:val="both"/>
              <w:rPr>
                <w:sz w:val="24"/>
                <w:szCs w:val="24"/>
              </w:rPr>
            </w:pPr>
            <w:r w:rsidRPr="00F21EE4">
              <w:rPr>
                <w:sz w:val="24"/>
                <w:szCs w:val="24"/>
              </w:rPr>
              <w:t>Czy usługa</w:t>
            </w:r>
            <w:r w:rsidR="00CA163E">
              <w:rPr>
                <w:sz w:val="24"/>
                <w:szCs w:val="24"/>
              </w:rPr>
              <w:t xml:space="preserve"> ma</w:t>
            </w:r>
            <w:r w:rsidRPr="00F21EE4">
              <w:rPr>
                <w:sz w:val="24"/>
                <w:szCs w:val="24"/>
              </w:rPr>
              <w:t xml:space="preserve"> charakter usługi kształcenia zawodowego/przekwalifikowania zawodowego i</w:t>
            </w:r>
            <w:r w:rsidR="00CA163E">
              <w:rPr>
                <w:sz w:val="24"/>
                <w:szCs w:val="24"/>
              </w:rPr>
              <w:t> </w:t>
            </w:r>
            <w:r w:rsidRPr="00F21EE4">
              <w:rPr>
                <w:sz w:val="24"/>
                <w:szCs w:val="24"/>
              </w:rPr>
              <w:t xml:space="preserve">jest finansowana ze środków publicznych  w co najmniej 70% zgodnie z treścią § 3 ust. 1 </w:t>
            </w:r>
            <w:proofErr w:type="spellStart"/>
            <w:r w:rsidRPr="00F21EE4">
              <w:rPr>
                <w:sz w:val="24"/>
                <w:szCs w:val="24"/>
              </w:rPr>
              <w:t>pkt</w:t>
            </w:r>
            <w:proofErr w:type="spellEnd"/>
            <w:r w:rsidRPr="00F21EE4">
              <w:rPr>
                <w:sz w:val="24"/>
                <w:szCs w:val="24"/>
              </w:rPr>
              <w:t xml:space="preserve"> 14 rozporządzenia Ministra Finansów z dnia 20.12.2013r. w sprawie zwolnień od podatku od towarów i usług oraz warunków stosowania tych zwolnień.</w:t>
            </w:r>
          </w:p>
          <w:p w:rsidR="003B2B07" w:rsidRPr="003B2B07" w:rsidRDefault="003B2B07" w:rsidP="003B2B07">
            <w:pPr>
              <w:spacing w:line="276" w:lineRule="auto"/>
              <w:ind w:left="28" w:right="-74"/>
              <w:jc w:val="both"/>
              <w:rPr>
                <w:b/>
                <w:sz w:val="24"/>
                <w:szCs w:val="24"/>
              </w:rPr>
            </w:pPr>
            <w:r w:rsidRPr="003B2B07">
              <w:rPr>
                <w:b/>
                <w:sz w:val="24"/>
                <w:szCs w:val="24"/>
              </w:rPr>
              <w:t>Odp.:</w:t>
            </w:r>
          </w:p>
          <w:p w:rsidR="00DA5219" w:rsidRPr="00CA163E" w:rsidRDefault="00CA163E" w:rsidP="008202DB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CA163E">
              <w:rPr>
                <w:sz w:val="24"/>
                <w:szCs w:val="24"/>
              </w:rPr>
              <w:t>Zamawiający informuje, że szkolenie jest fina</w:t>
            </w:r>
            <w:r>
              <w:rPr>
                <w:sz w:val="24"/>
                <w:szCs w:val="24"/>
              </w:rPr>
              <w:t xml:space="preserve">nsowane ze środków publicznych </w:t>
            </w:r>
            <w:r w:rsidRPr="00CA163E">
              <w:rPr>
                <w:sz w:val="24"/>
                <w:szCs w:val="24"/>
              </w:rPr>
              <w:t>w co najmniej 70%.</w:t>
            </w:r>
          </w:p>
        </w:tc>
      </w:tr>
    </w:tbl>
    <w:p w:rsidR="003B2B07" w:rsidRDefault="003B2B07" w:rsidP="003B2B0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3B2B07" w:rsidRDefault="003B2B07" w:rsidP="003B2B0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3B2B07" w:rsidRDefault="003B2B07" w:rsidP="003B2B07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Zamawiający</w:t>
      </w:r>
    </w:p>
    <w:p w:rsidR="003B2B07" w:rsidRDefault="003B2B07" w:rsidP="003B2B0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3B2B07" w:rsidRDefault="003B2B07" w:rsidP="003B2B07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p.o. Zastępcy Dyrektora </w:t>
      </w:r>
    </w:p>
    <w:p w:rsidR="003B2B07" w:rsidRDefault="003B2B07" w:rsidP="003B2B07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3B2B07" w:rsidRDefault="003B2B07" w:rsidP="003B2B07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Norbert Rózga 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EC13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3A0" w:rsidRDefault="006E63A0">
      <w:r>
        <w:separator/>
      </w:r>
    </w:p>
  </w:endnote>
  <w:endnote w:type="continuationSeparator" w:id="0">
    <w:p w:rsidR="006E63A0" w:rsidRDefault="006E63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622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6228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6228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A163E" w:rsidRPr="00CA163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3A0" w:rsidRDefault="006E63A0">
      <w:r>
        <w:separator/>
      </w:r>
    </w:p>
  </w:footnote>
  <w:footnote w:type="continuationSeparator" w:id="0">
    <w:p w:rsidR="006E63A0" w:rsidRDefault="006E63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219" w:rsidRDefault="00DA521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219" w:rsidRDefault="00DA521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219" w:rsidRDefault="00DA521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0F30438"/>
    <w:multiLevelType w:val="hybridMultilevel"/>
    <w:tmpl w:val="AB94F86E"/>
    <w:lvl w:ilvl="0" w:tplc="C6BE2194">
      <w:start w:val="1"/>
      <w:numFmt w:val="decimal"/>
      <w:lvlText w:val="%1."/>
      <w:lvlJc w:val="left"/>
      <w:pPr>
        <w:ind w:left="388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5219"/>
    <w:rsid w:val="00031374"/>
    <w:rsid w:val="000A1097"/>
    <w:rsid w:val="000E2A8F"/>
    <w:rsid w:val="0012774F"/>
    <w:rsid w:val="00144B7A"/>
    <w:rsid w:val="00180C6E"/>
    <w:rsid w:val="001948F3"/>
    <w:rsid w:val="0029606A"/>
    <w:rsid w:val="003B2B0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63A0"/>
    <w:rsid w:val="006F3B81"/>
    <w:rsid w:val="007C5654"/>
    <w:rsid w:val="007D7198"/>
    <w:rsid w:val="007D77AD"/>
    <w:rsid w:val="00870F9F"/>
    <w:rsid w:val="008804B6"/>
    <w:rsid w:val="00897AB0"/>
    <w:rsid w:val="008A3553"/>
    <w:rsid w:val="00A6228A"/>
    <w:rsid w:val="00A905AC"/>
    <w:rsid w:val="00BA6584"/>
    <w:rsid w:val="00BE7BFD"/>
    <w:rsid w:val="00C370F2"/>
    <w:rsid w:val="00C44EEC"/>
    <w:rsid w:val="00CA163E"/>
    <w:rsid w:val="00D22FFA"/>
    <w:rsid w:val="00D8461B"/>
    <w:rsid w:val="00D915F2"/>
    <w:rsid w:val="00DA5219"/>
    <w:rsid w:val="00DF32E8"/>
    <w:rsid w:val="00DF53CA"/>
    <w:rsid w:val="00E21B49"/>
    <w:rsid w:val="00E2789F"/>
    <w:rsid w:val="00E72428"/>
    <w:rsid w:val="00E74BC3"/>
    <w:rsid w:val="00EA14B3"/>
    <w:rsid w:val="00EA416E"/>
    <w:rsid w:val="00EC1379"/>
    <w:rsid w:val="00F21EE4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948F3"/>
  </w:style>
  <w:style w:type="paragraph" w:styleId="Nagwek1">
    <w:name w:val="heading 1"/>
    <w:basedOn w:val="Normalny"/>
    <w:next w:val="Normalny"/>
    <w:link w:val="Nagwek1Znak"/>
    <w:qFormat/>
    <w:rsid w:val="001948F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948F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948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948F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48F3"/>
  </w:style>
  <w:style w:type="paragraph" w:styleId="Tekstpodstawowywcity">
    <w:name w:val="Body Text Indent"/>
    <w:basedOn w:val="Normalny"/>
    <w:rsid w:val="001948F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948F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948F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948F3"/>
    <w:rPr>
      <w:sz w:val="28"/>
    </w:rPr>
  </w:style>
  <w:style w:type="paragraph" w:styleId="Tekstpodstawowywcity3">
    <w:name w:val="Body Text Indent 3"/>
    <w:basedOn w:val="Normalny"/>
    <w:rsid w:val="001948F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EC1379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C1379"/>
  </w:style>
  <w:style w:type="character" w:customStyle="1" w:styleId="TekstpodstawowyZnak">
    <w:name w:val="Tekst podstawowy Znak"/>
    <w:basedOn w:val="Domylnaczcionkaakapitu"/>
    <w:link w:val="Tekstpodstawowy"/>
    <w:rsid w:val="003B2B0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2021-09-24T07:39:00Z</cp:lastPrinted>
  <dcterms:created xsi:type="dcterms:W3CDTF">2021-09-24T07:39:00Z</dcterms:created>
  <dcterms:modified xsi:type="dcterms:W3CDTF">2021-09-24T07:39:00Z</dcterms:modified>
</cp:coreProperties>
</file>