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6B" w:rsidRPr="00F7750D" w:rsidRDefault="000C686B" w:rsidP="000C686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C686B" w:rsidRPr="00F7750D" w:rsidRDefault="000C686B" w:rsidP="000C686B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C686B" w:rsidRPr="00F7750D" w:rsidRDefault="000C686B" w:rsidP="000C686B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C686B" w:rsidRPr="00F7750D" w:rsidRDefault="000C686B" w:rsidP="000C686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C686B" w:rsidRPr="00F7750D" w:rsidRDefault="000C686B" w:rsidP="00F7750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AZP/12/P/2021</w:t>
      </w:r>
      <w:r w:rsidRPr="00F7750D">
        <w:rPr>
          <w:sz w:val="24"/>
          <w:szCs w:val="24"/>
        </w:rPr>
        <w:tab/>
        <w:t xml:space="preserve"> Katowice dnia: 2021-09-2</w:t>
      </w:r>
      <w:r w:rsidR="0092495C">
        <w:rPr>
          <w:sz w:val="24"/>
          <w:szCs w:val="24"/>
        </w:rPr>
        <w:t>4</w:t>
      </w:r>
    </w:p>
    <w:p w:rsidR="000C686B" w:rsidRPr="00F7750D" w:rsidRDefault="000C686B" w:rsidP="000C686B">
      <w:pPr>
        <w:rPr>
          <w:sz w:val="24"/>
          <w:szCs w:val="24"/>
        </w:rPr>
      </w:pPr>
    </w:p>
    <w:p w:rsidR="000C686B" w:rsidRPr="00F7750D" w:rsidRDefault="000C686B" w:rsidP="000C686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C686B" w:rsidRPr="00F7750D" w:rsidRDefault="000C686B" w:rsidP="000C686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C686B" w:rsidRPr="00F7750D" w:rsidRDefault="000C686B" w:rsidP="000C686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C686B" w:rsidRPr="001C2C42" w:rsidRDefault="000C686B" w:rsidP="000C686B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C686B" w:rsidRDefault="000C686B" w:rsidP="000C686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0C686B" w:rsidRPr="000A1C0E" w:rsidRDefault="000C686B" w:rsidP="000C686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C686B" w:rsidRPr="000A1C0E" w:rsidRDefault="000C686B" w:rsidP="000C686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0C686B" w:rsidRDefault="000C686B" w:rsidP="000C686B">
      <w:pPr>
        <w:jc w:val="both"/>
        <w:rPr>
          <w:i/>
          <w:sz w:val="22"/>
          <w:szCs w:val="22"/>
        </w:rPr>
      </w:pPr>
    </w:p>
    <w:p w:rsidR="000C686B" w:rsidRDefault="000C686B" w:rsidP="000C686B">
      <w:pPr>
        <w:jc w:val="both"/>
        <w:rPr>
          <w:i/>
          <w:sz w:val="22"/>
          <w:szCs w:val="22"/>
        </w:rPr>
      </w:pPr>
    </w:p>
    <w:p w:rsidR="000C686B" w:rsidRDefault="000C686B" w:rsidP="000C686B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C686B" w:rsidRDefault="000C686B" w:rsidP="000C686B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C686B" w:rsidRPr="00C81F26" w:rsidRDefault="000C686B" w:rsidP="000C686B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0C686B" w:rsidRDefault="000C686B" w:rsidP="000C686B">
      <w:pPr>
        <w:jc w:val="both"/>
        <w:rPr>
          <w:b/>
          <w:sz w:val="22"/>
          <w:szCs w:val="22"/>
        </w:rPr>
      </w:pPr>
    </w:p>
    <w:p w:rsidR="000C686B" w:rsidRDefault="000C686B" w:rsidP="000C686B">
      <w:pPr>
        <w:jc w:val="both"/>
        <w:rPr>
          <w:sz w:val="22"/>
          <w:szCs w:val="22"/>
        </w:rPr>
      </w:pPr>
    </w:p>
    <w:p w:rsidR="000C686B" w:rsidRPr="00F7750D" w:rsidRDefault="000C686B" w:rsidP="000C686B">
      <w:pPr>
        <w:spacing w:after="240" w:line="276" w:lineRule="auto"/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 w:rsidR="0092495C"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D3A41" w:rsidRPr="00F7750D" w:rsidTr="00A1303D">
        <w:tc>
          <w:tcPr>
            <w:tcW w:w="9356" w:type="dxa"/>
            <w:shd w:val="clear" w:color="auto" w:fill="auto"/>
          </w:tcPr>
          <w:p w:rsidR="00DD3A41" w:rsidRPr="00F7750D" w:rsidRDefault="00DD3A41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750D">
              <w:rPr>
                <w:sz w:val="24"/>
                <w:szCs w:val="24"/>
              </w:rPr>
              <w:t xml:space="preserve">1. Czy Zamawiający dopuści w pakiecie nr 10 barwnik tkankowy przeznaczony do wybarwiania błon </w:t>
            </w:r>
            <w:proofErr w:type="spellStart"/>
            <w:r w:rsidRPr="00F7750D">
              <w:rPr>
                <w:sz w:val="24"/>
                <w:szCs w:val="24"/>
              </w:rPr>
              <w:t>epiretinalnych</w:t>
            </w:r>
            <w:proofErr w:type="spellEnd"/>
            <w:r w:rsidRPr="00F7750D">
              <w:rPr>
                <w:sz w:val="24"/>
                <w:szCs w:val="24"/>
              </w:rPr>
              <w:t xml:space="preserve"> oraz błony granicznej wewnętrznej (</w:t>
            </w:r>
            <w:proofErr w:type="spellStart"/>
            <w:r w:rsidRPr="00F7750D">
              <w:rPr>
                <w:sz w:val="24"/>
                <w:szCs w:val="24"/>
              </w:rPr>
              <w:t>ILM+ERM</w:t>
            </w:r>
            <w:proofErr w:type="spellEnd"/>
            <w:r w:rsidRPr="00F7750D">
              <w:rPr>
                <w:sz w:val="24"/>
                <w:szCs w:val="24"/>
              </w:rPr>
              <w:t xml:space="preserve">) o składzie 0,18% </w:t>
            </w:r>
            <w:proofErr w:type="spellStart"/>
            <w:r w:rsidRPr="00F7750D">
              <w:rPr>
                <w:sz w:val="24"/>
                <w:szCs w:val="24"/>
              </w:rPr>
              <w:t>trypan</w:t>
            </w:r>
            <w:proofErr w:type="spellEnd"/>
            <w:r w:rsidRPr="00F7750D">
              <w:rPr>
                <w:sz w:val="24"/>
                <w:szCs w:val="24"/>
              </w:rPr>
              <w:t xml:space="preserve"> </w:t>
            </w:r>
            <w:proofErr w:type="spellStart"/>
            <w:r w:rsidRPr="00F7750D">
              <w:rPr>
                <w:sz w:val="24"/>
                <w:szCs w:val="24"/>
              </w:rPr>
              <w:t>blue</w:t>
            </w:r>
            <w:proofErr w:type="spellEnd"/>
            <w:r w:rsidRPr="00F7750D">
              <w:rPr>
                <w:sz w:val="24"/>
                <w:szCs w:val="24"/>
              </w:rPr>
              <w:t xml:space="preserve"> + 0,03% </w:t>
            </w:r>
            <w:proofErr w:type="spellStart"/>
            <w:r w:rsidRPr="00F7750D">
              <w:rPr>
                <w:sz w:val="24"/>
                <w:szCs w:val="24"/>
              </w:rPr>
              <w:t>blue</w:t>
            </w:r>
            <w:proofErr w:type="spellEnd"/>
            <w:r w:rsidRPr="00F7750D">
              <w:rPr>
                <w:sz w:val="24"/>
                <w:szCs w:val="24"/>
              </w:rPr>
              <w:t xml:space="preserve"> life (C48H50N3NaO7S) rozpuszczony w soli fizjologicznej buforowany fosforanami, w</w:t>
            </w:r>
            <w:r w:rsidR="000C686B" w:rsidRPr="00F7750D">
              <w:rPr>
                <w:sz w:val="24"/>
                <w:szCs w:val="24"/>
              </w:rPr>
              <w:t> </w:t>
            </w:r>
            <w:r w:rsidRPr="00F7750D">
              <w:rPr>
                <w:sz w:val="24"/>
                <w:szCs w:val="24"/>
              </w:rPr>
              <w:t xml:space="preserve">ampułkostrzykawce o pojemności 0.7 ml? </w:t>
            </w:r>
          </w:p>
          <w:p w:rsidR="00DD3A41" w:rsidRDefault="00DD3A41" w:rsidP="0092495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7750D">
              <w:rPr>
                <w:b/>
                <w:sz w:val="24"/>
                <w:szCs w:val="24"/>
              </w:rPr>
              <w:t>Odp.:</w:t>
            </w:r>
          </w:p>
          <w:p w:rsidR="00204E35" w:rsidRDefault="00204E35" w:rsidP="00204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10 zaoferowanego asortymentu.</w:t>
            </w:r>
          </w:p>
          <w:p w:rsidR="00DD3A41" w:rsidRDefault="00DD3A41" w:rsidP="0092495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D3A41" w:rsidRPr="00F7750D" w:rsidRDefault="00DD3A41" w:rsidP="00A1303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F7750D">
              <w:rPr>
                <w:sz w:val="24"/>
                <w:szCs w:val="24"/>
              </w:rPr>
              <w:t>2. Czy Zamawiający dopuści w pakiecie nr 11 barwnik tkankowy przeznaczony do wybarwiania błony granicznej wewnętrznej (</w:t>
            </w:r>
            <w:proofErr w:type="spellStart"/>
            <w:r w:rsidRPr="00F7750D">
              <w:rPr>
                <w:sz w:val="24"/>
                <w:szCs w:val="24"/>
              </w:rPr>
              <w:t>ILM+ERM</w:t>
            </w:r>
            <w:proofErr w:type="spellEnd"/>
            <w:r w:rsidRPr="00F7750D">
              <w:rPr>
                <w:sz w:val="24"/>
                <w:szCs w:val="24"/>
              </w:rPr>
              <w:t xml:space="preserve">) 0,03% </w:t>
            </w:r>
            <w:proofErr w:type="spellStart"/>
            <w:r w:rsidRPr="00F7750D">
              <w:rPr>
                <w:sz w:val="24"/>
                <w:szCs w:val="24"/>
              </w:rPr>
              <w:t>blue</w:t>
            </w:r>
            <w:proofErr w:type="spellEnd"/>
            <w:r w:rsidRPr="00F7750D">
              <w:rPr>
                <w:sz w:val="24"/>
                <w:szCs w:val="24"/>
              </w:rPr>
              <w:t xml:space="preserve"> life (C48H50N3NaO7S) rozpuszczony w soli fizjologicznej buforowany fosforanami w ampułkostrzykawce o</w:t>
            </w:r>
            <w:r w:rsidR="004B787E">
              <w:rPr>
                <w:sz w:val="24"/>
                <w:szCs w:val="24"/>
              </w:rPr>
              <w:t> </w:t>
            </w:r>
            <w:r w:rsidRPr="00F7750D">
              <w:rPr>
                <w:sz w:val="24"/>
                <w:szCs w:val="24"/>
              </w:rPr>
              <w:t xml:space="preserve">pojemności 0.7 ml? </w:t>
            </w:r>
          </w:p>
          <w:p w:rsidR="00DD3A41" w:rsidRDefault="00DD3A41" w:rsidP="00C20B7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F7750D">
              <w:rPr>
                <w:b/>
                <w:sz w:val="24"/>
                <w:szCs w:val="24"/>
              </w:rPr>
              <w:t>Odp.:</w:t>
            </w:r>
          </w:p>
          <w:p w:rsidR="00204E35" w:rsidRDefault="00204E35" w:rsidP="00204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</w:t>
            </w:r>
            <w:r w:rsidR="00BB3D5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zaoferowanego asortymentu.</w:t>
            </w:r>
          </w:p>
          <w:p w:rsidR="00DD3A41" w:rsidRPr="00F7750D" w:rsidRDefault="00DD3A41" w:rsidP="00A1303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D4AB3" w:rsidRDefault="006D4AB3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4B787E" w:rsidRDefault="004B787E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B3D55" w:rsidRDefault="004B787E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Z</w:t>
      </w:r>
      <w:r w:rsidR="00BB3D55">
        <w:rPr>
          <w:i/>
          <w:sz w:val="24"/>
          <w:szCs w:val="24"/>
        </w:rPr>
        <w:t>astęp</w:t>
      </w:r>
      <w:r>
        <w:rPr>
          <w:i/>
          <w:sz w:val="24"/>
          <w:szCs w:val="24"/>
        </w:rPr>
        <w:t xml:space="preserve">cy Dyrektora </w:t>
      </w:r>
    </w:p>
    <w:p w:rsidR="004B787E" w:rsidRDefault="004B787E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ds. </w:t>
      </w:r>
      <w:r w:rsidR="00376DD9">
        <w:rPr>
          <w:i/>
          <w:sz w:val="24"/>
          <w:szCs w:val="24"/>
        </w:rPr>
        <w:t>Adminis</w:t>
      </w:r>
      <w:r w:rsidR="00BB3D55">
        <w:rPr>
          <w:i/>
          <w:sz w:val="24"/>
          <w:szCs w:val="24"/>
        </w:rPr>
        <w:t>t</w:t>
      </w:r>
      <w:r w:rsidR="00376DD9">
        <w:rPr>
          <w:i/>
          <w:sz w:val="24"/>
          <w:szCs w:val="24"/>
        </w:rPr>
        <w:t>r</w:t>
      </w:r>
      <w:r w:rsidR="00BB3D55">
        <w:rPr>
          <w:i/>
          <w:sz w:val="24"/>
          <w:szCs w:val="24"/>
        </w:rPr>
        <w:t>a</w:t>
      </w:r>
      <w:r w:rsidR="00376DD9">
        <w:rPr>
          <w:i/>
          <w:sz w:val="24"/>
          <w:szCs w:val="24"/>
        </w:rPr>
        <w:t>cyjno-Ekonomicznych</w:t>
      </w:r>
    </w:p>
    <w:p w:rsidR="004B787E" w:rsidRDefault="00BB3D55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Norbert Rózga</w:t>
      </w:r>
      <w:r w:rsidR="004B787E">
        <w:rPr>
          <w:i/>
          <w:sz w:val="24"/>
          <w:szCs w:val="24"/>
        </w:rPr>
        <w:t xml:space="preserve"> </w:t>
      </w:r>
    </w:p>
    <w:p w:rsidR="004B787E" w:rsidRDefault="004B787E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4B787E" w:rsidRPr="00F7750D" w:rsidRDefault="004B787E" w:rsidP="004B787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4B787E" w:rsidRPr="00F7750D" w:rsidSect="000C68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526" w:rsidRDefault="00380526">
      <w:r>
        <w:separator/>
      </w:r>
    </w:p>
  </w:endnote>
  <w:endnote w:type="continuationSeparator" w:id="0">
    <w:p w:rsidR="00380526" w:rsidRDefault="003805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46D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46D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46D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44F3" w:rsidRPr="00D744F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526" w:rsidRDefault="00380526">
      <w:r>
        <w:separator/>
      </w:r>
    </w:p>
  </w:footnote>
  <w:footnote w:type="continuationSeparator" w:id="0">
    <w:p w:rsidR="00380526" w:rsidRDefault="003805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A41" w:rsidRDefault="00DD3A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A41" w:rsidRDefault="00DD3A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A41" w:rsidRDefault="00DD3A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3A41"/>
    <w:rsid w:val="00031374"/>
    <w:rsid w:val="000A1097"/>
    <w:rsid w:val="000C686B"/>
    <w:rsid w:val="000E2A8F"/>
    <w:rsid w:val="0012774F"/>
    <w:rsid w:val="00144B7A"/>
    <w:rsid w:val="00180C6E"/>
    <w:rsid w:val="00204E35"/>
    <w:rsid w:val="0029606A"/>
    <w:rsid w:val="00376DD9"/>
    <w:rsid w:val="00380526"/>
    <w:rsid w:val="003D30B5"/>
    <w:rsid w:val="00402C36"/>
    <w:rsid w:val="004848F3"/>
    <w:rsid w:val="004A75F2"/>
    <w:rsid w:val="004B787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5B86"/>
    <w:rsid w:val="007D7198"/>
    <w:rsid w:val="00862703"/>
    <w:rsid w:val="00864B3B"/>
    <w:rsid w:val="00870F9F"/>
    <w:rsid w:val="008743AF"/>
    <w:rsid w:val="008804B6"/>
    <w:rsid w:val="00897AB0"/>
    <w:rsid w:val="008A3553"/>
    <w:rsid w:val="0092495C"/>
    <w:rsid w:val="00A905AC"/>
    <w:rsid w:val="00BA6584"/>
    <w:rsid w:val="00BB3D55"/>
    <w:rsid w:val="00BE7BFD"/>
    <w:rsid w:val="00C20B73"/>
    <w:rsid w:val="00C370F2"/>
    <w:rsid w:val="00C44EEC"/>
    <w:rsid w:val="00D22FFA"/>
    <w:rsid w:val="00D46D18"/>
    <w:rsid w:val="00D744F3"/>
    <w:rsid w:val="00D8461B"/>
    <w:rsid w:val="00D915F2"/>
    <w:rsid w:val="00DD3A41"/>
    <w:rsid w:val="00DF32E8"/>
    <w:rsid w:val="00DF53CA"/>
    <w:rsid w:val="00E063FA"/>
    <w:rsid w:val="00E21B49"/>
    <w:rsid w:val="00E2789F"/>
    <w:rsid w:val="00E72428"/>
    <w:rsid w:val="00E74BC3"/>
    <w:rsid w:val="00EA14B3"/>
    <w:rsid w:val="00EA416E"/>
    <w:rsid w:val="00F0610C"/>
    <w:rsid w:val="00F7750D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0610C"/>
  </w:style>
  <w:style w:type="paragraph" w:styleId="Nagwek1">
    <w:name w:val="heading 1"/>
    <w:basedOn w:val="Normalny"/>
    <w:next w:val="Normalny"/>
    <w:link w:val="Nagwek1Znak"/>
    <w:qFormat/>
    <w:rsid w:val="00F0610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0610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0610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610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610C"/>
  </w:style>
  <w:style w:type="paragraph" w:styleId="Tekstpodstawowywcity">
    <w:name w:val="Body Text Indent"/>
    <w:basedOn w:val="Normalny"/>
    <w:rsid w:val="00F0610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0610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0610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0610C"/>
    <w:rPr>
      <w:sz w:val="28"/>
    </w:rPr>
  </w:style>
  <w:style w:type="paragraph" w:styleId="Tekstpodstawowywcity3">
    <w:name w:val="Body Text Indent 3"/>
    <w:basedOn w:val="Normalny"/>
    <w:rsid w:val="00F0610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C686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C68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2021-09-24T10:26:00Z</cp:lastPrinted>
  <dcterms:created xsi:type="dcterms:W3CDTF">2021-09-24T10:26:00Z</dcterms:created>
  <dcterms:modified xsi:type="dcterms:W3CDTF">2021-09-24T10:26:00Z</dcterms:modified>
</cp:coreProperties>
</file>