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047" w:rsidRPr="00F7750D" w:rsidRDefault="00FA3047" w:rsidP="00FA304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FA3047" w:rsidRPr="00F7750D" w:rsidRDefault="00FA3047" w:rsidP="00FA3047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FA3047" w:rsidRPr="00F7750D" w:rsidRDefault="00FA3047" w:rsidP="00FA304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FA3047" w:rsidRPr="00F7750D" w:rsidRDefault="00FA3047" w:rsidP="00FA304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A3047" w:rsidRPr="00F7750D" w:rsidRDefault="00FA3047" w:rsidP="00FA3047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AZP/12/P/2021</w:t>
      </w:r>
      <w:r w:rsidRPr="00F7750D">
        <w:rPr>
          <w:sz w:val="24"/>
          <w:szCs w:val="24"/>
        </w:rPr>
        <w:tab/>
        <w:t xml:space="preserve"> Katowice dnia: 2021-09-2</w:t>
      </w:r>
      <w:r w:rsidR="00D47C5D">
        <w:rPr>
          <w:sz w:val="24"/>
          <w:szCs w:val="24"/>
        </w:rPr>
        <w:t>4</w:t>
      </w:r>
    </w:p>
    <w:p w:rsidR="00FA3047" w:rsidRPr="00F7750D" w:rsidRDefault="00FA3047" w:rsidP="00FA3047">
      <w:pPr>
        <w:rPr>
          <w:sz w:val="24"/>
          <w:szCs w:val="24"/>
        </w:rPr>
      </w:pPr>
    </w:p>
    <w:p w:rsidR="00FA3047" w:rsidRPr="00F7750D" w:rsidRDefault="00FA3047" w:rsidP="00FA304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FA3047" w:rsidRPr="00F7750D" w:rsidRDefault="00FA3047" w:rsidP="00FA30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FA3047" w:rsidRPr="00F7750D" w:rsidRDefault="00FA3047" w:rsidP="00FA30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FA3047" w:rsidRPr="001C2C42" w:rsidRDefault="00FA3047" w:rsidP="00FA304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A3047" w:rsidRDefault="00FA3047" w:rsidP="00FA304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FA3047" w:rsidRPr="000A1C0E" w:rsidRDefault="00FA3047" w:rsidP="00FA304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FA3047" w:rsidRPr="000A1C0E" w:rsidRDefault="00FA3047" w:rsidP="00FA304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FA3047" w:rsidRDefault="00FA3047" w:rsidP="00FA3047">
      <w:pPr>
        <w:jc w:val="both"/>
        <w:rPr>
          <w:i/>
          <w:sz w:val="22"/>
          <w:szCs w:val="22"/>
        </w:rPr>
      </w:pPr>
    </w:p>
    <w:p w:rsidR="00FA3047" w:rsidRDefault="00FA3047" w:rsidP="00FA3047">
      <w:pPr>
        <w:jc w:val="both"/>
        <w:rPr>
          <w:i/>
          <w:sz w:val="22"/>
          <w:szCs w:val="22"/>
        </w:rPr>
      </w:pPr>
    </w:p>
    <w:p w:rsidR="00FA3047" w:rsidRDefault="00FA3047" w:rsidP="00FA3047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FA3047" w:rsidRDefault="00FA3047" w:rsidP="00FA304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FA3047" w:rsidRPr="00C81F26" w:rsidRDefault="00FA3047" w:rsidP="00FA3047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wyrobów medycznych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C81F26">
        <w:rPr>
          <w:b/>
          <w:i/>
          <w:sz w:val="22"/>
          <w:szCs w:val="22"/>
        </w:rPr>
        <w:t>/P/2021</w:t>
      </w:r>
    </w:p>
    <w:p w:rsidR="00FA3047" w:rsidRDefault="00FA3047" w:rsidP="00FA3047">
      <w:pPr>
        <w:jc w:val="both"/>
        <w:rPr>
          <w:b/>
          <w:sz w:val="22"/>
          <w:szCs w:val="22"/>
        </w:rPr>
      </w:pPr>
    </w:p>
    <w:p w:rsidR="00FA3047" w:rsidRDefault="00FA3047" w:rsidP="00FA3047">
      <w:pPr>
        <w:jc w:val="both"/>
        <w:rPr>
          <w:sz w:val="22"/>
          <w:szCs w:val="22"/>
        </w:rPr>
      </w:pPr>
    </w:p>
    <w:p w:rsidR="00FA3047" w:rsidRPr="00F7750D" w:rsidRDefault="00FA3047" w:rsidP="00FA3047">
      <w:pPr>
        <w:spacing w:after="240" w:line="276" w:lineRule="auto"/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7F56B5" w:rsidRPr="00FA3047" w:rsidTr="00A1303D">
        <w:tc>
          <w:tcPr>
            <w:tcW w:w="9356" w:type="dxa"/>
            <w:shd w:val="clear" w:color="auto" w:fill="auto"/>
          </w:tcPr>
          <w:p w:rsidR="007F56B5" w:rsidRPr="00D43019" w:rsidRDefault="007F56B5" w:rsidP="00F242E5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>1. Czy Zamawiający wyrazi zgodę aby termin płatności liczony był od daty sprzedaży, oraz żeby za termin zapłaty uznawana była data wpływ</w:t>
            </w:r>
            <w:r w:rsidR="00AF0F05" w:rsidRPr="00D43019">
              <w:rPr>
                <w:sz w:val="24"/>
                <w:szCs w:val="24"/>
              </w:rPr>
              <w:t>u zapłaty na rachunek wykonawcy</w:t>
            </w:r>
            <w:r w:rsidRPr="00D43019">
              <w:rPr>
                <w:sz w:val="24"/>
                <w:szCs w:val="24"/>
              </w:rPr>
              <w:t>?</w:t>
            </w:r>
          </w:p>
          <w:p w:rsidR="007F56B5" w:rsidRPr="00D43019" w:rsidRDefault="007F56B5" w:rsidP="00F242E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43019">
              <w:rPr>
                <w:b/>
                <w:sz w:val="24"/>
                <w:szCs w:val="24"/>
              </w:rPr>
              <w:t>Odp.:</w:t>
            </w:r>
          </w:p>
          <w:p w:rsidR="00AF0F05" w:rsidRPr="00D43019" w:rsidRDefault="00AF0F05" w:rsidP="00AF0F05">
            <w:pPr>
              <w:ind w:left="28" w:right="-74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 xml:space="preserve">Zamawiający nie </w:t>
            </w:r>
            <w:r w:rsidR="00754E08" w:rsidRPr="00D43019">
              <w:rPr>
                <w:sz w:val="24"/>
                <w:szCs w:val="24"/>
              </w:rPr>
              <w:t xml:space="preserve">wyraża zgody </w:t>
            </w:r>
            <w:r w:rsidR="00EA1106" w:rsidRPr="00D43019">
              <w:rPr>
                <w:sz w:val="24"/>
                <w:szCs w:val="24"/>
              </w:rPr>
              <w:t>na zaproponowany zapis</w:t>
            </w:r>
            <w:r w:rsidRPr="00D43019">
              <w:rPr>
                <w:sz w:val="24"/>
                <w:szCs w:val="24"/>
              </w:rPr>
              <w:t>.</w:t>
            </w:r>
          </w:p>
          <w:p w:rsidR="007F56B5" w:rsidRPr="00D43019" w:rsidRDefault="007F56B5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7F56B5" w:rsidRPr="00D43019" w:rsidRDefault="007F56B5" w:rsidP="00F6095D">
            <w:pPr>
              <w:ind w:left="28" w:right="-74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>2. Czy Zamawiający wyrazi zgodę na cesję praw i obowiązków z wzoru Umowy na bank kredytujący grupę kapitałową Wykonawcy? Wykonawca zobowiązuje się powiadomić Zamawiającego o dokonaniu takiej cesji. Jednocześnie Wykonawca potwierdza, iż mimo cesji jest uprawniony do wykonywania praw i obowiązków z Umowy przelanych na bank - do momentu odmiennego zarządzenia przez bank, które zostanie przesłane w formie pisemnej.</w:t>
            </w:r>
          </w:p>
          <w:p w:rsidR="007F56B5" w:rsidRPr="00D43019" w:rsidRDefault="007F56B5" w:rsidP="00F6095D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43019">
              <w:rPr>
                <w:b/>
                <w:sz w:val="24"/>
                <w:szCs w:val="24"/>
              </w:rPr>
              <w:t>Odp.:</w:t>
            </w:r>
          </w:p>
          <w:p w:rsidR="00F6095D" w:rsidRPr="00D43019" w:rsidRDefault="00F6095D" w:rsidP="00F6095D">
            <w:pPr>
              <w:ind w:left="28" w:right="-74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>Zamawiający nie wyraża zgody na cesję praw i obowiązków ze wzoru Umowy na bank kredytujący grupę kapitałową Wykonawcy.</w:t>
            </w:r>
          </w:p>
          <w:p w:rsidR="007F56B5" w:rsidRPr="00D43019" w:rsidRDefault="007F56B5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7F56B5" w:rsidRPr="00D43019" w:rsidRDefault="007F56B5" w:rsidP="00F242E5">
            <w:pPr>
              <w:ind w:left="28" w:right="-74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>3. Czy Zamawiający wyrazi zgodę na skrócenie terminu płatności do 30 dni?</w:t>
            </w:r>
          </w:p>
          <w:p w:rsidR="007F56B5" w:rsidRPr="00D43019" w:rsidRDefault="007F56B5" w:rsidP="00F242E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43019">
              <w:rPr>
                <w:b/>
                <w:sz w:val="24"/>
                <w:szCs w:val="24"/>
              </w:rPr>
              <w:t>Odp.:</w:t>
            </w:r>
          </w:p>
          <w:p w:rsidR="00A57087" w:rsidRPr="00D43019" w:rsidRDefault="00A57087" w:rsidP="00A57087">
            <w:pPr>
              <w:ind w:left="28" w:right="-74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>Zamawiający nie wyraża zgody na zaproponowany zapis.</w:t>
            </w:r>
          </w:p>
          <w:p w:rsidR="00F242E5" w:rsidRPr="00D43019" w:rsidRDefault="00F242E5" w:rsidP="00A1303D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7F56B5" w:rsidRPr="00D43019" w:rsidRDefault="007F56B5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>4. Czy Zamawiający wyrazi zgodę na zmniejszenie kar umownych zawartych w § 7 pkt. 1) lit. d Wzoru Umowy zgodnie z poniższym zapisem:</w:t>
            </w:r>
          </w:p>
          <w:p w:rsidR="007F56B5" w:rsidRPr="00D43019" w:rsidRDefault="007F56B5" w:rsidP="00F242E5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>d) z tytułu odstąpienia od umowy z przyczyn występujących po stronie Wykonawcy w</w:t>
            </w:r>
            <w:r w:rsidR="00FA3047" w:rsidRPr="00D43019">
              <w:rPr>
                <w:sz w:val="24"/>
                <w:szCs w:val="24"/>
              </w:rPr>
              <w:t> </w:t>
            </w:r>
            <w:r w:rsidRPr="00D43019">
              <w:rPr>
                <w:sz w:val="24"/>
                <w:szCs w:val="24"/>
              </w:rPr>
              <w:t>wysokości 5% wartości netto niezrealizowanej części umowy;</w:t>
            </w:r>
          </w:p>
          <w:p w:rsidR="00F242E5" w:rsidRPr="00D43019" w:rsidRDefault="00F242E5" w:rsidP="00A1303D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7F56B5" w:rsidRPr="00D43019" w:rsidRDefault="007F56B5" w:rsidP="00F242E5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D43019">
              <w:rPr>
                <w:b/>
                <w:sz w:val="24"/>
                <w:szCs w:val="24"/>
              </w:rPr>
              <w:lastRenderedPageBreak/>
              <w:t>Odp.:</w:t>
            </w:r>
          </w:p>
          <w:p w:rsidR="00D43019" w:rsidRPr="00D43019" w:rsidRDefault="00D43019" w:rsidP="00D43019">
            <w:pPr>
              <w:ind w:left="28" w:right="-74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>Zamawiający nie zmienia pierwotnego zapisu §7 ust. 1 lit. d) Projektu umowy.</w:t>
            </w:r>
          </w:p>
          <w:p w:rsidR="00F242E5" w:rsidRPr="00D43019" w:rsidRDefault="00F242E5" w:rsidP="00A1303D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7F56B5" w:rsidRPr="00D43019" w:rsidRDefault="007F56B5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>5. Czy Zamawiający odstąpi od obowiązku sygnowania pełnomocnictwa poprzez wskazanie postępowania o udzielenie zamówienia publicznego którego dotyczy, z uwagi na fakt, iż</w:t>
            </w:r>
            <w:r w:rsidR="00FA3047" w:rsidRPr="00D43019">
              <w:rPr>
                <w:sz w:val="24"/>
                <w:szCs w:val="24"/>
              </w:rPr>
              <w:t> </w:t>
            </w:r>
            <w:r w:rsidRPr="00D43019">
              <w:rPr>
                <w:sz w:val="24"/>
                <w:szCs w:val="24"/>
              </w:rPr>
              <w:t>udzielone pełnomocnictwo do samodzielnego reprezentowania Spółki w postępowaniach o</w:t>
            </w:r>
            <w:r w:rsidR="00FA3047" w:rsidRPr="00D43019">
              <w:rPr>
                <w:sz w:val="24"/>
                <w:szCs w:val="24"/>
              </w:rPr>
              <w:t> </w:t>
            </w:r>
            <w:r w:rsidRPr="00D43019">
              <w:rPr>
                <w:sz w:val="24"/>
                <w:szCs w:val="24"/>
              </w:rPr>
              <w:t xml:space="preserve">udzielenie zamówienia publicznego (dalej "Postępowanie"). Pełnomocnik w szczególności upoważniony jest do składania wszelkich oświadczeń woli w ramach Postępowania w imieniu Spółki oraz podejmowania wszelkich czynności w toku Postępowania, w tym związanych ze złożeniem oferty m. in. podpisania oferty, złożenia oferty, składania innych wniosków, dokumentów, wyjaśnień oraz uzupełnień związanych z ofertą a także do odbioru wszelkiej korespondencji jeżeli wartość zamówienia publicznego nie przekracza kwoty 5.000.000 zł. </w:t>
            </w:r>
          </w:p>
          <w:p w:rsidR="007F56B5" w:rsidRPr="00D43019" w:rsidRDefault="007F56B5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>Niniejsze pełnomocnictwo jest opłacone, w postaci elektronicznej kopii dokumentu poświadczonej notarialnie za zgodność z oryginałem przy użyciu kwalifikowanego podpisu elektronicznego?</w:t>
            </w:r>
          </w:p>
          <w:p w:rsidR="007F56B5" w:rsidRPr="00D43019" w:rsidRDefault="007F56B5" w:rsidP="00C968B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43019">
              <w:rPr>
                <w:b/>
                <w:sz w:val="24"/>
                <w:szCs w:val="24"/>
              </w:rPr>
              <w:t>Odp.:</w:t>
            </w:r>
          </w:p>
          <w:p w:rsidR="007F56B5" w:rsidRPr="00D43019" w:rsidRDefault="00813B3E" w:rsidP="001978D2">
            <w:pPr>
              <w:ind w:left="28" w:right="-74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 xml:space="preserve">Zamawiający </w:t>
            </w:r>
            <w:r w:rsidR="00AE11BE" w:rsidRPr="00D43019">
              <w:rPr>
                <w:sz w:val="24"/>
                <w:szCs w:val="24"/>
              </w:rPr>
              <w:t xml:space="preserve">dopuszcza </w:t>
            </w:r>
            <w:r w:rsidR="001978D2" w:rsidRPr="00D43019">
              <w:rPr>
                <w:sz w:val="24"/>
                <w:szCs w:val="24"/>
              </w:rPr>
              <w:t xml:space="preserve">złożenie pełnomocnictwa bez wskazania </w:t>
            </w:r>
            <w:r w:rsidR="00D43019">
              <w:rPr>
                <w:sz w:val="24"/>
                <w:szCs w:val="24"/>
              </w:rPr>
              <w:t xml:space="preserve">nazwy </w:t>
            </w:r>
            <w:r w:rsidR="001978D2" w:rsidRPr="00D43019">
              <w:rPr>
                <w:sz w:val="24"/>
                <w:szCs w:val="24"/>
              </w:rPr>
              <w:t>postępowania o</w:t>
            </w:r>
            <w:r w:rsidR="00D43019">
              <w:rPr>
                <w:sz w:val="24"/>
                <w:szCs w:val="24"/>
              </w:rPr>
              <w:t> </w:t>
            </w:r>
            <w:r w:rsidR="001978D2" w:rsidRPr="00D43019">
              <w:rPr>
                <w:sz w:val="24"/>
                <w:szCs w:val="24"/>
              </w:rPr>
              <w:t>udzielenie zamówienia publicznego którego dotyczy.</w:t>
            </w:r>
          </w:p>
          <w:p w:rsidR="007F56B5" w:rsidRPr="00D43019" w:rsidRDefault="007F56B5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7F56B5" w:rsidRPr="00D43019" w:rsidRDefault="007F56B5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 xml:space="preserve">6. Czy Zamawiający w Pakiecie nr 8 dopuści błękit </w:t>
            </w:r>
            <w:proofErr w:type="spellStart"/>
            <w:r w:rsidRPr="00D43019">
              <w:rPr>
                <w:sz w:val="24"/>
                <w:szCs w:val="24"/>
              </w:rPr>
              <w:t>trypanu</w:t>
            </w:r>
            <w:proofErr w:type="spellEnd"/>
            <w:r w:rsidRPr="00D43019">
              <w:rPr>
                <w:sz w:val="24"/>
                <w:szCs w:val="24"/>
              </w:rPr>
              <w:t xml:space="preserve"> o stężeniu 0,06% w</w:t>
            </w:r>
            <w:r w:rsidR="00FA3047" w:rsidRPr="00D43019">
              <w:rPr>
                <w:sz w:val="24"/>
                <w:szCs w:val="24"/>
              </w:rPr>
              <w:t> </w:t>
            </w:r>
            <w:r w:rsidRPr="00D43019">
              <w:rPr>
                <w:sz w:val="24"/>
                <w:szCs w:val="24"/>
              </w:rPr>
              <w:t>ampułkostrzykawkach 0,75 ml pakowanych po 10</w:t>
            </w:r>
            <w:r w:rsidR="00FA3047" w:rsidRPr="00D43019">
              <w:rPr>
                <w:sz w:val="24"/>
                <w:szCs w:val="24"/>
              </w:rPr>
              <w:t xml:space="preserve"> </w:t>
            </w:r>
            <w:proofErr w:type="spellStart"/>
            <w:r w:rsidRPr="00D43019">
              <w:rPr>
                <w:sz w:val="24"/>
                <w:szCs w:val="24"/>
              </w:rPr>
              <w:t>szt</w:t>
            </w:r>
            <w:proofErr w:type="spellEnd"/>
            <w:r w:rsidRPr="00D43019">
              <w:rPr>
                <w:sz w:val="24"/>
                <w:szCs w:val="24"/>
              </w:rPr>
              <w:t xml:space="preserve"> (1op=10x0,75ml). Jeśli tak, ile wówczas opakowań należy zaoferować?</w:t>
            </w:r>
          </w:p>
          <w:p w:rsidR="007F56B5" w:rsidRPr="00D43019" w:rsidRDefault="007F56B5" w:rsidP="001978D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43019">
              <w:rPr>
                <w:b/>
                <w:sz w:val="24"/>
                <w:szCs w:val="24"/>
              </w:rPr>
              <w:t>Odp.:</w:t>
            </w:r>
          </w:p>
          <w:p w:rsidR="003030E6" w:rsidRPr="00D43019" w:rsidRDefault="003030E6" w:rsidP="003030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43019">
              <w:rPr>
                <w:sz w:val="24"/>
                <w:szCs w:val="24"/>
              </w:rPr>
              <w:t>Zamawiający nie dopuszcza w Pakiecie nr 8 zaoferowanego asortymentu.</w:t>
            </w:r>
          </w:p>
          <w:p w:rsidR="007F56B5" w:rsidRPr="00D43019" w:rsidRDefault="007F56B5" w:rsidP="00A1303D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FA3047" w:rsidRDefault="00BE7BFD" w:rsidP="00520165">
      <w:pPr>
        <w:jc w:val="both"/>
        <w:rPr>
          <w:sz w:val="24"/>
          <w:szCs w:val="24"/>
        </w:rPr>
      </w:pPr>
    </w:p>
    <w:p w:rsidR="00AF0F05" w:rsidRDefault="00AF0F05" w:rsidP="00AF0F05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AF0F05" w:rsidRDefault="00AF0F05" w:rsidP="00AF0F0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AF0F05" w:rsidRDefault="00AF0F05" w:rsidP="00AF0F05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Zastępcy Dyrektora </w:t>
      </w:r>
    </w:p>
    <w:p w:rsidR="00AF0F05" w:rsidRDefault="00AF0F05" w:rsidP="00AF0F05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6D4AB3" w:rsidRPr="006A5DF1" w:rsidRDefault="00AF0F05" w:rsidP="00AF0F05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i/>
          <w:sz w:val="24"/>
          <w:szCs w:val="24"/>
        </w:rPr>
        <w:t>Norbert Rózga</w:t>
      </w:r>
    </w:p>
    <w:sectPr w:rsidR="006D4AB3" w:rsidRPr="006A5DF1" w:rsidSect="00FA30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690" w:rsidRDefault="00397690">
      <w:r>
        <w:separator/>
      </w:r>
    </w:p>
  </w:endnote>
  <w:endnote w:type="continuationSeparator" w:id="0">
    <w:p w:rsidR="00397690" w:rsidRDefault="003976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419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419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419E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D73D0" w:rsidRPr="002D73D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690" w:rsidRDefault="00397690">
      <w:r>
        <w:separator/>
      </w:r>
    </w:p>
  </w:footnote>
  <w:footnote w:type="continuationSeparator" w:id="0">
    <w:p w:rsidR="00397690" w:rsidRDefault="003976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6B5" w:rsidRDefault="007F56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6B5" w:rsidRDefault="007F56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6B5" w:rsidRDefault="007F56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56B5"/>
    <w:rsid w:val="00031374"/>
    <w:rsid w:val="00031392"/>
    <w:rsid w:val="000A1097"/>
    <w:rsid w:val="000D0DED"/>
    <w:rsid w:val="000E2A8F"/>
    <w:rsid w:val="0012774F"/>
    <w:rsid w:val="001419E1"/>
    <w:rsid w:val="00144B7A"/>
    <w:rsid w:val="00180C6E"/>
    <w:rsid w:val="001978D2"/>
    <w:rsid w:val="002369C1"/>
    <w:rsid w:val="0029606A"/>
    <w:rsid w:val="002D73D0"/>
    <w:rsid w:val="003030E6"/>
    <w:rsid w:val="00397690"/>
    <w:rsid w:val="003C00BE"/>
    <w:rsid w:val="004848F3"/>
    <w:rsid w:val="004A75F2"/>
    <w:rsid w:val="004F17E8"/>
    <w:rsid w:val="005144A9"/>
    <w:rsid w:val="00520165"/>
    <w:rsid w:val="00551BAE"/>
    <w:rsid w:val="005B1B08"/>
    <w:rsid w:val="006077A3"/>
    <w:rsid w:val="00632C3C"/>
    <w:rsid w:val="00662BDB"/>
    <w:rsid w:val="006A5DF1"/>
    <w:rsid w:val="006B7198"/>
    <w:rsid w:val="006D4AB3"/>
    <w:rsid w:val="006F3B81"/>
    <w:rsid w:val="00754E08"/>
    <w:rsid w:val="007D7198"/>
    <w:rsid w:val="007F56B5"/>
    <w:rsid w:val="00813B3E"/>
    <w:rsid w:val="00870F9F"/>
    <w:rsid w:val="008804B6"/>
    <w:rsid w:val="00897AB0"/>
    <w:rsid w:val="008A3553"/>
    <w:rsid w:val="008B59ED"/>
    <w:rsid w:val="009963E2"/>
    <w:rsid w:val="00A57087"/>
    <w:rsid w:val="00A905AC"/>
    <w:rsid w:val="00AE11BE"/>
    <w:rsid w:val="00AF0F05"/>
    <w:rsid w:val="00B56C75"/>
    <w:rsid w:val="00BA6584"/>
    <w:rsid w:val="00BE7BFD"/>
    <w:rsid w:val="00C370F2"/>
    <w:rsid w:val="00C44EEC"/>
    <w:rsid w:val="00C968B3"/>
    <w:rsid w:val="00D22FFA"/>
    <w:rsid w:val="00D43019"/>
    <w:rsid w:val="00D47C5D"/>
    <w:rsid w:val="00D8461B"/>
    <w:rsid w:val="00D915F2"/>
    <w:rsid w:val="00DF32E8"/>
    <w:rsid w:val="00DF53CA"/>
    <w:rsid w:val="00E21B49"/>
    <w:rsid w:val="00E2789F"/>
    <w:rsid w:val="00E72428"/>
    <w:rsid w:val="00E74BC3"/>
    <w:rsid w:val="00EA1106"/>
    <w:rsid w:val="00EA14B3"/>
    <w:rsid w:val="00EA416E"/>
    <w:rsid w:val="00EE6FBD"/>
    <w:rsid w:val="00F242E5"/>
    <w:rsid w:val="00F6095D"/>
    <w:rsid w:val="00FA3047"/>
    <w:rsid w:val="00FC5957"/>
    <w:rsid w:val="00FD265E"/>
    <w:rsid w:val="00FE7AD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E6FBD"/>
  </w:style>
  <w:style w:type="paragraph" w:styleId="Nagwek1">
    <w:name w:val="heading 1"/>
    <w:basedOn w:val="Normalny"/>
    <w:next w:val="Normalny"/>
    <w:link w:val="Nagwek1Znak"/>
    <w:qFormat/>
    <w:rsid w:val="00EE6FB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6FB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E6FB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E6F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6FBD"/>
  </w:style>
  <w:style w:type="paragraph" w:styleId="Tekstpodstawowywcity">
    <w:name w:val="Body Text Indent"/>
    <w:basedOn w:val="Normalny"/>
    <w:rsid w:val="00EE6FB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E6FB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E6FB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E6FBD"/>
    <w:rPr>
      <w:sz w:val="28"/>
    </w:rPr>
  </w:style>
  <w:style w:type="paragraph" w:styleId="Tekstpodstawowywcity3">
    <w:name w:val="Body Text Indent 3"/>
    <w:basedOn w:val="Normalny"/>
    <w:rsid w:val="00EE6FB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A304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A3047"/>
  </w:style>
  <w:style w:type="character" w:customStyle="1" w:styleId="TekstpodstawowyZnak">
    <w:name w:val="Tekst podstawowy Znak"/>
    <w:basedOn w:val="Domylnaczcionkaakapitu"/>
    <w:link w:val="Tekstpodstawowy"/>
    <w:rsid w:val="002369C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459</Words>
  <Characters>3008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2021-09-24T10:59:00Z</cp:lastPrinted>
  <dcterms:created xsi:type="dcterms:W3CDTF">2021-09-24T10:59:00Z</dcterms:created>
  <dcterms:modified xsi:type="dcterms:W3CDTF">2021-09-24T10:59:00Z</dcterms:modified>
</cp:coreProperties>
</file>