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D6" w:rsidRPr="00F7750D" w:rsidRDefault="002507D6" w:rsidP="002507D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2507D6" w:rsidRPr="00F7750D" w:rsidRDefault="002507D6" w:rsidP="002507D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2507D6" w:rsidRPr="00F7750D" w:rsidRDefault="002507D6" w:rsidP="002507D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2507D6" w:rsidRPr="00F7750D" w:rsidRDefault="002507D6" w:rsidP="002507D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507D6" w:rsidRPr="00F7750D" w:rsidRDefault="002507D6" w:rsidP="002507D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596A40">
        <w:rPr>
          <w:sz w:val="24"/>
          <w:szCs w:val="24"/>
        </w:rPr>
        <w:t>4</w:t>
      </w:r>
    </w:p>
    <w:p w:rsidR="002507D6" w:rsidRPr="00F7750D" w:rsidRDefault="002507D6" w:rsidP="002507D6">
      <w:pPr>
        <w:rPr>
          <w:sz w:val="24"/>
          <w:szCs w:val="24"/>
        </w:rPr>
      </w:pPr>
    </w:p>
    <w:p w:rsidR="002507D6" w:rsidRPr="00F7750D" w:rsidRDefault="002507D6" w:rsidP="002507D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507D6" w:rsidRPr="00F7750D" w:rsidRDefault="002507D6" w:rsidP="002507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2507D6" w:rsidRPr="00F7750D" w:rsidRDefault="002507D6" w:rsidP="002507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2507D6" w:rsidRPr="001C2C42" w:rsidRDefault="002507D6" w:rsidP="002507D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507D6" w:rsidRDefault="002507D6" w:rsidP="002507D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507D6" w:rsidRPr="000A1C0E" w:rsidRDefault="002507D6" w:rsidP="002507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507D6" w:rsidRPr="000A1C0E" w:rsidRDefault="002507D6" w:rsidP="002507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2507D6" w:rsidRDefault="002507D6" w:rsidP="002507D6">
      <w:pPr>
        <w:jc w:val="both"/>
        <w:rPr>
          <w:i/>
          <w:sz w:val="22"/>
          <w:szCs w:val="22"/>
        </w:rPr>
      </w:pPr>
    </w:p>
    <w:p w:rsidR="002507D6" w:rsidRDefault="002507D6" w:rsidP="002507D6">
      <w:pPr>
        <w:jc w:val="both"/>
        <w:rPr>
          <w:i/>
          <w:sz w:val="22"/>
          <w:szCs w:val="22"/>
        </w:rPr>
      </w:pPr>
    </w:p>
    <w:p w:rsidR="002507D6" w:rsidRDefault="002507D6" w:rsidP="002507D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507D6" w:rsidRDefault="002507D6" w:rsidP="002507D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507D6" w:rsidRPr="00C81F26" w:rsidRDefault="002507D6" w:rsidP="002507D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2507D6" w:rsidRDefault="002507D6" w:rsidP="002507D6">
      <w:pPr>
        <w:jc w:val="both"/>
        <w:rPr>
          <w:b/>
          <w:sz w:val="22"/>
          <w:szCs w:val="22"/>
        </w:rPr>
      </w:pPr>
    </w:p>
    <w:p w:rsidR="002507D6" w:rsidRDefault="002507D6" w:rsidP="002507D6">
      <w:pPr>
        <w:jc w:val="both"/>
        <w:rPr>
          <w:sz w:val="22"/>
          <w:szCs w:val="22"/>
        </w:rPr>
      </w:pPr>
    </w:p>
    <w:p w:rsidR="002507D6" w:rsidRPr="00F7750D" w:rsidRDefault="002507D6" w:rsidP="002507D6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 w:rsidP="002507D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1224F" w:rsidRPr="006A5DF1" w:rsidTr="00A1303D">
        <w:tc>
          <w:tcPr>
            <w:tcW w:w="9356" w:type="dxa"/>
            <w:shd w:val="clear" w:color="auto" w:fill="auto"/>
          </w:tcPr>
          <w:p w:rsidR="0071224F" w:rsidRPr="002507D6" w:rsidRDefault="0071224F" w:rsidP="00A1303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2507D6">
              <w:rPr>
                <w:b/>
                <w:sz w:val="24"/>
                <w:szCs w:val="24"/>
                <w:u w:val="single"/>
              </w:rPr>
              <w:t>Pakiet nr 3</w:t>
            </w:r>
          </w:p>
          <w:p w:rsidR="0071224F" w:rsidRPr="002507D6" w:rsidRDefault="0071224F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07D6">
              <w:rPr>
                <w:sz w:val="24"/>
                <w:szCs w:val="24"/>
              </w:rPr>
              <w:t xml:space="preserve">1. Czy Zamawiający dopuści zaoferowanie w pakiecie </w:t>
            </w:r>
            <w:proofErr w:type="spellStart"/>
            <w:r w:rsidRPr="002507D6">
              <w:rPr>
                <w:sz w:val="24"/>
                <w:szCs w:val="24"/>
              </w:rPr>
              <w:t>nr</w:t>
            </w:r>
            <w:proofErr w:type="spellEnd"/>
            <w:r w:rsidRPr="002507D6">
              <w:rPr>
                <w:sz w:val="24"/>
                <w:szCs w:val="24"/>
              </w:rPr>
              <w:t>. 3 wapno sodowane o gramaturze 5</w:t>
            </w:r>
            <w:r w:rsidR="002507D6">
              <w:rPr>
                <w:sz w:val="24"/>
                <w:szCs w:val="24"/>
              </w:rPr>
              <w:t> </w:t>
            </w:r>
            <w:r w:rsidRPr="002507D6">
              <w:rPr>
                <w:sz w:val="24"/>
                <w:szCs w:val="24"/>
              </w:rPr>
              <w:t xml:space="preserve">kg, </w:t>
            </w:r>
            <w:r w:rsidR="002507D6">
              <w:rPr>
                <w:sz w:val="24"/>
                <w:szCs w:val="24"/>
              </w:rPr>
              <w:t xml:space="preserve">współczynniku pochłaniania CO2 </w:t>
            </w:r>
            <w:r w:rsidRPr="002507D6">
              <w:rPr>
                <w:sz w:val="24"/>
                <w:szCs w:val="24"/>
              </w:rPr>
              <w:t xml:space="preserve">ok. 130 l/kg z odpowiednim przeliczeniem ilości </w:t>
            </w:r>
            <w:r w:rsidR="002507D6">
              <w:rPr>
                <w:sz w:val="24"/>
                <w:szCs w:val="24"/>
              </w:rPr>
              <w:t xml:space="preserve">      </w:t>
            </w:r>
            <w:r w:rsidRPr="002507D6">
              <w:rPr>
                <w:sz w:val="24"/>
                <w:szCs w:val="24"/>
              </w:rPr>
              <w:t xml:space="preserve">(tj. 18 </w:t>
            </w:r>
            <w:proofErr w:type="spellStart"/>
            <w:r w:rsidRPr="002507D6">
              <w:rPr>
                <w:sz w:val="24"/>
                <w:szCs w:val="24"/>
              </w:rPr>
              <w:t>op</w:t>
            </w:r>
            <w:proofErr w:type="spellEnd"/>
            <w:r w:rsidRPr="002507D6">
              <w:rPr>
                <w:sz w:val="24"/>
                <w:szCs w:val="24"/>
              </w:rPr>
              <w:t>)?</w:t>
            </w:r>
          </w:p>
          <w:p w:rsidR="0071224F" w:rsidRDefault="0071224F" w:rsidP="0096786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507D6">
              <w:rPr>
                <w:b/>
                <w:sz w:val="24"/>
                <w:szCs w:val="24"/>
              </w:rPr>
              <w:t>Odp.:</w:t>
            </w:r>
          </w:p>
          <w:p w:rsidR="002507D6" w:rsidRPr="00967862" w:rsidRDefault="00967862" w:rsidP="00967862">
            <w:pPr>
              <w:ind w:left="28" w:right="-74"/>
              <w:jc w:val="both"/>
              <w:rPr>
                <w:sz w:val="24"/>
                <w:szCs w:val="24"/>
              </w:rPr>
            </w:pPr>
            <w:r w:rsidRPr="00967862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dopuszcza </w:t>
            </w:r>
            <w:r w:rsidRPr="002507D6">
              <w:rPr>
                <w:sz w:val="24"/>
                <w:szCs w:val="24"/>
              </w:rPr>
              <w:t>wapno sodowane o gramaturze 5</w:t>
            </w:r>
            <w:r>
              <w:rPr>
                <w:sz w:val="24"/>
                <w:szCs w:val="24"/>
              </w:rPr>
              <w:t> </w:t>
            </w:r>
            <w:r w:rsidRPr="002507D6">
              <w:rPr>
                <w:sz w:val="24"/>
                <w:szCs w:val="24"/>
              </w:rPr>
              <w:t xml:space="preserve">kg, </w:t>
            </w:r>
            <w:r>
              <w:rPr>
                <w:sz w:val="24"/>
                <w:szCs w:val="24"/>
              </w:rPr>
              <w:t xml:space="preserve">współczynniku pochłaniania CO2 </w:t>
            </w:r>
            <w:r w:rsidRPr="002507D6">
              <w:rPr>
                <w:sz w:val="24"/>
                <w:szCs w:val="24"/>
              </w:rPr>
              <w:t xml:space="preserve">ok. 130 </w:t>
            </w:r>
            <w:r>
              <w:rPr>
                <w:sz w:val="24"/>
                <w:szCs w:val="24"/>
              </w:rPr>
              <w:t xml:space="preserve"> </w:t>
            </w:r>
            <w:r w:rsidRPr="002507D6">
              <w:rPr>
                <w:sz w:val="24"/>
                <w:szCs w:val="24"/>
              </w:rPr>
              <w:t>l/kg z odpowiednim przeliczeniem ilości</w:t>
            </w:r>
            <w:r>
              <w:rPr>
                <w:sz w:val="24"/>
                <w:szCs w:val="24"/>
              </w:rPr>
              <w:t>.</w:t>
            </w:r>
            <w:r w:rsidRPr="002507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</w:t>
            </w:r>
          </w:p>
          <w:p w:rsidR="0071224F" w:rsidRPr="0071224F" w:rsidRDefault="0071224F" w:rsidP="00A130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25BBA" w:rsidRDefault="00025BBA" w:rsidP="00025BB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96A40" w:rsidRDefault="00596A40" w:rsidP="00596A4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596A40" w:rsidRDefault="00596A40" w:rsidP="00596A4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96A40" w:rsidRDefault="00596A40" w:rsidP="00596A4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596A40" w:rsidRDefault="00596A40" w:rsidP="00596A4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596A40" w:rsidRDefault="00596A40" w:rsidP="00596A4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Norbert Rózga </w:t>
      </w:r>
    </w:p>
    <w:p w:rsidR="00025BBA" w:rsidRDefault="00025BBA" w:rsidP="00025BB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2507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AB8" w:rsidRDefault="00404AB8">
      <w:r>
        <w:separator/>
      </w:r>
    </w:p>
  </w:endnote>
  <w:endnote w:type="continuationSeparator" w:id="0">
    <w:p w:rsidR="00404AB8" w:rsidRDefault="00404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969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969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969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67862" w:rsidRPr="0096786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AB8" w:rsidRDefault="00404AB8">
      <w:r>
        <w:separator/>
      </w:r>
    </w:p>
  </w:footnote>
  <w:footnote w:type="continuationSeparator" w:id="0">
    <w:p w:rsidR="00404AB8" w:rsidRDefault="00404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4F" w:rsidRDefault="007122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4F" w:rsidRDefault="007122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4F" w:rsidRDefault="007122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24F"/>
    <w:rsid w:val="00025BBA"/>
    <w:rsid w:val="00031374"/>
    <w:rsid w:val="000A1097"/>
    <w:rsid w:val="000E2A8F"/>
    <w:rsid w:val="0012774F"/>
    <w:rsid w:val="00144B7A"/>
    <w:rsid w:val="00180C6E"/>
    <w:rsid w:val="00227A23"/>
    <w:rsid w:val="002507D6"/>
    <w:rsid w:val="0029606A"/>
    <w:rsid w:val="003969B6"/>
    <w:rsid w:val="00404AB8"/>
    <w:rsid w:val="004848F3"/>
    <w:rsid w:val="004A75F2"/>
    <w:rsid w:val="005144A9"/>
    <w:rsid w:val="00520165"/>
    <w:rsid w:val="00596A40"/>
    <w:rsid w:val="005B1B08"/>
    <w:rsid w:val="005E1241"/>
    <w:rsid w:val="00632C3C"/>
    <w:rsid w:val="00662BDB"/>
    <w:rsid w:val="006A5DF1"/>
    <w:rsid w:val="006B7198"/>
    <w:rsid w:val="006D4AB3"/>
    <w:rsid w:val="006F3B81"/>
    <w:rsid w:val="0071224F"/>
    <w:rsid w:val="007D7198"/>
    <w:rsid w:val="00870F9F"/>
    <w:rsid w:val="008804B6"/>
    <w:rsid w:val="00897AB0"/>
    <w:rsid w:val="008A3553"/>
    <w:rsid w:val="00967862"/>
    <w:rsid w:val="00A905AC"/>
    <w:rsid w:val="00AD0695"/>
    <w:rsid w:val="00BA6584"/>
    <w:rsid w:val="00BE7BFD"/>
    <w:rsid w:val="00C370F2"/>
    <w:rsid w:val="00C44EEC"/>
    <w:rsid w:val="00D22FFA"/>
    <w:rsid w:val="00D8461B"/>
    <w:rsid w:val="00D915F2"/>
    <w:rsid w:val="00DC5BBC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5BBC"/>
  </w:style>
  <w:style w:type="paragraph" w:styleId="Nagwek1">
    <w:name w:val="heading 1"/>
    <w:basedOn w:val="Normalny"/>
    <w:next w:val="Normalny"/>
    <w:link w:val="Nagwek1Znak"/>
    <w:qFormat/>
    <w:rsid w:val="00DC5BB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5BB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5B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C5BB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5BBC"/>
  </w:style>
  <w:style w:type="paragraph" w:styleId="Tekstpodstawowywcity">
    <w:name w:val="Body Text Indent"/>
    <w:basedOn w:val="Normalny"/>
    <w:rsid w:val="00DC5BB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C5BB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C5BB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C5BBC"/>
    <w:rPr>
      <w:sz w:val="28"/>
    </w:rPr>
  </w:style>
  <w:style w:type="paragraph" w:styleId="Tekstpodstawowywcity3">
    <w:name w:val="Body Text Indent 3"/>
    <w:basedOn w:val="Normalny"/>
    <w:rsid w:val="00DC5BB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507D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507D6"/>
  </w:style>
  <w:style w:type="character" w:customStyle="1" w:styleId="TekstpodstawowyZnak">
    <w:name w:val="Tekst podstawowy Znak"/>
    <w:basedOn w:val="Domylnaczcionkaakapitu"/>
    <w:link w:val="Tekstpodstawowy"/>
    <w:rsid w:val="00025BB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2021-09-24T11:36:00Z</cp:lastPrinted>
  <dcterms:created xsi:type="dcterms:W3CDTF">2021-09-24T11:36:00Z</dcterms:created>
  <dcterms:modified xsi:type="dcterms:W3CDTF">2021-09-24T11:36:00Z</dcterms:modified>
</cp:coreProperties>
</file>