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B2" w:rsidRPr="00F7750D" w:rsidRDefault="00151EB2" w:rsidP="00151EB2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51EB2" w:rsidRPr="00F7750D" w:rsidRDefault="00151EB2" w:rsidP="00151EB2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51EB2" w:rsidRPr="00F7750D" w:rsidRDefault="00151EB2" w:rsidP="00151EB2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51EB2" w:rsidRPr="00F7750D" w:rsidRDefault="00151EB2" w:rsidP="00151EB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51EB2" w:rsidRPr="00F7750D" w:rsidRDefault="00151EB2" w:rsidP="00151EB2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1336D1">
        <w:rPr>
          <w:sz w:val="24"/>
          <w:szCs w:val="24"/>
        </w:rPr>
        <w:t>4</w:t>
      </w:r>
    </w:p>
    <w:p w:rsidR="00151EB2" w:rsidRPr="00F7750D" w:rsidRDefault="00151EB2" w:rsidP="00151EB2">
      <w:pPr>
        <w:rPr>
          <w:sz w:val="24"/>
          <w:szCs w:val="24"/>
        </w:rPr>
      </w:pPr>
    </w:p>
    <w:p w:rsidR="00151EB2" w:rsidRPr="00F7750D" w:rsidRDefault="00151EB2" w:rsidP="00151EB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51EB2" w:rsidRPr="00F7750D" w:rsidRDefault="00151EB2" w:rsidP="00151E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51EB2" w:rsidRPr="00F7750D" w:rsidRDefault="00151EB2" w:rsidP="00151E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51EB2" w:rsidRPr="001C2C42" w:rsidRDefault="00151EB2" w:rsidP="00151EB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51EB2" w:rsidRDefault="00151EB2" w:rsidP="00151EB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51EB2" w:rsidRPr="000A1C0E" w:rsidRDefault="00151EB2" w:rsidP="00151E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51EB2" w:rsidRPr="000A1C0E" w:rsidRDefault="00151EB2" w:rsidP="00151E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151EB2" w:rsidRDefault="00151EB2" w:rsidP="00151EB2">
      <w:pPr>
        <w:jc w:val="both"/>
        <w:rPr>
          <w:i/>
          <w:sz w:val="22"/>
          <w:szCs w:val="22"/>
        </w:rPr>
      </w:pPr>
    </w:p>
    <w:p w:rsidR="00151EB2" w:rsidRDefault="00151EB2" w:rsidP="00151EB2">
      <w:pPr>
        <w:jc w:val="both"/>
        <w:rPr>
          <w:i/>
          <w:sz w:val="22"/>
          <w:szCs w:val="22"/>
        </w:rPr>
      </w:pPr>
    </w:p>
    <w:p w:rsidR="00151EB2" w:rsidRDefault="00151EB2" w:rsidP="00151EB2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51EB2" w:rsidRDefault="00151EB2" w:rsidP="00151EB2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51EB2" w:rsidRPr="00C81F26" w:rsidRDefault="00151EB2" w:rsidP="00151EB2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151EB2" w:rsidRDefault="00151EB2" w:rsidP="00151EB2">
      <w:pPr>
        <w:jc w:val="both"/>
        <w:rPr>
          <w:b/>
          <w:sz w:val="22"/>
          <w:szCs w:val="22"/>
        </w:rPr>
      </w:pPr>
    </w:p>
    <w:p w:rsidR="00151EB2" w:rsidRDefault="00151EB2" w:rsidP="00151EB2">
      <w:pPr>
        <w:jc w:val="both"/>
        <w:rPr>
          <w:sz w:val="22"/>
          <w:szCs w:val="22"/>
        </w:rPr>
      </w:pPr>
    </w:p>
    <w:p w:rsidR="00151EB2" w:rsidRPr="00F7750D" w:rsidRDefault="00151EB2" w:rsidP="00151EB2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431A4" w:rsidRPr="006A5DF1" w:rsidTr="00A1303D">
        <w:tc>
          <w:tcPr>
            <w:tcW w:w="9356" w:type="dxa"/>
            <w:shd w:val="clear" w:color="auto" w:fill="auto"/>
          </w:tcPr>
          <w:p w:rsidR="002431A4" w:rsidRPr="00151EB2" w:rsidRDefault="002431A4" w:rsidP="00A1303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151EB2">
              <w:rPr>
                <w:b/>
                <w:sz w:val="24"/>
                <w:szCs w:val="24"/>
                <w:u w:val="single"/>
              </w:rPr>
              <w:t xml:space="preserve">Dotyczy </w:t>
            </w:r>
            <w:r w:rsidR="002145CB">
              <w:rPr>
                <w:b/>
                <w:sz w:val="24"/>
                <w:szCs w:val="24"/>
                <w:u w:val="single"/>
              </w:rPr>
              <w:t>P</w:t>
            </w:r>
            <w:r w:rsidRPr="00151EB2">
              <w:rPr>
                <w:b/>
                <w:sz w:val="24"/>
                <w:szCs w:val="24"/>
                <w:u w:val="single"/>
              </w:rPr>
              <w:t>akietu nr 8</w:t>
            </w:r>
          </w:p>
          <w:p w:rsidR="002431A4" w:rsidRPr="00151EB2" w:rsidRDefault="002431A4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1EB2">
              <w:rPr>
                <w:sz w:val="24"/>
                <w:szCs w:val="24"/>
              </w:rPr>
              <w:t xml:space="preserve">1. Czy Zamawiający dopuści również błękit </w:t>
            </w:r>
            <w:proofErr w:type="spellStart"/>
            <w:r w:rsidRPr="00151EB2">
              <w:rPr>
                <w:sz w:val="24"/>
                <w:szCs w:val="24"/>
              </w:rPr>
              <w:t>trypanu</w:t>
            </w:r>
            <w:proofErr w:type="spellEnd"/>
            <w:r w:rsidRPr="00151EB2">
              <w:rPr>
                <w:sz w:val="24"/>
                <w:szCs w:val="24"/>
              </w:rPr>
              <w:t xml:space="preserve"> pakowany po 10 sztuk?</w:t>
            </w:r>
          </w:p>
          <w:p w:rsidR="002431A4" w:rsidRPr="00151EB2" w:rsidRDefault="002431A4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1EB2">
              <w:rPr>
                <w:sz w:val="24"/>
                <w:szCs w:val="24"/>
              </w:rPr>
              <w:t>Jaką liczbę opakowań będzie trzeba wtedy zaoferować?</w:t>
            </w:r>
          </w:p>
          <w:p w:rsidR="002431A4" w:rsidRDefault="002431A4" w:rsidP="001336D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151EB2">
              <w:rPr>
                <w:b/>
                <w:sz w:val="24"/>
                <w:szCs w:val="24"/>
              </w:rPr>
              <w:t>Odp.:</w:t>
            </w:r>
          </w:p>
          <w:p w:rsidR="002145CB" w:rsidRPr="0004135B" w:rsidRDefault="002145CB" w:rsidP="001336D1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Zamawiają</w:t>
            </w:r>
            <w:r w:rsidRPr="0004135B">
              <w:rPr>
                <w:sz w:val="24"/>
              </w:rPr>
              <w:t>cy</w:t>
            </w:r>
            <w:r>
              <w:rPr>
                <w:sz w:val="24"/>
              </w:rPr>
              <w:t xml:space="preserve"> dopuszcza w Pakiecie nr 8 </w:t>
            </w:r>
            <w:r w:rsidRPr="00832F45">
              <w:rPr>
                <w:sz w:val="24"/>
              </w:rPr>
              <w:t xml:space="preserve">błękit </w:t>
            </w:r>
            <w:proofErr w:type="spellStart"/>
            <w:r w:rsidRPr="00832F45">
              <w:rPr>
                <w:sz w:val="24"/>
              </w:rPr>
              <w:t>trypanu</w:t>
            </w:r>
            <w:proofErr w:type="spellEnd"/>
            <w:r w:rsidRPr="00832F45">
              <w:rPr>
                <w:sz w:val="24"/>
              </w:rPr>
              <w:t xml:space="preserve"> pakowany po 10 sztuk</w:t>
            </w:r>
            <w:r>
              <w:rPr>
                <w:sz w:val="24"/>
              </w:rPr>
              <w:t>, z przeliczeniem ilości sztuk na opakowania.</w:t>
            </w:r>
          </w:p>
          <w:p w:rsidR="002431A4" w:rsidRPr="002431A4" w:rsidRDefault="002431A4" w:rsidP="00A130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432DA" w:rsidRDefault="00A432DA" w:rsidP="00A432D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336D1" w:rsidRDefault="001336D1" w:rsidP="001336D1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336D1" w:rsidRDefault="001336D1" w:rsidP="001336D1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1336D1" w:rsidRDefault="001336D1" w:rsidP="001336D1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336D1" w:rsidRDefault="001336D1" w:rsidP="001336D1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1336D1" w:rsidRDefault="001336D1" w:rsidP="001336D1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1336D1" w:rsidRPr="006A5DF1" w:rsidRDefault="001336D1" w:rsidP="001336D1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4"/>
          <w:szCs w:val="24"/>
        </w:rPr>
        <w:t>Norbert Rózga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51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398" w:rsidRDefault="00B56398">
      <w:r>
        <w:separator/>
      </w:r>
    </w:p>
  </w:endnote>
  <w:endnote w:type="continuationSeparator" w:id="0">
    <w:p w:rsidR="00B56398" w:rsidRDefault="00B56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4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4D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F4D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1E06" w:rsidRPr="00761E0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398" w:rsidRDefault="00B56398">
      <w:r>
        <w:separator/>
      </w:r>
    </w:p>
  </w:footnote>
  <w:footnote w:type="continuationSeparator" w:id="0">
    <w:p w:rsidR="00B56398" w:rsidRDefault="00B56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1A4" w:rsidRDefault="002431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1A4" w:rsidRDefault="002431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1A4" w:rsidRDefault="002431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1A4"/>
    <w:rsid w:val="00031374"/>
    <w:rsid w:val="000A1097"/>
    <w:rsid w:val="000E2A8F"/>
    <w:rsid w:val="0012774F"/>
    <w:rsid w:val="001336D1"/>
    <w:rsid w:val="00144B7A"/>
    <w:rsid w:val="00151EB2"/>
    <w:rsid w:val="00180C6E"/>
    <w:rsid w:val="002145CB"/>
    <w:rsid w:val="002431A4"/>
    <w:rsid w:val="0029606A"/>
    <w:rsid w:val="004848F3"/>
    <w:rsid w:val="004A75F2"/>
    <w:rsid w:val="005144A9"/>
    <w:rsid w:val="00520165"/>
    <w:rsid w:val="005B1B08"/>
    <w:rsid w:val="00632C3C"/>
    <w:rsid w:val="00662BDB"/>
    <w:rsid w:val="006802F1"/>
    <w:rsid w:val="006A5DF1"/>
    <w:rsid w:val="006B7198"/>
    <w:rsid w:val="006D4AB3"/>
    <w:rsid w:val="006F3B81"/>
    <w:rsid w:val="00720FFE"/>
    <w:rsid w:val="00761E06"/>
    <w:rsid w:val="007D7198"/>
    <w:rsid w:val="008571E5"/>
    <w:rsid w:val="00870F9F"/>
    <w:rsid w:val="008804B6"/>
    <w:rsid w:val="00897AB0"/>
    <w:rsid w:val="008A3553"/>
    <w:rsid w:val="008B11DC"/>
    <w:rsid w:val="008F4DFA"/>
    <w:rsid w:val="00A432DA"/>
    <w:rsid w:val="00A905AC"/>
    <w:rsid w:val="00B5639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4BA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0FFE"/>
  </w:style>
  <w:style w:type="paragraph" w:styleId="Nagwek1">
    <w:name w:val="heading 1"/>
    <w:basedOn w:val="Normalny"/>
    <w:next w:val="Normalny"/>
    <w:link w:val="Nagwek1Znak"/>
    <w:qFormat/>
    <w:rsid w:val="00720F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20FF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20F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0F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0FFE"/>
  </w:style>
  <w:style w:type="paragraph" w:styleId="Tekstpodstawowywcity">
    <w:name w:val="Body Text Indent"/>
    <w:basedOn w:val="Normalny"/>
    <w:rsid w:val="00720F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20F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20FF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20FFE"/>
    <w:rPr>
      <w:sz w:val="28"/>
    </w:rPr>
  </w:style>
  <w:style w:type="paragraph" w:styleId="Tekstpodstawowywcity3">
    <w:name w:val="Body Text Indent 3"/>
    <w:basedOn w:val="Normalny"/>
    <w:link w:val="Tekstpodstawowywcity3Znak"/>
    <w:rsid w:val="00720FF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51EB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51EB2"/>
  </w:style>
  <w:style w:type="character" w:customStyle="1" w:styleId="TekstpodstawowyZnak">
    <w:name w:val="Tekst podstawowy Znak"/>
    <w:basedOn w:val="Domylnaczcionkaakapitu"/>
    <w:link w:val="Tekstpodstawowy"/>
    <w:rsid w:val="00A432DA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145CB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2021-09-24T11:02:00Z</cp:lastPrinted>
  <dcterms:created xsi:type="dcterms:W3CDTF">2021-09-24T11:02:00Z</dcterms:created>
  <dcterms:modified xsi:type="dcterms:W3CDTF">2021-09-24T11:02:00Z</dcterms:modified>
</cp:coreProperties>
</file>