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201" w:rsidRPr="00A7226F" w:rsidRDefault="00E77201" w:rsidP="00E77201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E77201" w:rsidRPr="00A7226F" w:rsidRDefault="00E77201" w:rsidP="00E77201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E77201" w:rsidRPr="00A7226F" w:rsidRDefault="00E77201" w:rsidP="00E77201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E77201" w:rsidRDefault="00E77201" w:rsidP="00E77201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09</w:t>
      </w:r>
      <w:r w:rsidRPr="00E412D5">
        <w:rPr>
          <w:sz w:val="24"/>
        </w:rPr>
        <w:t>-</w:t>
      </w:r>
      <w:r>
        <w:rPr>
          <w:sz w:val="24"/>
        </w:rPr>
        <w:t>28</w:t>
      </w:r>
    </w:p>
    <w:p w:rsidR="00E77201" w:rsidRDefault="00E77201" w:rsidP="00E77201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10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E77201" w:rsidRDefault="00E77201" w:rsidP="00E77201">
      <w:pPr>
        <w:jc w:val="right"/>
        <w:rPr>
          <w:sz w:val="22"/>
          <w:szCs w:val="22"/>
        </w:rPr>
      </w:pPr>
    </w:p>
    <w:p w:rsidR="00E77201" w:rsidRDefault="00E77201" w:rsidP="00E7720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E77201" w:rsidRPr="00A80738" w:rsidRDefault="00E77201" w:rsidP="00E7720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E77201" w:rsidRDefault="00E77201" w:rsidP="00E7720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E77201" w:rsidRDefault="00E77201" w:rsidP="00E7720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E77201" w:rsidRDefault="00E77201" w:rsidP="00E77201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w trybie </w:t>
      </w:r>
    </w:p>
    <w:p w:rsidR="00E77201" w:rsidRPr="00D175C4" w:rsidRDefault="00E77201" w:rsidP="00E77201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D175C4">
        <w:rPr>
          <w:sz w:val="24"/>
          <w:szCs w:val="24"/>
        </w:rPr>
        <w:t xml:space="preserve">podstawowym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pn</w:t>
      </w:r>
      <w:r w:rsidRPr="00D175C4">
        <w:rPr>
          <w:sz w:val="24"/>
          <w:szCs w:val="24"/>
        </w:rPr>
        <w:t xml:space="preserve">: </w:t>
      </w:r>
    </w:p>
    <w:p w:rsidR="00E77201" w:rsidRDefault="00E77201" w:rsidP="00E77201">
      <w:pPr>
        <w:pStyle w:val="Tekstpodstawowywcity"/>
        <w:spacing w:line="276" w:lineRule="auto"/>
        <w:ind w:firstLine="0"/>
        <w:jc w:val="center"/>
        <w:rPr>
          <w:b/>
          <w:sz w:val="22"/>
          <w:szCs w:val="22"/>
        </w:rPr>
      </w:pPr>
    </w:p>
    <w:p w:rsidR="00E77201" w:rsidRDefault="00E77201" w:rsidP="00E77201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„</w:t>
      </w:r>
      <w:r w:rsidRPr="00E77201">
        <w:rPr>
          <w:b/>
          <w:szCs w:val="24"/>
        </w:rPr>
        <w:t xml:space="preserve">Przeprowadzenie szkolenia z zarządzania stresem i kontrolowania emocji </w:t>
      </w:r>
    </w:p>
    <w:p w:rsidR="00E77201" w:rsidRPr="00E77201" w:rsidRDefault="00E77201" w:rsidP="00E77201">
      <w:pPr>
        <w:pStyle w:val="Tekstpodstawowywcity"/>
        <w:ind w:firstLine="0"/>
        <w:jc w:val="center"/>
        <w:rPr>
          <w:szCs w:val="24"/>
        </w:rPr>
      </w:pPr>
      <w:r w:rsidRPr="00E77201">
        <w:rPr>
          <w:b/>
          <w:szCs w:val="24"/>
        </w:rPr>
        <w:t>w ramach Projektu pn. Wysoka ergonomia pracy podstawą zdrowia pracownika!</w:t>
      </w:r>
      <w:r>
        <w:rPr>
          <w:b/>
          <w:szCs w:val="24"/>
        </w:rPr>
        <w:t>”</w:t>
      </w:r>
    </w:p>
    <w:p w:rsidR="00E77201" w:rsidRDefault="00E77201" w:rsidP="00E77201">
      <w:pPr>
        <w:spacing w:line="276" w:lineRule="auto"/>
        <w:jc w:val="both"/>
        <w:rPr>
          <w:sz w:val="24"/>
          <w:szCs w:val="24"/>
        </w:rPr>
      </w:pPr>
    </w:p>
    <w:p w:rsidR="00E77201" w:rsidRPr="00D175C4" w:rsidRDefault="00E77201" w:rsidP="00E77201">
      <w:pPr>
        <w:spacing w:before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>Zamawiający, działając na podstawie art. 22</w:t>
      </w:r>
      <w:r>
        <w:rPr>
          <w:sz w:val="24"/>
          <w:szCs w:val="24"/>
        </w:rPr>
        <w:t>2</w:t>
      </w:r>
      <w:r w:rsidRPr="00D175C4">
        <w:rPr>
          <w:sz w:val="24"/>
          <w:szCs w:val="24"/>
        </w:rPr>
        <w:t xml:space="preserve"> ust. 5 </w:t>
      </w:r>
      <w:r w:rsidRPr="00D175C4">
        <w:rPr>
          <w:bCs/>
          <w:sz w:val="24"/>
          <w:szCs w:val="24"/>
        </w:rPr>
        <w:t>ustawy z dnia 11 września 2019r. Prawo zamówień publicznych</w:t>
      </w:r>
      <w:r w:rsidRPr="00D175C4">
        <w:rPr>
          <w:sz w:val="24"/>
          <w:szCs w:val="24"/>
        </w:rPr>
        <w:t xml:space="preserve"> (Dz.</w:t>
      </w:r>
      <w:r>
        <w:rPr>
          <w:sz w:val="24"/>
          <w:szCs w:val="24"/>
        </w:rPr>
        <w:t xml:space="preserve"> </w:t>
      </w:r>
      <w:r w:rsidRPr="00D175C4">
        <w:rPr>
          <w:sz w:val="24"/>
          <w:szCs w:val="24"/>
        </w:rPr>
        <w:t xml:space="preserve">U. </w:t>
      </w:r>
      <w:r>
        <w:rPr>
          <w:sz w:val="24"/>
          <w:szCs w:val="24"/>
        </w:rPr>
        <w:t xml:space="preserve">2021r. </w:t>
      </w:r>
      <w:r w:rsidRPr="00D175C4">
        <w:rPr>
          <w:sz w:val="24"/>
          <w:szCs w:val="24"/>
        </w:rPr>
        <w:t xml:space="preserve">poz. </w:t>
      </w:r>
      <w:r>
        <w:rPr>
          <w:sz w:val="24"/>
          <w:szCs w:val="24"/>
        </w:rPr>
        <w:t>1129</w:t>
      </w:r>
      <w:r w:rsidRPr="00D175C4"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</w:t>
      </w:r>
      <w:r w:rsidRPr="00D175C4">
        <w:rPr>
          <w:sz w:val="24"/>
          <w:szCs w:val="24"/>
        </w:rPr>
        <w:t>zm.) udostępnia informację z</w:t>
      </w:r>
      <w:r>
        <w:rPr>
          <w:sz w:val="24"/>
          <w:szCs w:val="24"/>
        </w:rPr>
        <w:t> </w:t>
      </w:r>
      <w:r w:rsidRPr="00D175C4">
        <w:rPr>
          <w:sz w:val="24"/>
          <w:szCs w:val="24"/>
        </w:rPr>
        <w:t>otwarcia ofert.</w:t>
      </w:r>
    </w:p>
    <w:p w:rsidR="00E77201" w:rsidRDefault="00E77201" w:rsidP="00E77201">
      <w:pPr>
        <w:spacing w:before="120" w:after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 xml:space="preserve">Podczas otwarcia ofert, mającego miejsce </w:t>
      </w:r>
      <w:r w:rsidRPr="003F5A9D">
        <w:rPr>
          <w:b/>
          <w:sz w:val="24"/>
          <w:szCs w:val="24"/>
        </w:rPr>
        <w:t xml:space="preserve">w dniu </w:t>
      </w:r>
      <w:r>
        <w:rPr>
          <w:b/>
          <w:sz w:val="24"/>
          <w:szCs w:val="24"/>
        </w:rPr>
        <w:t>27</w:t>
      </w:r>
      <w:r w:rsidRPr="003F5A9D">
        <w:rPr>
          <w:b/>
          <w:sz w:val="24"/>
          <w:szCs w:val="24"/>
        </w:rPr>
        <w:t>/0</w:t>
      </w:r>
      <w:r>
        <w:rPr>
          <w:b/>
          <w:sz w:val="24"/>
          <w:szCs w:val="24"/>
        </w:rPr>
        <w:t>9</w:t>
      </w:r>
      <w:r w:rsidRPr="003F5A9D">
        <w:rPr>
          <w:b/>
          <w:sz w:val="24"/>
          <w:szCs w:val="24"/>
        </w:rPr>
        <w:t>/2021 o godz. 10:15</w:t>
      </w:r>
      <w:r w:rsidRPr="00D175C4">
        <w:rPr>
          <w:sz w:val="24"/>
          <w:szCs w:val="24"/>
        </w:rPr>
        <w:t xml:space="preserve">, otwarte zostały oferty następujących </w:t>
      </w:r>
      <w:r>
        <w:rPr>
          <w:sz w:val="24"/>
          <w:szCs w:val="24"/>
        </w:rPr>
        <w:t>W</w:t>
      </w:r>
      <w:r w:rsidRPr="00D175C4">
        <w:rPr>
          <w:sz w:val="24"/>
          <w:szCs w:val="24"/>
        </w:rPr>
        <w:t>ykonawców: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2"/>
        <w:gridCol w:w="4536"/>
        <w:gridCol w:w="1984"/>
        <w:gridCol w:w="2693"/>
      </w:tblGrid>
      <w:tr w:rsidR="0076544D" w:rsidRPr="00493F8C" w:rsidTr="00E95A86">
        <w:tc>
          <w:tcPr>
            <w:tcW w:w="852" w:type="dxa"/>
            <w:shd w:val="clear" w:color="auto" w:fill="auto"/>
            <w:vAlign w:val="center"/>
          </w:tcPr>
          <w:p w:rsidR="0076544D" w:rsidRPr="00E77201" w:rsidRDefault="0076544D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Nr oferty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6544D" w:rsidRPr="00E77201" w:rsidRDefault="0076544D" w:rsidP="00E7720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E77201">
              <w:rPr>
                <w:sz w:val="22"/>
                <w:szCs w:val="22"/>
              </w:rPr>
              <w:t>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6544D" w:rsidRPr="00E77201" w:rsidRDefault="0076544D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Cena oferty</w:t>
            </w:r>
          </w:p>
        </w:tc>
        <w:tc>
          <w:tcPr>
            <w:tcW w:w="2693" w:type="dxa"/>
          </w:tcPr>
          <w:p w:rsidR="0076544D" w:rsidRPr="00E77201" w:rsidRDefault="00260369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jednostkowa </w:t>
            </w:r>
            <w:r w:rsidR="00E95A86">
              <w:rPr>
                <w:sz w:val="22"/>
                <w:szCs w:val="22"/>
              </w:rPr>
              <w:t xml:space="preserve">                   za 1 uczestnika szkolenia</w:t>
            </w:r>
          </w:p>
        </w:tc>
      </w:tr>
      <w:tr w:rsidR="0076544D" w:rsidRPr="00493F8C" w:rsidTr="00E95A86">
        <w:tc>
          <w:tcPr>
            <w:tcW w:w="852" w:type="dxa"/>
            <w:shd w:val="clear" w:color="auto" w:fill="auto"/>
            <w:vAlign w:val="center"/>
          </w:tcPr>
          <w:p w:rsidR="0076544D" w:rsidRPr="00E77201" w:rsidRDefault="0076544D" w:rsidP="005C3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76544D" w:rsidRPr="00E77201" w:rsidRDefault="0076544D" w:rsidP="005C30AC">
            <w:pPr>
              <w:spacing w:before="40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 xml:space="preserve">FRONTOZA SZKOLENIA Izabela </w:t>
            </w:r>
            <w:proofErr w:type="spellStart"/>
            <w:r w:rsidRPr="00E77201">
              <w:rPr>
                <w:sz w:val="22"/>
                <w:szCs w:val="22"/>
              </w:rPr>
              <w:t>Mejza</w:t>
            </w:r>
            <w:proofErr w:type="spellEnd"/>
          </w:p>
          <w:p w:rsidR="0076544D" w:rsidRPr="00E77201" w:rsidRDefault="0076544D" w:rsidP="005C30AC">
            <w:pPr>
              <w:rPr>
                <w:sz w:val="22"/>
                <w:szCs w:val="22"/>
              </w:rPr>
            </w:pPr>
            <w:proofErr w:type="spellStart"/>
            <w:r w:rsidRPr="00E77201">
              <w:rPr>
                <w:sz w:val="22"/>
                <w:szCs w:val="22"/>
              </w:rPr>
              <w:t>Floksowa</w:t>
            </w:r>
            <w:proofErr w:type="spellEnd"/>
            <w:r w:rsidRPr="00E77201">
              <w:rPr>
                <w:sz w:val="22"/>
                <w:szCs w:val="22"/>
              </w:rPr>
              <w:t xml:space="preserve"> 46 </w:t>
            </w:r>
          </w:p>
          <w:p w:rsidR="0076544D" w:rsidRPr="00E77201" w:rsidRDefault="0076544D" w:rsidP="005C30AC">
            <w:pPr>
              <w:spacing w:after="40"/>
              <w:jc w:val="both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60-175 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6544D" w:rsidRPr="00E77201" w:rsidRDefault="0076544D" w:rsidP="00B15BA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20 000.00 zł</w:t>
            </w:r>
          </w:p>
        </w:tc>
        <w:tc>
          <w:tcPr>
            <w:tcW w:w="2693" w:type="dxa"/>
          </w:tcPr>
          <w:p w:rsidR="00E95A86" w:rsidRDefault="00E95A86" w:rsidP="00E95A86">
            <w:pPr>
              <w:jc w:val="center"/>
              <w:rPr>
                <w:sz w:val="22"/>
                <w:szCs w:val="22"/>
              </w:rPr>
            </w:pPr>
          </w:p>
          <w:p w:rsidR="0076544D" w:rsidRPr="00E77201" w:rsidRDefault="00E95A86" w:rsidP="00E95A8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200,00 zł</w:t>
            </w:r>
          </w:p>
        </w:tc>
      </w:tr>
      <w:tr w:rsidR="0076544D" w:rsidRPr="00493F8C" w:rsidTr="00E95A86">
        <w:tc>
          <w:tcPr>
            <w:tcW w:w="852" w:type="dxa"/>
            <w:shd w:val="clear" w:color="auto" w:fill="auto"/>
            <w:vAlign w:val="center"/>
          </w:tcPr>
          <w:p w:rsidR="0076544D" w:rsidRPr="00E77201" w:rsidRDefault="0076544D" w:rsidP="005C3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76544D" w:rsidRPr="00E77201" w:rsidRDefault="0076544D" w:rsidP="005C30AC">
            <w:pPr>
              <w:spacing w:before="40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Centrum Profilaktyki i Reedukacji ATELIER</w:t>
            </w:r>
          </w:p>
          <w:p w:rsidR="0076544D" w:rsidRPr="00E77201" w:rsidRDefault="0076544D" w:rsidP="005C30AC">
            <w:pPr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 xml:space="preserve">Krasickiego 27/1 </w:t>
            </w:r>
          </w:p>
          <w:p w:rsidR="0076544D" w:rsidRPr="00E77201" w:rsidRDefault="0076544D" w:rsidP="005C30AC">
            <w:pPr>
              <w:spacing w:after="40"/>
              <w:jc w:val="both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30-513 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6544D" w:rsidRPr="00E77201" w:rsidRDefault="0076544D" w:rsidP="00B15BA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18 300.00 zł</w:t>
            </w:r>
          </w:p>
        </w:tc>
        <w:tc>
          <w:tcPr>
            <w:tcW w:w="2693" w:type="dxa"/>
          </w:tcPr>
          <w:p w:rsidR="0076544D" w:rsidRDefault="0076544D" w:rsidP="00534906">
            <w:pPr>
              <w:jc w:val="center"/>
              <w:rPr>
                <w:sz w:val="22"/>
                <w:szCs w:val="22"/>
              </w:rPr>
            </w:pPr>
          </w:p>
          <w:p w:rsidR="00E95A86" w:rsidRPr="00E77201" w:rsidRDefault="00534906" w:rsidP="00E95A8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183,00 zł</w:t>
            </w:r>
          </w:p>
        </w:tc>
      </w:tr>
      <w:tr w:rsidR="0076544D" w:rsidRPr="00493F8C" w:rsidTr="00E95A86">
        <w:tc>
          <w:tcPr>
            <w:tcW w:w="852" w:type="dxa"/>
            <w:shd w:val="clear" w:color="auto" w:fill="auto"/>
            <w:vAlign w:val="center"/>
          </w:tcPr>
          <w:p w:rsidR="0076544D" w:rsidRPr="00E77201" w:rsidRDefault="0076544D" w:rsidP="005C3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76544D" w:rsidRPr="00E77201" w:rsidRDefault="0076544D" w:rsidP="005C30AC">
            <w:pPr>
              <w:spacing w:before="40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Laboratorium Doświadczeń Sp. z o.o.</w:t>
            </w:r>
          </w:p>
          <w:p w:rsidR="0076544D" w:rsidRPr="00E77201" w:rsidRDefault="0076544D" w:rsidP="005C30AC">
            <w:pPr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 xml:space="preserve">Aleja Jana Pawła II 27 </w:t>
            </w:r>
          </w:p>
          <w:p w:rsidR="0076544D" w:rsidRPr="00E77201" w:rsidRDefault="0076544D" w:rsidP="005C30AC">
            <w:pPr>
              <w:spacing w:after="40"/>
              <w:jc w:val="both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00-867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6544D" w:rsidRPr="00E77201" w:rsidRDefault="0076544D" w:rsidP="00B15BA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28 300.00 zł</w:t>
            </w:r>
          </w:p>
        </w:tc>
        <w:tc>
          <w:tcPr>
            <w:tcW w:w="2693" w:type="dxa"/>
          </w:tcPr>
          <w:p w:rsidR="00534906" w:rsidRDefault="00534906" w:rsidP="00534906">
            <w:pPr>
              <w:jc w:val="center"/>
              <w:rPr>
                <w:sz w:val="22"/>
                <w:szCs w:val="22"/>
              </w:rPr>
            </w:pPr>
          </w:p>
          <w:p w:rsidR="0076544D" w:rsidRPr="00E77201" w:rsidRDefault="00534906" w:rsidP="00E95A8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283,00 zł</w:t>
            </w:r>
          </w:p>
        </w:tc>
      </w:tr>
      <w:tr w:rsidR="0076544D" w:rsidRPr="00493F8C" w:rsidTr="00E95A86">
        <w:tc>
          <w:tcPr>
            <w:tcW w:w="852" w:type="dxa"/>
            <w:shd w:val="clear" w:color="auto" w:fill="auto"/>
            <w:vAlign w:val="center"/>
          </w:tcPr>
          <w:p w:rsidR="0076544D" w:rsidRPr="00E77201" w:rsidRDefault="0076544D" w:rsidP="005C3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76544D" w:rsidRPr="00E77201" w:rsidRDefault="0076544D" w:rsidP="005C30AC">
            <w:pPr>
              <w:spacing w:before="40"/>
              <w:rPr>
                <w:sz w:val="22"/>
                <w:szCs w:val="22"/>
              </w:rPr>
            </w:pPr>
            <w:proofErr w:type="spellStart"/>
            <w:r w:rsidRPr="00E77201">
              <w:rPr>
                <w:sz w:val="22"/>
                <w:szCs w:val="22"/>
              </w:rPr>
              <w:t>Brainstorm</w:t>
            </w:r>
            <w:proofErr w:type="spellEnd"/>
            <w:r w:rsidRPr="00E77201">
              <w:rPr>
                <w:sz w:val="22"/>
                <w:szCs w:val="22"/>
              </w:rPr>
              <w:t xml:space="preserve"> Group Sp. z o.o.</w:t>
            </w:r>
          </w:p>
          <w:p w:rsidR="0076544D" w:rsidRPr="00E77201" w:rsidRDefault="0076544D" w:rsidP="005C30AC">
            <w:pPr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 xml:space="preserve">Feliksa </w:t>
            </w:r>
            <w:proofErr w:type="spellStart"/>
            <w:r w:rsidRPr="00E77201">
              <w:rPr>
                <w:sz w:val="22"/>
                <w:szCs w:val="22"/>
              </w:rPr>
              <w:t>Perla</w:t>
            </w:r>
            <w:proofErr w:type="spellEnd"/>
            <w:r w:rsidRPr="00E77201">
              <w:rPr>
                <w:sz w:val="22"/>
                <w:szCs w:val="22"/>
              </w:rPr>
              <w:t xml:space="preserve"> 10 </w:t>
            </w:r>
          </w:p>
          <w:p w:rsidR="0076544D" w:rsidRPr="00E77201" w:rsidRDefault="0076544D" w:rsidP="005C30AC">
            <w:pPr>
              <w:spacing w:after="40"/>
              <w:jc w:val="both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41-300 Dąbrowa Górnicza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6544D" w:rsidRPr="00E77201" w:rsidRDefault="0076544D" w:rsidP="00B15BA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24 900.00 zł</w:t>
            </w:r>
          </w:p>
        </w:tc>
        <w:tc>
          <w:tcPr>
            <w:tcW w:w="2693" w:type="dxa"/>
          </w:tcPr>
          <w:p w:rsidR="00534906" w:rsidRDefault="00534906" w:rsidP="00534906">
            <w:pPr>
              <w:jc w:val="center"/>
              <w:rPr>
                <w:sz w:val="22"/>
                <w:szCs w:val="22"/>
              </w:rPr>
            </w:pPr>
          </w:p>
          <w:p w:rsidR="0076544D" w:rsidRPr="00E77201" w:rsidRDefault="00534906" w:rsidP="00E95A8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249,00 zł</w:t>
            </w:r>
          </w:p>
        </w:tc>
      </w:tr>
      <w:tr w:rsidR="0076544D" w:rsidRPr="00493F8C" w:rsidTr="00E95A86">
        <w:tc>
          <w:tcPr>
            <w:tcW w:w="852" w:type="dxa"/>
            <w:shd w:val="clear" w:color="auto" w:fill="auto"/>
            <w:vAlign w:val="center"/>
          </w:tcPr>
          <w:p w:rsidR="0076544D" w:rsidRPr="00E77201" w:rsidRDefault="0076544D" w:rsidP="005C3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:rsidR="0076544D" w:rsidRPr="00E77201" w:rsidRDefault="0076544D" w:rsidP="005C30AC">
            <w:pPr>
              <w:spacing w:before="40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 xml:space="preserve">Joanna </w:t>
            </w:r>
            <w:proofErr w:type="spellStart"/>
            <w:r w:rsidRPr="00E77201">
              <w:rPr>
                <w:sz w:val="22"/>
                <w:szCs w:val="22"/>
              </w:rPr>
              <w:t>Dejko</w:t>
            </w:r>
            <w:proofErr w:type="spellEnd"/>
            <w:r w:rsidRPr="00E77201">
              <w:rPr>
                <w:sz w:val="22"/>
                <w:szCs w:val="22"/>
              </w:rPr>
              <w:t xml:space="preserve"> Studium Doskonalenia Zdolności Poznawczych</w:t>
            </w:r>
          </w:p>
          <w:p w:rsidR="0076544D" w:rsidRPr="00E77201" w:rsidRDefault="0076544D" w:rsidP="00260369">
            <w:pPr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Stoczek 9</w:t>
            </w:r>
            <w:r w:rsidR="00260369">
              <w:rPr>
                <w:sz w:val="22"/>
                <w:szCs w:val="22"/>
              </w:rPr>
              <w:t xml:space="preserve">, </w:t>
            </w:r>
            <w:r w:rsidRPr="00E77201">
              <w:rPr>
                <w:sz w:val="22"/>
                <w:szCs w:val="22"/>
              </w:rPr>
              <w:t>21-077 Spiczyn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6544D" w:rsidRPr="00E77201" w:rsidRDefault="0076544D" w:rsidP="00B15BA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11 140.00 zł</w:t>
            </w:r>
          </w:p>
        </w:tc>
        <w:tc>
          <w:tcPr>
            <w:tcW w:w="2693" w:type="dxa"/>
          </w:tcPr>
          <w:p w:rsidR="00534906" w:rsidRDefault="00534906" w:rsidP="00534906">
            <w:pPr>
              <w:jc w:val="center"/>
              <w:rPr>
                <w:sz w:val="22"/>
                <w:szCs w:val="22"/>
              </w:rPr>
            </w:pPr>
          </w:p>
          <w:p w:rsidR="0076544D" w:rsidRPr="00E77201" w:rsidRDefault="00534906" w:rsidP="00E95A8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111,40 zł</w:t>
            </w:r>
          </w:p>
        </w:tc>
      </w:tr>
      <w:tr w:rsidR="0076544D" w:rsidRPr="00493F8C" w:rsidTr="00E95A86">
        <w:tc>
          <w:tcPr>
            <w:tcW w:w="852" w:type="dxa"/>
            <w:shd w:val="clear" w:color="auto" w:fill="auto"/>
            <w:vAlign w:val="center"/>
          </w:tcPr>
          <w:p w:rsidR="0076544D" w:rsidRPr="00E77201" w:rsidRDefault="0076544D" w:rsidP="005C30A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:rsidR="0076544D" w:rsidRPr="00E77201" w:rsidRDefault="0076544D" w:rsidP="005C30AC">
            <w:pPr>
              <w:spacing w:before="40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Balans Szkolenia Rozwój Relaks</w:t>
            </w:r>
          </w:p>
          <w:p w:rsidR="0076544D" w:rsidRPr="00E77201" w:rsidRDefault="0076544D" w:rsidP="005C30AC">
            <w:pPr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 xml:space="preserve">Głogowska 31/33 </w:t>
            </w:r>
          </w:p>
          <w:p w:rsidR="0076544D" w:rsidRPr="00E77201" w:rsidRDefault="0076544D" w:rsidP="005C30AC">
            <w:pPr>
              <w:spacing w:after="40"/>
              <w:jc w:val="both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60-702 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6544D" w:rsidRPr="00E77201" w:rsidRDefault="0076544D" w:rsidP="00B15BA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77201">
              <w:rPr>
                <w:sz w:val="22"/>
                <w:szCs w:val="22"/>
              </w:rPr>
              <w:t>29 900.00 zł</w:t>
            </w:r>
          </w:p>
        </w:tc>
        <w:tc>
          <w:tcPr>
            <w:tcW w:w="2693" w:type="dxa"/>
          </w:tcPr>
          <w:p w:rsidR="00534906" w:rsidRDefault="00534906" w:rsidP="00534906">
            <w:pPr>
              <w:jc w:val="center"/>
              <w:rPr>
                <w:sz w:val="22"/>
                <w:szCs w:val="22"/>
              </w:rPr>
            </w:pPr>
          </w:p>
          <w:p w:rsidR="0076544D" w:rsidRPr="00E77201" w:rsidRDefault="00534906" w:rsidP="00E95A8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299,00 zł</w:t>
            </w:r>
          </w:p>
        </w:tc>
      </w:tr>
    </w:tbl>
    <w:p w:rsidR="00BD5862" w:rsidRDefault="00BD5862" w:rsidP="00BD5862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BD5862" w:rsidRPr="00564FA7" w:rsidRDefault="00BD5862" w:rsidP="00BD5862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Zamawiający</w:t>
      </w:r>
    </w:p>
    <w:p w:rsidR="00BD5862" w:rsidRPr="00260369" w:rsidRDefault="00BD5862" w:rsidP="00BD586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BD5862" w:rsidRPr="00564FA7" w:rsidRDefault="00BD5862" w:rsidP="00BD5862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p.o. Dyrektor</w:t>
      </w:r>
      <w:r>
        <w:rPr>
          <w:i/>
          <w:szCs w:val="24"/>
        </w:rPr>
        <w:t xml:space="preserve"> </w:t>
      </w:r>
    </w:p>
    <w:p w:rsidR="00C236D3" w:rsidRDefault="00B97355" w:rsidP="00260369">
      <w:pPr>
        <w:pStyle w:val="Tekstpodstawowy"/>
        <w:spacing w:line="240" w:lineRule="auto"/>
        <w:ind w:left="3119" w:firstLine="425"/>
        <w:jc w:val="right"/>
      </w:pPr>
      <w:r>
        <w:rPr>
          <w:i/>
          <w:szCs w:val="24"/>
        </w:rPr>
        <w:t>Bohdan Kozak</w:t>
      </w:r>
    </w:p>
    <w:sectPr w:rsidR="00C236D3" w:rsidSect="0076544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426" w:right="1418" w:bottom="1135" w:left="1418" w:header="284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68E" w:rsidRDefault="001E168E">
      <w:r>
        <w:separator/>
      </w:r>
    </w:p>
  </w:endnote>
  <w:endnote w:type="continuationSeparator" w:id="0">
    <w:p w:rsidR="001E168E" w:rsidRDefault="001E16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B0B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B0B0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B0B0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B0B02">
      <w:rPr>
        <w:rStyle w:val="Numerstrony"/>
        <w:rFonts w:ascii="Arial" w:hAnsi="Arial"/>
        <w:sz w:val="18"/>
        <w:szCs w:val="18"/>
      </w:rPr>
      <w:fldChar w:fldCharType="separate"/>
    </w:r>
    <w:r w:rsidR="00DF2B78">
      <w:rPr>
        <w:rStyle w:val="Numerstrony"/>
        <w:rFonts w:ascii="Arial" w:hAnsi="Arial"/>
        <w:noProof/>
        <w:sz w:val="18"/>
        <w:szCs w:val="18"/>
      </w:rPr>
      <w:t>1</w:t>
    </w:r>
    <w:r w:rsidR="00CB0B0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B0B0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B0B02">
      <w:rPr>
        <w:rStyle w:val="Numerstrony"/>
        <w:rFonts w:ascii="Arial" w:hAnsi="Arial"/>
        <w:sz w:val="18"/>
        <w:szCs w:val="18"/>
      </w:rPr>
      <w:fldChar w:fldCharType="separate"/>
    </w:r>
    <w:r w:rsidR="00DF2B78">
      <w:rPr>
        <w:rStyle w:val="Numerstrony"/>
        <w:rFonts w:ascii="Arial" w:hAnsi="Arial"/>
        <w:noProof/>
        <w:sz w:val="18"/>
        <w:szCs w:val="18"/>
      </w:rPr>
      <w:t>1</w:t>
    </w:r>
    <w:r w:rsidR="00CB0B0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B0B0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B0B02">
      <w:rPr>
        <w:rStyle w:val="Numerstrony"/>
      </w:rPr>
      <w:fldChar w:fldCharType="separate"/>
    </w:r>
    <w:r>
      <w:rPr>
        <w:rStyle w:val="Numerstrony"/>
        <w:noProof/>
      </w:rPr>
      <w:t>1</w:t>
    </w:r>
    <w:r w:rsidR="00CB0B02">
      <w:rPr>
        <w:rStyle w:val="Numerstrony"/>
      </w:rPr>
      <w:fldChar w:fldCharType="end"/>
    </w:r>
    <w:r>
      <w:rPr>
        <w:rStyle w:val="Numerstrony"/>
      </w:rPr>
      <w:t>/</w:t>
    </w:r>
    <w:r w:rsidR="00CB0B0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B0B02">
      <w:rPr>
        <w:rStyle w:val="Numerstrony"/>
      </w:rPr>
      <w:fldChar w:fldCharType="separate"/>
    </w:r>
    <w:r w:rsidR="00B97355">
      <w:rPr>
        <w:rStyle w:val="Numerstrony"/>
        <w:noProof/>
      </w:rPr>
      <w:t>1</w:t>
    </w:r>
    <w:r w:rsidR="00CB0B0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68E" w:rsidRDefault="001E168E">
      <w:r>
        <w:separator/>
      </w:r>
    </w:p>
  </w:footnote>
  <w:footnote w:type="continuationSeparator" w:id="0">
    <w:p w:rsidR="001E168E" w:rsidRDefault="001E16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44D" w:rsidRDefault="00CB0B02" w:rsidP="0076544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70.25pt;height:54.75pt;visibility:visible;mso-wrap-style:square">
          <v:imagedata r:id="rId1" o:title=""/>
        </v:shape>
      </w:pict>
    </w:r>
  </w:p>
  <w:p w:rsidR="007757FF" w:rsidRDefault="007757F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57FF"/>
    <w:rsid w:val="00007727"/>
    <w:rsid w:val="00017720"/>
    <w:rsid w:val="00035488"/>
    <w:rsid w:val="000D7F25"/>
    <w:rsid w:val="000E00E5"/>
    <w:rsid w:val="001146A4"/>
    <w:rsid w:val="00173B20"/>
    <w:rsid w:val="001C69FF"/>
    <w:rsid w:val="001E168E"/>
    <w:rsid w:val="0023318D"/>
    <w:rsid w:val="00260369"/>
    <w:rsid w:val="00313383"/>
    <w:rsid w:val="003B6B36"/>
    <w:rsid w:val="003D72FD"/>
    <w:rsid w:val="003F57CD"/>
    <w:rsid w:val="00423179"/>
    <w:rsid w:val="00490DC0"/>
    <w:rsid w:val="00493F8C"/>
    <w:rsid w:val="004C7E9B"/>
    <w:rsid w:val="00534906"/>
    <w:rsid w:val="00577BC6"/>
    <w:rsid w:val="00601802"/>
    <w:rsid w:val="00624F4C"/>
    <w:rsid w:val="0068695B"/>
    <w:rsid w:val="0069085C"/>
    <w:rsid w:val="0076544D"/>
    <w:rsid w:val="007757FF"/>
    <w:rsid w:val="00843263"/>
    <w:rsid w:val="00847DBC"/>
    <w:rsid w:val="00861E75"/>
    <w:rsid w:val="009078B5"/>
    <w:rsid w:val="009D19BD"/>
    <w:rsid w:val="009F189D"/>
    <w:rsid w:val="00A5271F"/>
    <w:rsid w:val="00A80738"/>
    <w:rsid w:val="00B15BA3"/>
    <w:rsid w:val="00B97355"/>
    <w:rsid w:val="00BD5862"/>
    <w:rsid w:val="00C236D3"/>
    <w:rsid w:val="00C659E2"/>
    <w:rsid w:val="00CB0802"/>
    <w:rsid w:val="00CB0B02"/>
    <w:rsid w:val="00D16B73"/>
    <w:rsid w:val="00D665F5"/>
    <w:rsid w:val="00D7128F"/>
    <w:rsid w:val="00DF2B78"/>
    <w:rsid w:val="00E77201"/>
    <w:rsid w:val="00E95A86"/>
    <w:rsid w:val="00EA3476"/>
    <w:rsid w:val="00F44906"/>
    <w:rsid w:val="00F95C33"/>
    <w:rsid w:val="00FF4AB1"/>
    <w:rsid w:val="00FF6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77201"/>
  </w:style>
  <w:style w:type="character" w:customStyle="1" w:styleId="TekstpodstawowywcityZnak">
    <w:name w:val="Tekst podstawowy wcięty Znak"/>
    <w:basedOn w:val="Domylnaczcionkaakapitu"/>
    <w:link w:val="Tekstpodstawowywcity"/>
    <w:rsid w:val="00E7720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BD586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2021-09-28T08:41:00Z</cp:lastPrinted>
  <dcterms:created xsi:type="dcterms:W3CDTF">2021-09-28T10:28:00Z</dcterms:created>
  <dcterms:modified xsi:type="dcterms:W3CDTF">2021-09-28T10:28:00Z</dcterms:modified>
</cp:coreProperties>
</file>