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D4E" w:rsidRPr="00A7226F" w:rsidRDefault="001D1D4E" w:rsidP="001D1D4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1D1D4E" w:rsidRPr="00A7226F" w:rsidRDefault="001D1D4E" w:rsidP="001D1D4E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1D1D4E" w:rsidRPr="00A7226F" w:rsidRDefault="001D1D4E" w:rsidP="001D1D4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1D1D4E" w:rsidRDefault="001D1D4E" w:rsidP="001D1D4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09</w:t>
      </w:r>
      <w:r w:rsidRPr="00E412D5">
        <w:rPr>
          <w:sz w:val="24"/>
        </w:rPr>
        <w:t>-</w:t>
      </w:r>
      <w:r>
        <w:rPr>
          <w:sz w:val="24"/>
        </w:rPr>
        <w:t>28</w:t>
      </w:r>
    </w:p>
    <w:p w:rsidR="001D1D4E" w:rsidRDefault="001D1D4E" w:rsidP="001D1D4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10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1D1D4E" w:rsidRDefault="001D1D4E" w:rsidP="001D1D4E">
      <w:pPr>
        <w:jc w:val="right"/>
        <w:rPr>
          <w:sz w:val="22"/>
          <w:szCs w:val="22"/>
        </w:rPr>
      </w:pPr>
    </w:p>
    <w:p w:rsidR="001D1D4E" w:rsidRDefault="001D1D4E" w:rsidP="001D1D4E">
      <w:pPr>
        <w:jc w:val="right"/>
        <w:rPr>
          <w:sz w:val="22"/>
          <w:szCs w:val="22"/>
        </w:rPr>
      </w:pPr>
    </w:p>
    <w:p w:rsidR="001D1D4E" w:rsidRDefault="001D1D4E" w:rsidP="001D1D4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D1D4E" w:rsidRPr="000B6CF4" w:rsidRDefault="001D1D4E" w:rsidP="001D1D4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1D1D4E" w:rsidRPr="000B6CF4" w:rsidRDefault="001D1D4E" w:rsidP="001D1D4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1D1D4E" w:rsidRDefault="001D1D4E" w:rsidP="001D1D4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D1D4E" w:rsidRDefault="001D1D4E" w:rsidP="001D1D4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D1D4E" w:rsidRDefault="001D1D4E" w:rsidP="001D1D4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1D1D4E" w:rsidRDefault="001D1D4E" w:rsidP="001D1D4E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1D1D4E" w:rsidRDefault="001D1D4E" w:rsidP="001D1D4E">
      <w:pPr>
        <w:jc w:val="center"/>
        <w:rPr>
          <w:b/>
          <w:sz w:val="24"/>
          <w:szCs w:val="24"/>
        </w:rPr>
      </w:pPr>
    </w:p>
    <w:p w:rsidR="001D1D4E" w:rsidRDefault="001D1D4E" w:rsidP="001D1D4E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1D1D4E">
        <w:rPr>
          <w:b/>
          <w:szCs w:val="24"/>
        </w:rPr>
        <w:t xml:space="preserve">Przeprowadzenie szkolenia z zarządzania stresem i kontrolowania emocji </w:t>
      </w:r>
    </w:p>
    <w:p w:rsidR="001D1D4E" w:rsidRPr="001D1D4E" w:rsidRDefault="001D1D4E" w:rsidP="001D1D4E">
      <w:pPr>
        <w:pStyle w:val="Tekstpodstawowywcity"/>
        <w:ind w:firstLine="0"/>
        <w:jc w:val="center"/>
        <w:rPr>
          <w:szCs w:val="24"/>
        </w:rPr>
      </w:pPr>
      <w:r w:rsidRPr="001D1D4E">
        <w:rPr>
          <w:b/>
          <w:szCs w:val="24"/>
        </w:rPr>
        <w:t>w ramach Projektu pn. Wysoka ergonomia pracy podstawą zdrowia pracownika!</w:t>
      </w:r>
      <w:r>
        <w:rPr>
          <w:b/>
          <w:szCs w:val="24"/>
        </w:rPr>
        <w:t>”</w:t>
      </w:r>
    </w:p>
    <w:p w:rsidR="001D1D4E" w:rsidRDefault="001D1D4E" w:rsidP="001D1D4E">
      <w:pPr>
        <w:jc w:val="center"/>
        <w:rPr>
          <w:sz w:val="22"/>
          <w:szCs w:val="22"/>
        </w:rPr>
      </w:pPr>
    </w:p>
    <w:p w:rsidR="001D1D4E" w:rsidRPr="007E18CE" w:rsidRDefault="001D1D4E" w:rsidP="001D1D4E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</w:t>
      </w:r>
      <w:r>
        <w:rPr>
          <w:sz w:val="24"/>
          <w:szCs w:val="24"/>
        </w:rPr>
        <w:t>21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1129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69085C" w:rsidRPr="00C63559" w:rsidRDefault="0048060C" w:rsidP="00A80738">
      <w:pPr>
        <w:spacing w:before="120" w:after="120"/>
        <w:jc w:val="both"/>
        <w:rPr>
          <w:b/>
          <w:sz w:val="24"/>
          <w:szCs w:val="24"/>
        </w:rPr>
      </w:pPr>
      <w:r w:rsidRPr="00C63559">
        <w:rPr>
          <w:b/>
          <w:sz w:val="24"/>
          <w:szCs w:val="24"/>
        </w:rPr>
        <w:t>62 591.40</w:t>
      </w:r>
      <w:r w:rsidR="001D1D4E" w:rsidRPr="00C63559">
        <w:rPr>
          <w:b/>
          <w:sz w:val="24"/>
          <w:szCs w:val="24"/>
        </w:rPr>
        <w:t xml:space="preserve"> zł</w:t>
      </w:r>
      <w:r w:rsidR="00C63559" w:rsidRPr="00C63559">
        <w:rPr>
          <w:b/>
          <w:sz w:val="24"/>
          <w:szCs w:val="24"/>
        </w:rPr>
        <w:t xml:space="preserve"> (brutto)</w:t>
      </w:r>
      <w:r w:rsidR="00533B26">
        <w:rPr>
          <w:b/>
          <w:sz w:val="24"/>
          <w:szCs w:val="24"/>
        </w:rPr>
        <w:t>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33B26" w:rsidRPr="00564FA7" w:rsidRDefault="00533B26" w:rsidP="00533B2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533B26" w:rsidRPr="00260369" w:rsidRDefault="00533B26" w:rsidP="00533B2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533B26" w:rsidRDefault="00533B26" w:rsidP="00533B2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p.o. Dyrektor</w:t>
      </w:r>
    </w:p>
    <w:p w:rsidR="00CD2109" w:rsidRPr="00564FA7" w:rsidRDefault="00CD2109" w:rsidP="00533B2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Bohdan Kozak</w:t>
      </w:r>
    </w:p>
    <w:p w:rsidR="00533B26" w:rsidRDefault="00533B26" w:rsidP="00CD2109">
      <w:pPr>
        <w:pStyle w:val="Tekstpodstawowy"/>
        <w:spacing w:line="240" w:lineRule="auto"/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C63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3BD" w:rsidRDefault="00D253BD">
      <w:r>
        <w:separator/>
      </w:r>
    </w:p>
  </w:endnote>
  <w:endnote w:type="continuationSeparator" w:id="0">
    <w:p w:rsidR="00D253BD" w:rsidRDefault="00D2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F21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F21A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F21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F21AC">
      <w:rPr>
        <w:rStyle w:val="Numerstrony"/>
        <w:rFonts w:ascii="Arial" w:hAnsi="Arial"/>
        <w:sz w:val="18"/>
        <w:szCs w:val="18"/>
      </w:rPr>
      <w:fldChar w:fldCharType="separate"/>
    </w:r>
    <w:r w:rsidR="009F46BA">
      <w:rPr>
        <w:rStyle w:val="Numerstrony"/>
        <w:rFonts w:ascii="Arial" w:hAnsi="Arial"/>
        <w:noProof/>
        <w:sz w:val="18"/>
        <w:szCs w:val="18"/>
      </w:rPr>
      <w:t>1</w:t>
    </w:r>
    <w:r w:rsidR="00BF21A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F21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F21AC">
      <w:rPr>
        <w:rStyle w:val="Numerstrony"/>
        <w:rFonts w:ascii="Arial" w:hAnsi="Arial"/>
        <w:sz w:val="18"/>
        <w:szCs w:val="18"/>
      </w:rPr>
      <w:fldChar w:fldCharType="separate"/>
    </w:r>
    <w:r w:rsidR="009F46BA">
      <w:rPr>
        <w:rStyle w:val="Numerstrony"/>
        <w:rFonts w:ascii="Arial" w:hAnsi="Arial"/>
        <w:noProof/>
        <w:sz w:val="18"/>
        <w:szCs w:val="18"/>
      </w:rPr>
      <w:t>1</w:t>
    </w:r>
    <w:r w:rsidR="00BF21A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F21A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F21AC">
      <w:rPr>
        <w:rStyle w:val="Numerstrony"/>
      </w:rPr>
      <w:fldChar w:fldCharType="separate"/>
    </w:r>
    <w:r>
      <w:rPr>
        <w:rStyle w:val="Numerstrony"/>
        <w:noProof/>
      </w:rPr>
      <w:t>1</w:t>
    </w:r>
    <w:r w:rsidR="00BF21AC">
      <w:rPr>
        <w:rStyle w:val="Numerstrony"/>
      </w:rPr>
      <w:fldChar w:fldCharType="end"/>
    </w:r>
    <w:r>
      <w:rPr>
        <w:rStyle w:val="Numerstrony"/>
      </w:rPr>
      <w:t>/</w:t>
    </w:r>
    <w:r w:rsidR="00BF21A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F21AC">
      <w:rPr>
        <w:rStyle w:val="Numerstrony"/>
      </w:rPr>
      <w:fldChar w:fldCharType="separate"/>
    </w:r>
    <w:r w:rsidR="00CD2109">
      <w:rPr>
        <w:rStyle w:val="Numerstrony"/>
        <w:noProof/>
      </w:rPr>
      <w:t>1</w:t>
    </w:r>
    <w:r w:rsidR="00BF21A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3BD" w:rsidRDefault="00D253BD">
      <w:r>
        <w:separator/>
      </w:r>
    </w:p>
  </w:footnote>
  <w:footnote w:type="continuationSeparator" w:id="0">
    <w:p w:rsidR="00D253BD" w:rsidRDefault="00D25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60C" w:rsidRDefault="00BF21AC" w:rsidP="00C63559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0.25pt;height:54.75pt;visibility:visible;mso-wrap-style:squar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60C"/>
    <w:rsid w:val="00007727"/>
    <w:rsid w:val="00017720"/>
    <w:rsid w:val="00035488"/>
    <w:rsid w:val="000D7F25"/>
    <w:rsid w:val="000E00E5"/>
    <w:rsid w:val="00173B20"/>
    <w:rsid w:val="001C69FF"/>
    <w:rsid w:val="001D1D4E"/>
    <w:rsid w:val="0023318D"/>
    <w:rsid w:val="003D72FD"/>
    <w:rsid w:val="00423179"/>
    <w:rsid w:val="0043158A"/>
    <w:rsid w:val="0048060C"/>
    <w:rsid w:val="00490DC0"/>
    <w:rsid w:val="00493F8C"/>
    <w:rsid w:val="004C7E9B"/>
    <w:rsid w:val="00524583"/>
    <w:rsid w:val="00533B26"/>
    <w:rsid w:val="005A20BC"/>
    <w:rsid w:val="00611803"/>
    <w:rsid w:val="0069085C"/>
    <w:rsid w:val="00797AA8"/>
    <w:rsid w:val="00843263"/>
    <w:rsid w:val="00861E75"/>
    <w:rsid w:val="00890B92"/>
    <w:rsid w:val="008E0328"/>
    <w:rsid w:val="009D19BD"/>
    <w:rsid w:val="009F189D"/>
    <w:rsid w:val="009F46BA"/>
    <w:rsid w:val="00A80738"/>
    <w:rsid w:val="00B426D2"/>
    <w:rsid w:val="00B61D00"/>
    <w:rsid w:val="00BF21AC"/>
    <w:rsid w:val="00C236D3"/>
    <w:rsid w:val="00C63559"/>
    <w:rsid w:val="00C659E2"/>
    <w:rsid w:val="00CB0802"/>
    <w:rsid w:val="00CD2109"/>
    <w:rsid w:val="00D253BD"/>
    <w:rsid w:val="00D7128F"/>
    <w:rsid w:val="00D9485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D1D4E"/>
  </w:style>
  <w:style w:type="character" w:customStyle="1" w:styleId="TekstpodstawowyZnak">
    <w:name w:val="Tekst podstawowy Znak"/>
    <w:basedOn w:val="Domylnaczcionkaakapitu"/>
    <w:link w:val="Tekstpodstawowy"/>
    <w:rsid w:val="00533B2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2021-09-28T08:43:00Z</cp:lastPrinted>
  <dcterms:created xsi:type="dcterms:W3CDTF">2021-09-28T10:27:00Z</dcterms:created>
  <dcterms:modified xsi:type="dcterms:W3CDTF">2021-09-28T10:27:00Z</dcterms:modified>
</cp:coreProperties>
</file>