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DAB" w:rsidRPr="00A7226F" w:rsidRDefault="00823DAB" w:rsidP="00823DAB">
      <w:pPr>
        <w:rPr>
          <w:b/>
          <w:bCs/>
          <w:sz w:val="24"/>
          <w:szCs w:val="24"/>
        </w:rPr>
      </w:pPr>
      <w:bookmarkStart w:id="0" w:name="_Hlk52197885"/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823DAB" w:rsidRPr="00A7226F" w:rsidRDefault="00823DAB" w:rsidP="00823DAB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823DAB" w:rsidRPr="00A7226F" w:rsidRDefault="00823DAB" w:rsidP="00823DAB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823DAB" w:rsidRDefault="00823DAB" w:rsidP="00823DAB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09</w:t>
      </w:r>
      <w:r w:rsidRPr="00E412D5">
        <w:rPr>
          <w:sz w:val="24"/>
        </w:rPr>
        <w:t>-</w:t>
      </w:r>
      <w:r>
        <w:rPr>
          <w:sz w:val="24"/>
        </w:rPr>
        <w:t>29</w:t>
      </w:r>
    </w:p>
    <w:p w:rsidR="00823DAB" w:rsidRDefault="00823DAB" w:rsidP="00823DAB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12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823DAB" w:rsidRDefault="00823DAB" w:rsidP="00823DAB">
      <w:pPr>
        <w:jc w:val="right"/>
        <w:rPr>
          <w:sz w:val="22"/>
          <w:szCs w:val="22"/>
        </w:rPr>
      </w:pPr>
    </w:p>
    <w:p w:rsidR="00823DAB" w:rsidRPr="00BB18D2" w:rsidRDefault="00823DAB" w:rsidP="00823DA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BB18D2" w:rsidRDefault="00BB18D2" w:rsidP="00823DA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823DAB" w:rsidRPr="00A80738" w:rsidRDefault="00823DAB" w:rsidP="00823DA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823DAB" w:rsidRPr="00BB18D2" w:rsidRDefault="00823DAB" w:rsidP="00823DAB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823DAB" w:rsidRDefault="00823DAB" w:rsidP="00823DAB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BB18D2" w:rsidRDefault="00BB18D2" w:rsidP="00823DAB">
      <w:pPr>
        <w:jc w:val="both"/>
        <w:rPr>
          <w:bCs/>
          <w:i/>
          <w:sz w:val="24"/>
          <w:szCs w:val="24"/>
        </w:rPr>
      </w:pPr>
    </w:p>
    <w:p w:rsidR="00B24489" w:rsidRDefault="00823DAB" w:rsidP="00823DAB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823DAB" w:rsidRPr="00D175C4" w:rsidRDefault="00B24489" w:rsidP="00823DAB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823DAB" w:rsidRPr="00823DAB">
        <w:rPr>
          <w:b/>
          <w:sz w:val="24"/>
          <w:szCs w:val="24"/>
        </w:rPr>
        <w:t>w trybie podstawowym</w:t>
      </w:r>
      <w:r w:rsidR="00823DAB" w:rsidRPr="00D175C4">
        <w:rPr>
          <w:sz w:val="24"/>
          <w:szCs w:val="24"/>
        </w:rPr>
        <w:t xml:space="preserve"> </w:t>
      </w:r>
      <w:r w:rsidR="00823DAB">
        <w:rPr>
          <w:sz w:val="24"/>
          <w:szCs w:val="24"/>
        </w:rPr>
        <w:t xml:space="preserve">(art. 275 </w:t>
      </w:r>
      <w:proofErr w:type="spellStart"/>
      <w:r w:rsidR="00823DAB">
        <w:rPr>
          <w:sz w:val="24"/>
          <w:szCs w:val="24"/>
        </w:rPr>
        <w:t>pkt</w:t>
      </w:r>
      <w:proofErr w:type="spellEnd"/>
      <w:r w:rsidR="00823DAB">
        <w:rPr>
          <w:sz w:val="24"/>
          <w:szCs w:val="24"/>
        </w:rPr>
        <w:t xml:space="preserve"> 1 ustawy </w:t>
      </w:r>
      <w:proofErr w:type="spellStart"/>
      <w:r w:rsidR="00823DAB">
        <w:rPr>
          <w:sz w:val="24"/>
          <w:szCs w:val="24"/>
        </w:rPr>
        <w:t>Pzp</w:t>
      </w:r>
      <w:proofErr w:type="spellEnd"/>
      <w:r w:rsidR="00823DAB">
        <w:rPr>
          <w:sz w:val="24"/>
          <w:szCs w:val="24"/>
        </w:rPr>
        <w:t>) pn</w:t>
      </w:r>
      <w:r w:rsidR="00823DAB" w:rsidRPr="00D175C4">
        <w:rPr>
          <w:sz w:val="24"/>
          <w:szCs w:val="24"/>
        </w:rPr>
        <w:t xml:space="preserve">: </w:t>
      </w:r>
    </w:p>
    <w:p w:rsidR="00823DAB" w:rsidRPr="006650F2" w:rsidRDefault="00823DAB" w:rsidP="006650F2">
      <w:pPr>
        <w:pStyle w:val="Tekstpodstawowywcity"/>
        <w:spacing w:before="120" w:after="120"/>
        <w:ind w:firstLine="0"/>
        <w:jc w:val="center"/>
        <w:rPr>
          <w:szCs w:val="24"/>
        </w:rPr>
      </w:pPr>
      <w:r w:rsidRPr="006650F2">
        <w:rPr>
          <w:b/>
          <w:szCs w:val="24"/>
        </w:rPr>
        <w:t>Dostawa wyrobów medycznych</w:t>
      </w:r>
    </w:p>
    <w:p w:rsidR="006650F2" w:rsidRPr="006650F2" w:rsidRDefault="006650F2" w:rsidP="006650F2">
      <w:pPr>
        <w:jc w:val="both"/>
        <w:rPr>
          <w:sz w:val="16"/>
          <w:szCs w:val="16"/>
        </w:rPr>
      </w:pPr>
    </w:p>
    <w:p w:rsidR="00823DAB" w:rsidRPr="00D175C4" w:rsidRDefault="00823DAB" w:rsidP="00823DAB">
      <w:pPr>
        <w:spacing w:before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>Zamawiający, działając na podstawie art. 22</w:t>
      </w:r>
      <w:r>
        <w:rPr>
          <w:sz w:val="24"/>
          <w:szCs w:val="24"/>
        </w:rPr>
        <w:t>2</w:t>
      </w:r>
      <w:r w:rsidRPr="00D175C4">
        <w:rPr>
          <w:sz w:val="24"/>
          <w:szCs w:val="24"/>
        </w:rPr>
        <w:t xml:space="preserve"> ust. 5 </w:t>
      </w:r>
      <w:r w:rsidRPr="00D175C4">
        <w:rPr>
          <w:bCs/>
          <w:sz w:val="24"/>
          <w:szCs w:val="24"/>
        </w:rPr>
        <w:t>ustawy z dnia 11 września 2019r. Prawo zamówień publicznych</w:t>
      </w:r>
      <w:r w:rsidRPr="00D175C4">
        <w:rPr>
          <w:sz w:val="24"/>
          <w:szCs w:val="24"/>
        </w:rPr>
        <w:t xml:space="preserve"> (Dz.</w:t>
      </w:r>
      <w:r>
        <w:rPr>
          <w:sz w:val="24"/>
          <w:szCs w:val="24"/>
        </w:rPr>
        <w:t xml:space="preserve"> </w:t>
      </w:r>
      <w:r w:rsidRPr="00D175C4">
        <w:rPr>
          <w:sz w:val="24"/>
          <w:szCs w:val="24"/>
        </w:rPr>
        <w:t xml:space="preserve">U. </w:t>
      </w:r>
      <w:r>
        <w:rPr>
          <w:sz w:val="24"/>
          <w:szCs w:val="24"/>
        </w:rPr>
        <w:t xml:space="preserve">2021r. </w:t>
      </w:r>
      <w:r w:rsidRPr="00D175C4">
        <w:rPr>
          <w:sz w:val="24"/>
          <w:szCs w:val="24"/>
        </w:rPr>
        <w:t xml:space="preserve">poz. </w:t>
      </w:r>
      <w:r>
        <w:rPr>
          <w:sz w:val="24"/>
          <w:szCs w:val="24"/>
        </w:rPr>
        <w:t>11</w:t>
      </w:r>
      <w:r w:rsidRPr="00D175C4">
        <w:rPr>
          <w:sz w:val="24"/>
          <w:szCs w:val="24"/>
        </w:rPr>
        <w:t xml:space="preserve">29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</w:t>
      </w:r>
      <w:r w:rsidRPr="00D175C4">
        <w:rPr>
          <w:sz w:val="24"/>
          <w:szCs w:val="24"/>
        </w:rPr>
        <w:t>zm.) udostępnia informację z</w:t>
      </w:r>
      <w:r>
        <w:rPr>
          <w:sz w:val="24"/>
          <w:szCs w:val="24"/>
        </w:rPr>
        <w:t> </w:t>
      </w:r>
      <w:r w:rsidRPr="00D175C4">
        <w:rPr>
          <w:sz w:val="24"/>
          <w:szCs w:val="24"/>
        </w:rPr>
        <w:t>otwarcia ofert.</w:t>
      </w:r>
    </w:p>
    <w:p w:rsidR="00823DAB" w:rsidRPr="00D175C4" w:rsidRDefault="00823DAB" w:rsidP="00823DAB">
      <w:pPr>
        <w:spacing w:before="120" w:after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 xml:space="preserve">Podczas otwarcia ofert, mającego miejsce </w:t>
      </w:r>
      <w:r w:rsidRPr="00823DAB">
        <w:rPr>
          <w:b/>
          <w:sz w:val="24"/>
          <w:szCs w:val="24"/>
        </w:rPr>
        <w:t>w dniu 29/09/2021 o godz. 10:15</w:t>
      </w:r>
      <w:r w:rsidRPr="00D175C4">
        <w:rPr>
          <w:sz w:val="24"/>
          <w:szCs w:val="24"/>
        </w:rPr>
        <w:t xml:space="preserve">, otwarte zostały oferty następujących </w:t>
      </w:r>
      <w:r>
        <w:rPr>
          <w:sz w:val="24"/>
          <w:szCs w:val="24"/>
        </w:rPr>
        <w:t>W</w:t>
      </w:r>
      <w:r w:rsidRPr="00D175C4">
        <w:rPr>
          <w:sz w:val="24"/>
          <w:szCs w:val="24"/>
        </w:rPr>
        <w:t>ykonawców: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302F7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02F7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Nr</w:t>
            </w:r>
            <w:r w:rsidR="00C82837" w:rsidRPr="00302F7E">
              <w:rPr>
                <w:sz w:val="22"/>
                <w:szCs w:val="22"/>
              </w:rPr>
              <w:t xml:space="preserve"> </w:t>
            </w:r>
            <w:r w:rsidRPr="00302F7E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02F7E" w:rsidRDefault="006B27ED" w:rsidP="00302F7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 xml:space="preserve">Nazwa i adres </w:t>
            </w:r>
            <w:r w:rsidR="00302F7E">
              <w:rPr>
                <w:sz w:val="22"/>
                <w:szCs w:val="22"/>
              </w:rPr>
              <w:t>W</w:t>
            </w:r>
            <w:r w:rsidRPr="00302F7E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02F7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Cena oferty</w:t>
            </w:r>
            <w:r w:rsidR="00302F7E">
              <w:rPr>
                <w:sz w:val="22"/>
                <w:szCs w:val="22"/>
              </w:rPr>
              <w:t xml:space="preserve"> brutto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9771C6" w:rsidP="006F4D45">
            <w:pPr>
              <w:spacing w:before="40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S</w:t>
            </w:r>
            <w:r w:rsidR="00302F7E">
              <w:rPr>
                <w:sz w:val="22"/>
                <w:szCs w:val="22"/>
              </w:rPr>
              <w:t>KAMEX</w:t>
            </w:r>
            <w:r w:rsidRPr="00302F7E">
              <w:rPr>
                <w:sz w:val="22"/>
                <w:szCs w:val="22"/>
              </w:rPr>
              <w:t xml:space="preserve"> Sp</w:t>
            </w:r>
            <w:r w:rsidR="00302F7E">
              <w:rPr>
                <w:sz w:val="22"/>
                <w:szCs w:val="22"/>
              </w:rPr>
              <w:t>. z</w:t>
            </w:r>
            <w:r w:rsidRPr="00302F7E">
              <w:rPr>
                <w:sz w:val="22"/>
                <w:szCs w:val="22"/>
              </w:rPr>
              <w:t xml:space="preserve"> o</w:t>
            </w:r>
            <w:r w:rsidR="00302F7E">
              <w:rPr>
                <w:sz w:val="22"/>
                <w:szCs w:val="22"/>
              </w:rPr>
              <w:t>.</w:t>
            </w:r>
            <w:r w:rsidRPr="00302F7E">
              <w:rPr>
                <w:sz w:val="22"/>
                <w:szCs w:val="22"/>
              </w:rPr>
              <w:t>o</w:t>
            </w:r>
            <w:r w:rsidR="00302F7E">
              <w:rPr>
                <w:sz w:val="22"/>
                <w:szCs w:val="22"/>
              </w:rPr>
              <w:t xml:space="preserve">. </w:t>
            </w:r>
            <w:r w:rsidRPr="00302F7E">
              <w:rPr>
                <w:sz w:val="22"/>
                <w:szCs w:val="22"/>
              </w:rPr>
              <w:t>Sp</w:t>
            </w:r>
            <w:r w:rsidR="00302F7E">
              <w:rPr>
                <w:sz w:val="22"/>
                <w:szCs w:val="22"/>
              </w:rPr>
              <w:t>.</w:t>
            </w:r>
            <w:r w:rsidRPr="00302F7E">
              <w:rPr>
                <w:sz w:val="22"/>
                <w:szCs w:val="22"/>
              </w:rPr>
              <w:t xml:space="preserve"> K</w:t>
            </w:r>
            <w:r w:rsidR="00302F7E">
              <w:rPr>
                <w:sz w:val="22"/>
                <w:szCs w:val="22"/>
              </w:rPr>
              <w:t>.</w:t>
            </w:r>
          </w:p>
          <w:p w:rsidR="009771C6" w:rsidRPr="00302F7E" w:rsidRDefault="009771C6" w:rsidP="006F4D45">
            <w:pPr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 xml:space="preserve">Częstochowska 38/52 </w:t>
            </w:r>
          </w:p>
          <w:p w:rsidR="009771C6" w:rsidRPr="00302F7E" w:rsidRDefault="009771C6" w:rsidP="006F4D45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93-121 Łód</w:t>
            </w:r>
            <w:r w:rsidR="00302F7E">
              <w:rPr>
                <w:sz w:val="22"/>
                <w:szCs w:val="22"/>
              </w:rPr>
              <w:t>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7 344.00 zł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AC2EF1" w:rsidP="006F4D45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Inov</w:t>
            </w:r>
            <w:r w:rsidR="009771C6" w:rsidRPr="00302F7E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I. Żebrowska </w:t>
            </w:r>
            <w:r w:rsidR="009771C6" w:rsidRPr="00302F7E">
              <w:rPr>
                <w:sz w:val="22"/>
                <w:szCs w:val="22"/>
              </w:rPr>
              <w:t>Sp</w:t>
            </w:r>
            <w:r>
              <w:rPr>
                <w:sz w:val="22"/>
                <w:szCs w:val="22"/>
              </w:rPr>
              <w:t>.</w:t>
            </w:r>
            <w:r w:rsidR="009771C6" w:rsidRPr="00302F7E">
              <w:rPr>
                <w:sz w:val="22"/>
                <w:szCs w:val="22"/>
              </w:rPr>
              <w:t xml:space="preserve"> K</w:t>
            </w:r>
            <w:r>
              <w:rPr>
                <w:sz w:val="22"/>
                <w:szCs w:val="22"/>
              </w:rPr>
              <w:t>.</w:t>
            </w:r>
          </w:p>
          <w:p w:rsidR="009771C6" w:rsidRPr="00302F7E" w:rsidRDefault="009771C6" w:rsidP="006F4D45">
            <w:pPr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 xml:space="preserve">Mińska 48/1U </w:t>
            </w:r>
          </w:p>
          <w:p w:rsidR="009771C6" w:rsidRPr="00302F7E" w:rsidRDefault="009771C6" w:rsidP="006F4D45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03-808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117 828.00 zł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9771C6" w:rsidP="006F4D45">
            <w:pPr>
              <w:spacing w:before="40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PROMED S.A.</w:t>
            </w:r>
          </w:p>
          <w:p w:rsidR="009771C6" w:rsidRPr="00302F7E" w:rsidRDefault="009771C6" w:rsidP="006F4D45">
            <w:pPr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 xml:space="preserve">ul. Działkowa 56 </w:t>
            </w:r>
          </w:p>
          <w:p w:rsidR="009771C6" w:rsidRPr="00302F7E" w:rsidRDefault="009771C6" w:rsidP="006F4D45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1 296.00 zł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9771C6" w:rsidP="006F4D45">
            <w:pPr>
              <w:spacing w:before="40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OSS Sp. z o.o.</w:t>
            </w:r>
          </w:p>
          <w:p w:rsidR="009771C6" w:rsidRPr="00302F7E" w:rsidRDefault="009771C6" w:rsidP="006F4D45">
            <w:pPr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 xml:space="preserve">Siennicka 25 </w:t>
            </w:r>
          </w:p>
          <w:p w:rsidR="009771C6" w:rsidRPr="00302F7E" w:rsidRDefault="009771C6" w:rsidP="006F4D45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80-758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11 232.00 zł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9771C6" w:rsidP="006F4D45">
            <w:pPr>
              <w:spacing w:before="40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OSS Sp. z o.o.</w:t>
            </w:r>
          </w:p>
          <w:p w:rsidR="009771C6" w:rsidRPr="00302F7E" w:rsidRDefault="009771C6" w:rsidP="006F4D45">
            <w:pPr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 xml:space="preserve">Siennicka 25 </w:t>
            </w:r>
          </w:p>
          <w:p w:rsidR="009771C6" w:rsidRPr="00302F7E" w:rsidRDefault="009771C6" w:rsidP="006F4D45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80-758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2 025.00 zł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9771C6" w:rsidP="006F4D45">
            <w:pPr>
              <w:spacing w:before="40"/>
              <w:rPr>
                <w:sz w:val="22"/>
                <w:szCs w:val="22"/>
              </w:rPr>
            </w:pPr>
            <w:proofErr w:type="spellStart"/>
            <w:r w:rsidRPr="00302F7E">
              <w:rPr>
                <w:sz w:val="22"/>
                <w:szCs w:val="22"/>
              </w:rPr>
              <w:t>AQUA-MED</w:t>
            </w:r>
            <w:proofErr w:type="spellEnd"/>
            <w:r w:rsidRPr="00302F7E">
              <w:rPr>
                <w:sz w:val="22"/>
                <w:szCs w:val="22"/>
              </w:rPr>
              <w:t xml:space="preserve"> ZPAM </w:t>
            </w:r>
            <w:r w:rsidR="00AC2EF1">
              <w:rPr>
                <w:sz w:val="22"/>
                <w:szCs w:val="22"/>
              </w:rPr>
              <w:t xml:space="preserve">- </w:t>
            </w:r>
            <w:r w:rsidRPr="00302F7E">
              <w:rPr>
                <w:sz w:val="22"/>
                <w:szCs w:val="22"/>
              </w:rPr>
              <w:t>Kolasa Sp.</w:t>
            </w:r>
            <w:r w:rsidR="00AC2EF1">
              <w:rPr>
                <w:sz w:val="22"/>
                <w:szCs w:val="22"/>
              </w:rPr>
              <w:t xml:space="preserve"> </w:t>
            </w:r>
            <w:r w:rsidRPr="00302F7E">
              <w:rPr>
                <w:sz w:val="22"/>
                <w:szCs w:val="22"/>
              </w:rPr>
              <w:t>J.</w:t>
            </w:r>
          </w:p>
          <w:p w:rsidR="009771C6" w:rsidRPr="00302F7E" w:rsidRDefault="009771C6" w:rsidP="006F4D45">
            <w:pPr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 xml:space="preserve">Targowa 55 </w:t>
            </w:r>
          </w:p>
          <w:p w:rsidR="009771C6" w:rsidRPr="00302F7E" w:rsidRDefault="009771C6" w:rsidP="006F4D45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90-323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4 438.80 zł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9771C6" w:rsidP="006F4D45">
            <w:pPr>
              <w:spacing w:before="40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MEDICUS Sp. z o.o. S.K.A.</w:t>
            </w:r>
          </w:p>
          <w:p w:rsidR="009771C6" w:rsidRPr="00302F7E" w:rsidRDefault="00AC2EF1" w:rsidP="006F4D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Browar</w:t>
            </w:r>
            <w:r w:rsidR="009771C6" w:rsidRPr="00302F7E">
              <w:rPr>
                <w:sz w:val="22"/>
                <w:szCs w:val="22"/>
              </w:rPr>
              <w:t>owa 2</w:t>
            </w:r>
            <w:r>
              <w:rPr>
                <w:sz w:val="22"/>
                <w:szCs w:val="22"/>
              </w:rPr>
              <w:t>1</w:t>
            </w:r>
            <w:r w:rsidR="009771C6" w:rsidRPr="00302F7E">
              <w:rPr>
                <w:sz w:val="22"/>
                <w:szCs w:val="22"/>
              </w:rPr>
              <w:t xml:space="preserve"> </w:t>
            </w:r>
          </w:p>
          <w:p w:rsidR="009771C6" w:rsidRPr="00302F7E" w:rsidRDefault="009771C6" w:rsidP="006F4D45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1 049.76 zł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9771C6" w:rsidP="006F4D45">
            <w:pPr>
              <w:spacing w:before="40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OPTOTECH Sp. z o.o. Sp. K.</w:t>
            </w:r>
          </w:p>
          <w:p w:rsidR="009771C6" w:rsidRPr="00302F7E" w:rsidRDefault="009771C6" w:rsidP="006F4D45">
            <w:pPr>
              <w:rPr>
                <w:sz w:val="22"/>
                <w:szCs w:val="22"/>
              </w:rPr>
            </w:pPr>
            <w:proofErr w:type="spellStart"/>
            <w:r w:rsidRPr="00302F7E">
              <w:rPr>
                <w:sz w:val="22"/>
                <w:szCs w:val="22"/>
              </w:rPr>
              <w:t>Wimmera</w:t>
            </w:r>
            <w:proofErr w:type="spellEnd"/>
            <w:r w:rsidRPr="00302F7E">
              <w:rPr>
                <w:sz w:val="22"/>
                <w:szCs w:val="22"/>
              </w:rPr>
              <w:t xml:space="preserve"> 67E </w:t>
            </w:r>
          </w:p>
          <w:p w:rsidR="009771C6" w:rsidRPr="00302F7E" w:rsidRDefault="009771C6" w:rsidP="006F4D45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24 300.00 zł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9771C6" w:rsidP="006F4D45">
            <w:pPr>
              <w:spacing w:before="40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OPTOTECH Sp. z o.o. Sp. K.</w:t>
            </w:r>
          </w:p>
          <w:p w:rsidR="009771C6" w:rsidRPr="00302F7E" w:rsidRDefault="009771C6" w:rsidP="006F4D45">
            <w:pPr>
              <w:rPr>
                <w:sz w:val="22"/>
                <w:szCs w:val="22"/>
              </w:rPr>
            </w:pPr>
            <w:proofErr w:type="spellStart"/>
            <w:r w:rsidRPr="00302F7E">
              <w:rPr>
                <w:sz w:val="22"/>
                <w:szCs w:val="22"/>
              </w:rPr>
              <w:t>Wimmera</w:t>
            </w:r>
            <w:proofErr w:type="spellEnd"/>
            <w:r w:rsidRPr="00302F7E">
              <w:rPr>
                <w:sz w:val="22"/>
                <w:szCs w:val="22"/>
              </w:rPr>
              <w:t xml:space="preserve"> 67E </w:t>
            </w:r>
          </w:p>
          <w:p w:rsidR="009771C6" w:rsidRPr="00302F7E" w:rsidRDefault="009771C6" w:rsidP="006F4D45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1 296.00 zł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9771C6" w:rsidP="006F4D45">
            <w:pPr>
              <w:spacing w:before="40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OPTOTECH Sp. z o.o. Sp. K.</w:t>
            </w:r>
          </w:p>
          <w:p w:rsidR="009771C6" w:rsidRPr="00302F7E" w:rsidRDefault="009771C6" w:rsidP="006F4D45">
            <w:pPr>
              <w:rPr>
                <w:sz w:val="22"/>
                <w:szCs w:val="22"/>
              </w:rPr>
            </w:pPr>
            <w:proofErr w:type="spellStart"/>
            <w:r w:rsidRPr="00302F7E">
              <w:rPr>
                <w:sz w:val="22"/>
                <w:szCs w:val="22"/>
              </w:rPr>
              <w:t>Wimmera</w:t>
            </w:r>
            <w:proofErr w:type="spellEnd"/>
            <w:r w:rsidRPr="00302F7E">
              <w:rPr>
                <w:sz w:val="22"/>
                <w:szCs w:val="22"/>
              </w:rPr>
              <w:t xml:space="preserve"> 67E </w:t>
            </w:r>
          </w:p>
          <w:p w:rsidR="009771C6" w:rsidRPr="00302F7E" w:rsidRDefault="009771C6" w:rsidP="006F4D45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15 660.00 zł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9771C6" w:rsidP="006F4D45">
            <w:pPr>
              <w:spacing w:before="40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POLYMED POLSKA Sp. z o. o.</w:t>
            </w:r>
          </w:p>
          <w:p w:rsidR="009771C6" w:rsidRPr="00302F7E" w:rsidRDefault="009771C6" w:rsidP="006F4D45">
            <w:pPr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 xml:space="preserve">Warszawska 320A </w:t>
            </w:r>
          </w:p>
          <w:p w:rsidR="009771C6" w:rsidRPr="00302F7E" w:rsidRDefault="009771C6" w:rsidP="006F4D45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1 944.00 zł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9771C6" w:rsidP="006F4D45">
            <w:pPr>
              <w:spacing w:before="40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POLYMED POLSKA Sp. z o. o.</w:t>
            </w:r>
          </w:p>
          <w:p w:rsidR="009771C6" w:rsidRPr="00302F7E" w:rsidRDefault="009771C6" w:rsidP="006F4D45">
            <w:pPr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 xml:space="preserve">Warszawska 320A </w:t>
            </w:r>
          </w:p>
          <w:p w:rsidR="009771C6" w:rsidRPr="00302F7E" w:rsidRDefault="009771C6" w:rsidP="006F4D45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05-082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18 360.00 zł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9771C6" w:rsidP="006F4D45">
            <w:pPr>
              <w:spacing w:before="40"/>
              <w:rPr>
                <w:sz w:val="22"/>
                <w:szCs w:val="22"/>
              </w:rPr>
            </w:pPr>
            <w:proofErr w:type="spellStart"/>
            <w:r w:rsidRPr="00302F7E">
              <w:rPr>
                <w:sz w:val="22"/>
                <w:szCs w:val="22"/>
              </w:rPr>
              <w:t>Maga-Herba</w:t>
            </w:r>
            <w:proofErr w:type="spellEnd"/>
            <w:r w:rsidRPr="00302F7E">
              <w:rPr>
                <w:sz w:val="22"/>
                <w:szCs w:val="22"/>
              </w:rPr>
              <w:t xml:space="preserve"> </w:t>
            </w:r>
            <w:r w:rsidR="006C0BDB">
              <w:rPr>
                <w:sz w:val="22"/>
                <w:szCs w:val="22"/>
              </w:rPr>
              <w:t>Janusz Olszówka</w:t>
            </w:r>
            <w:r w:rsidRPr="00302F7E">
              <w:rPr>
                <w:sz w:val="22"/>
                <w:szCs w:val="22"/>
              </w:rPr>
              <w:t xml:space="preserve"> S</w:t>
            </w:r>
            <w:r w:rsidR="006C0BDB">
              <w:rPr>
                <w:sz w:val="22"/>
                <w:szCs w:val="22"/>
              </w:rPr>
              <w:t>p</w:t>
            </w:r>
            <w:r w:rsidRPr="00302F7E">
              <w:rPr>
                <w:sz w:val="22"/>
                <w:szCs w:val="22"/>
              </w:rPr>
              <w:t>.</w:t>
            </w:r>
            <w:r w:rsidR="006C0BDB">
              <w:rPr>
                <w:sz w:val="22"/>
                <w:szCs w:val="22"/>
              </w:rPr>
              <w:t xml:space="preserve"> </w:t>
            </w:r>
            <w:r w:rsidRPr="00302F7E">
              <w:rPr>
                <w:sz w:val="22"/>
                <w:szCs w:val="22"/>
              </w:rPr>
              <w:t>J.</w:t>
            </w:r>
          </w:p>
          <w:p w:rsidR="009771C6" w:rsidRPr="00302F7E" w:rsidRDefault="006C0BDB" w:rsidP="006F4D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Kolejo</w:t>
            </w:r>
            <w:r w:rsidR="009771C6" w:rsidRPr="00302F7E">
              <w:rPr>
                <w:sz w:val="22"/>
                <w:szCs w:val="22"/>
              </w:rPr>
              <w:t xml:space="preserve">wa </w:t>
            </w:r>
            <w:r>
              <w:rPr>
                <w:sz w:val="22"/>
                <w:szCs w:val="22"/>
              </w:rPr>
              <w:t>46</w:t>
            </w:r>
            <w:r w:rsidR="009771C6" w:rsidRPr="00302F7E">
              <w:rPr>
                <w:sz w:val="22"/>
                <w:szCs w:val="22"/>
              </w:rPr>
              <w:t xml:space="preserve"> </w:t>
            </w:r>
          </w:p>
          <w:p w:rsidR="009771C6" w:rsidRPr="00302F7E" w:rsidRDefault="009771C6" w:rsidP="006C0BDB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05-</w:t>
            </w:r>
            <w:r w:rsidR="006C0BDB">
              <w:rPr>
                <w:sz w:val="22"/>
                <w:szCs w:val="22"/>
              </w:rPr>
              <w:t>87</w:t>
            </w:r>
            <w:r w:rsidRPr="00302F7E">
              <w:rPr>
                <w:sz w:val="22"/>
                <w:szCs w:val="22"/>
              </w:rPr>
              <w:t xml:space="preserve">0 </w:t>
            </w:r>
            <w:r w:rsidR="006C0BDB">
              <w:rPr>
                <w:sz w:val="22"/>
                <w:szCs w:val="22"/>
              </w:rPr>
              <w:t>Błonie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3 324.24 zł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9771C6" w:rsidP="006F4D45">
            <w:pPr>
              <w:spacing w:before="40"/>
              <w:rPr>
                <w:sz w:val="22"/>
                <w:szCs w:val="22"/>
              </w:rPr>
            </w:pPr>
            <w:proofErr w:type="spellStart"/>
            <w:r w:rsidRPr="00302F7E">
              <w:rPr>
                <w:sz w:val="22"/>
                <w:szCs w:val="22"/>
              </w:rPr>
              <w:t>Dräger</w:t>
            </w:r>
            <w:proofErr w:type="spellEnd"/>
            <w:r w:rsidR="00BB0670">
              <w:rPr>
                <w:sz w:val="22"/>
                <w:szCs w:val="22"/>
              </w:rPr>
              <w:t xml:space="preserve"> Polska Sp. </w:t>
            </w:r>
            <w:r w:rsidRPr="00302F7E">
              <w:rPr>
                <w:sz w:val="22"/>
                <w:szCs w:val="22"/>
              </w:rPr>
              <w:t>z o</w:t>
            </w:r>
            <w:r w:rsidR="00BB0670">
              <w:rPr>
                <w:sz w:val="22"/>
                <w:szCs w:val="22"/>
              </w:rPr>
              <w:t>.</w:t>
            </w:r>
            <w:r w:rsidRPr="00302F7E">
              <w:rPr>
                <w:sz w:val="22"/>
                <w:szCs w:val="22"/>
              </w:rPr>
              <w:t>o</w:t>
            </w:r>
            <w:r w:rsidR="00BB0670">
              <w:rPr>
                <w:sz w:val="22"/>
                <w:szCs w:val="22"/>
              </w:rPr>
              <w:t xml:space="preserve">. </w:t>
            </w:r>
          </w:p>
          <w:p w:rsidR="009771C6" w:rsidRPr="00302F7E" w:rsidRDefault="009771C6" w:rsidP="006F4D45">
            <w:pPr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 xml:space="preserve">ul. Posag 7 Panien 1 </w:t>
            </w:r>
          </w:p>
          <w:p w:rsidR="009771C6" w:rsidRPr="00302F7E" w:rsidRDefault="009771C6" w:rsidP="006F4D45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02-495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1 995.84 zł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9771C6" w:rsidP="006F4D45">
            <w:pPr>
              <w:spacing w:before="40"/>
              <w:rPr>
                <w:sz w:val="22"/>
                <w:szCs w:val="22"/>
              </w:rPr>
            </w:pPr>
            <w:proofErr w:type="spellStart"/>
            <w:r w:rsidRPr="00302F7E">
              <w:rPr>
                <w:sz w:val="22"/>
                <w:szCs w:val="22"/>
              </w:rPr>
              <w:t>ABJ-VISION</w:t>
            </w:r>
            <w:proofErr w:type="spellEnd"/>
            <w:r w:rsidRPr="00302F7E">
              <w:rPr>
                <w:sz w:val="22"/>
                <w:szCs w:val="22"/>
              </w:rPr>
              <w:t xml:space="preserve"> Sp. z o.o.</w:t>
            </w:r>
          </w:p>
          <w:p w:rsidR="009771C6" w:rsidRPr="00302F7E" w:rsidRDefault="009771C6" w:rsidP="006F4D45">
            <w:pPr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 xml:space="preserve">Główna </w:t>
            </w:r>
            <w:r w:rsidR="00BB0670">
              <w:rPr>
                <w:sz w:val="22"/>
                <w:szCs w:val="22"/>
              </w:rPr>
              <w:t>76</w:t>
            </w:r>
          </w:p>
          <w:p w:rsidR="009771C6" w:rsidRPr="00302F7E" w:rsidRDefault="009771C6" w:rsidP="006F4D45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1 620.00 zł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9771C6" w:rsidP="006F4D45">
            <w:pPr>
              <w:spacing w:before="40"/>
              <w:rPr>
                <w:sz w:val="22"/>
                <w:szCs w:val="22"/>
              </w:rPr>
            </w:pPr>
            <w:proofErr w:type="spellStart"/>
            <w:r w:rsidRPr="00302F7E">
              <w:rPr>
                <w:sz w:val="22"/>
                <w:szCs w:val="22"/>
              </w:rPr>
              <w:t>ABJ-VISION</w:t>
            </w:r>
            <w:proofErr w:type="spellEnd"/>
            <w:r w:rsidRPr="00302F7E">
              <w:rPr>
                <w:sz w:val="22"/>
                <w:szCs w:val="22"/>
              </w:rPr>
              <w:t xml:space="preserve"> Sp. z o.o.</w:t>
            </w:r>
          </w:p>
          <w:p w:rsidR="009771C6" w:rsidRPr="00302F7E" w:rsidRDefault="009771C6" w:rsidP="006F4D45">
            <w:pPr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 xml:space="preserve">Główna </w:t>
            </w:r>
            <w:r w:rsidR="00BB0670">
              <w:rPr>
                <w:sz w:val="22"/>
                <w:szCs w:val="22"/>
              </w:rPr>
              <w:t>76</w:t>
            </w:r>
            <w:r w:rsidRPr="00302F7E">
              <w:rPr>
                <w:sz w:val="22"/>
                <w:szCs w:val="22"/>
              </w:rPr>
              <w:t xml:space="preserve"> </w:t>
            </w:r>
          </w:p>
          <w:p w:rsidR="009771C6" w:rsidRPr="00302F7E" w:rsidRDefault="009771C6" w:rsidP="006F4D45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1 671.84 zł</w:t>
            </w:r>
          </w:p>
        </w:tc>
      </w:tr>
      <w:tr w:rsidR="009771C6" w:rsidRPr="00075CD0" w:rsidTr="006F4D45">
        <w:tc>
          <w:tcPr>
            <w:tcW w:w="993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9771C6" w:rsidRPr="00302F7E" w:rsidRDefault="009771C6" w:rsidP="006F4D45">
            <w:pPr>
              <w:spacing w:before="40"/>
              <w:rPr>
                <w:sz w:val="22"/>
                <w:szCs w:val="22"/>
              </w:rPr>
            </w:pPr>
            <w:proofErr w:type="spellStart"/>
            <w:r w:rsidRPr="00302F7E">
              <w:rPr>
                <w:sz w:val="22"/>
                <w:szCs w:val="22"/>
              </w:rPr>
              <w:t>ABJ-VISION</w:t>
            </w:r>
            <w:proofErr w:type="spellEnd"/>
            <w:r w:rsidRPr="00302F7E">
              <w:rPr>
                <w:sz w:val="22"/>
                <w:szCs w:val="22"/>
              </w:rPr>
              <w:t xml:space="preserve"> Sp. z o.o.</w:t>
            </w:r>
          </w:p>
          <w:p w:rsidR="009771C6" w:rsidRPr="00302F7E" w:rsidRDefault="009771C6" w:rsidP="006F4D45">
            <w:pPr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 xml:space="preserve">Główna </w:t>
            </w:r>
            <w:r w:rsidR="00BB0670">
              <w:rPr>
                <w:sz w:val="22"/>
                <w:szCs w:val="22"/>
              </w:rPr>
              <w:t>76</w:t>
            </w:r>
            <w:r w:rsidRPr="00302F7E">
              <w:rPr>
                <w:sz w:val="22"/>
                <w:szCs w:val="22"/>
              </w:rPr>
              <w:t xml:space="preserve"> </w:t>
            </w:r>
          </w:p>
          <w:p w:rsidR="009771C6" w:rsidRPr="00302F7E" w:rsidRDefault="009771C6" w:rsidP="006F4D45">
            <w:pPr>
              <w:spacing w:after="120"/>
              <w:jc w:val="both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95-041 Gałków Duży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71C6" w:rsidRPr="00302F7E" w:rsidRDefault="009771C6" w:rsidP="006F4D4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02F7E">
              <w:rPr>
                <w:sz w:val="22"/>
                <w:szCs w:val="22"/>
              </w:rPr>
              <w:t>9 676.80 zł</w:t>
            </w:r>
          </w:p>
        </w:tc>
      </w:tr>
    </w:tbl>
    <w:p w:rsidR="006650F2" w:rsidRDefault="006650F2" w:rsidP="006650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6650F2" w:rsidRDefault="006650F2" w:rsidP="006650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6650F2" w:rsidRDefault="006650F2" w:rsidP="006650F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A80738" w:rsidRPr="00BB18D2" w:rsidRDefault="00A80738" w:rsidP="006650F2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BB18D2">
        <w:rPr>
          <w:i/>
          <w:szCs w:val="24"/>
        </w:rPr>
        <w:t>Zamawiający</w:t>
      </w:r>
    </w:p>
    <w:p w:rsidR="006650F2" w:rsidRPr="00BB18D2" w:rsidRDefault="006650F2" w:rsidP="006650F2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6650F2" w:rsidRPr="00BB18D2" w:rsidRDefault="006650F2" w:rsidP="006650F2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BB18D2">
        <w:rPr>
          <w:i/>
          <w:szCs w:val="24"/>
        </w:rPr>
        <w:t>p.o. Dyrektor</w:t>
      </w:r>
    </w:p>
    <w:p w:rsidR="006650F2" w:rsidRPr="00BB18D2" w:rsidRDefault="006650F2" w:rsidP="006650F2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BB18D2">
        <w:rPr>
          <w:i/>
          <w:szCs w:val="24"/>
        </w:rPr>
        <w:t>Bohdan Kozak</w:t>
      </w:r>
    </w:p>
    <w:bookmarkEnd w:id="0"/>
    <w:p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 w:rsidSect="00BB18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D14" w:rsidRDefault="00022D14">
      <w:r>
        <w:separator/>
      </w:r>
    </w:p>
  </w:endnote>
  <w:endnote w:type="continuationSeparator" w:id="0">
    <w:p w:rsidR="00022D14" w:rsidRDefault="00022D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36E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36E0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36E0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36E06">
      <w:rPr>
        <w:rStyle w:val="Numerstrony"/>
        <w:rFonts w:ascii="Arial" w:hAnsi="Arial"/>
        <w:sz w:val="18"/>
        <w:szCs w:val="18"/>
      </w:rPr>
      <w:fldChar w:fldCharType="separate"/>
    </w:r>
    <w:r w:rsidR="00C65D19">
      <w:rPr>
        <w:rStyle w:val="Numerstrony"/>
        <w:rFonts w:ascii="Arial" w:hAnsi="Arial"/>
        <w:noProof/>
        <w:sz w:val="18"/>
        <w:szCs w:val="18"/>
      </w:rPr>
      <w:t>2</w:t>
    </w:r>
    <w:r w:rsidR="00936E0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36E0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36E06">
      <w:rPr>
        <w:rStyle w:val="Numerstrony"/>
        <w:rFonts w:ascii="Arial" w:hAnsi="Arial"/>
        <w:sz w:val="18"/>
        <w:szCs w:val="18"/>
      </w:rPr>
      <w:fldChar w:fldCharType="separate"/>
    </w:r>
    <w:r w:rsidR="00C65D19">
      <w:rPr>
        <w:rStyle w:val="Numerstrony"/>
        <w:rFonts w:ascii="Arial" w:hAnsi="Arial"/>
        <w:noProof/>
        <w:sz w:val="18"/>
        <w:szCs w:val="18"/>
      </w:rPr>
      <w:t>2</w:t>
    </w:r>
    <w:r w:rsidR="00936E0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36E0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36E06">
      <w:rPr>
        <w:rStyle w:val="Numerstrony"/>
      </w:rPr>
      <w:fldChar w:fldCharType="separate"/>
    </w:r>
    <w:r>
      <w:rPr>
        <w:rStyle w:val="Numerstrony"/>
        <w:noProof/>
      </w:rPr>
      <w:t>1</w:t>
    </w:r>
    <w:r w:rsidR="00936E06">
      <w:rPr>
        <w:rStyle w:val="Numerstrony"/>
      </w:rPr>
      <w:fldChar w:fldCharType="end"/>
    </w:r>
    <w:r>
      <w:rPr>
        <w:rStyle w:val="Numerstrony"/>
      </w:rPr>
      <w:t>/</w:t>
    </w:r>
    <w:r w:rsidR="00936E0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36E06">
      <w:rPr>
        <w:rStyle w:val="Numerstrony"/>
      </w:rPr>
      <w:fldChar w:fldCharType="separate"/>
    </w:r>
    <w:r w:rsidR="00B24489">
      <w:rPr>
        <w:rStyle w:val="Numerstrony"/>
        <w:noProof/>
      </w:rPr>
      <w:t>2</w:t>
    </w:r>
    <w:r w:rsidR="00936E0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D14" w:rsidRDefault="00022D14">
      <w:r>
        <w:separator/>
      </w:r>
    </w:p>
  </w:footnote>
  <w:footnote w:type="continuationSeparator" w:id="0">
    <w:p w:rsidR="00022D14" w:rsidRDefault="00022D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1C6" w:rsidRDefault="009771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1C6" w:rsidRDefault="009771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1C6" w:rsidRDefault="009771C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71C6"/>
    <w:rsid w:val="000051A8"/>
    <w:rsid w:val="00007727"/>
    <w:rsid w:val="00017720"/>
    <w:rsid w:val="00022D14"/>
    <w:rsid w:val="00035488"/>
    <w:rsid w:val="000D7F25"/>
    <w:rsid w:val="000E00E5"/>
    <w:rsid w:val="00173B20"/>
    <w:rsid w:val="001C69FF"/>
    <w:rsid w:val="001F0616"/>
    <w:rsid w:val="0023318D"/>
    <w:rsid w:val="00302F7E"/>
    <w:rsid w:val="003D72FD"/>
    <w:rsid w:val="00423179"/>
    <w:rsid w:val="00490DC0"/>
    <w:rsid w:val="00493F8C"/>
    <w:rsid w:val="004C7E9B"/>
    <w:rsid w:val="005614F2"/>
    <w:rsid w:val="00577BC6"/>
    <w:rsid w:val="006650F2"/>
    <w:rsid w:val="0069085C"/>
    <w:rsid w:val="006B27ED"/>
    <w:rsid w:val="006C0BDB"/>
    <w:rsid w:val="007B4C84"/>
    <w:rsid w:val="00823DAB"/>
    <w:rsid w:val="00843263"/>
    <w:rsid w:val="00861E75"/>
    <w:rsid w:val="00936E06"/>
    <w:rsid w:val="00952D48"/>
    <w:rsid w:val="009771C6"/>
    <w:rsid w:val="009D19BD"/>
    <w:rsid w:val="009F189D"/>
    <w:rsid w:val="00A646F3"/>
    <w:rsid w:val="00A80738"/>
    <w:rsid w:val="00AC2EF1"/>
    <w:rsid w:val="00B24489"/>
    <w:rsid w:val="00BB0670"/>
    <w:rsid w:val="00BB18D2"/>
    <w:rsid w:val="00C236D3"/>
    <w:rsid w:val="00C659E2"/>
    <w:rsid w:val="00C65D19"/>
    <w:rsid w:val="00C82837"/>
    <w:rsid w:val="00CB0802"/>
    <w:rsid w:val="00D075BB"/>
    <w:rsid w:val="00D665F5"/>
    <w:rsid w:val="00D7128F"/>
    <w:rsid w:val="00EA3476"/>
    <w:rsid w:val="00EE088F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823DAB"/>
  </w:style>
  <w:style w:type="character" w:customStyle="1" w:styleId="TekstpodstawowywcityZnak">
    <w:name w:val="Tekst podstawowy wcięty Znak"/>
    <w:basedOn w:val="Domylnaczcionkaakapitu"/>
    <w:link w:val="Tekstpodstawowywcity"/>
    <w:rsid w:val="00823DA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2021-09-29T13:07:00Z</cp:lastPrinted>
  <dcterms:created xsi:type="dcterms:W3CDTF">2021-09-29T13:07:00Z</dcterms:created>
  <dcterms:modified xsi:type="dcterms:W3CDTF">2021-09-29T13:07:00Z</dcterms:modified>
</cp:coreProperties>
</file>