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67B4B" w14:textId="1AAD348C" w:rsidR="00D57584" w:rsidRDefault="00D57584" w:rsidP="00D57584">
      <w:pPr>
        <w:pStyle w:val="Nagwek"/>
        <w:jc w:val="right"/>
      </w:pPr>
      <w:r>
        <w:t xml:space="preserve">Załącznik nr </w:t>
      </w:r>
      <w:r w:rsidR="00FE217E">
        <w:t>5</w:t>
      </w:r>
      <w:r>
        <w:t xml:space="preserve"> do SWZ</w:t>
      </w:r>
    </w:p>
    <w:p w14:paraId="2BFD12C9" w14:textId="77777777" w:rsidR="00D57584" w:rsidRDefault="00D57584" w:rsidP="00AE6FE9">
      <w:pPr>
        <w:spacing w:after="0" w:line="480" w:lineRule="auto"/>
        <w:rPr>
          <w:rFonts w:ascii="Times New Roman" w:eastAsia="Times New Roman" w:hAnsi="Times New Roman"/>
          <w:b/>
        </w:rPr>
      </w:pPr>
    </w:p>
    <w:p w14:paraId="7332CA04" w14:textId="3310F112" w:rsidR="004F617D" w:rsidRPr="00AE529B" w:rsidRDefault="00230FCA" w:rsidP="00500B0B">
      <w:pPr>
        <w:spacing w:after="0" w:line="480" w:lineRule="auto"/>
        <w:jc w:val="center"/>
        <w:rPr>
          <w:rFonts w:ascii="Times New Roman" w:eastAsia="Times New Roman" w:hAnsi="Times New Roman"/>
          <w:b/>
        </w:rPr>
      </w:pPr>
      <w:r w:rsidRPr="00AE529B">
        <w:rPr>
          <w:rFonts w:ascii="Times New Roman" w:eastAsia="Times New Roman" w:hAnsi="Times New Roman"/>
          <w:b/>
        </w:rPr>
        <w:t>Wykonawca:</w:t>
      </w:r>
    </w:p>
    <w:p w14:paraId="7E7CE9BE" w14:textId="77777777" w:rsidR="00230FCA" w:rsidRPr="00AE529B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14:paraId="19202C9D" w14:textId="77777777" w:rsidR="00230FCA" w:rsidRPr="00AE529B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AE529B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AE529B">
        <w:rPr>
          <w:rFonts w:ascii="Times New Roman" w:eastAsia="Times New Roman" w:hAnsi="Times New Roman"/>
          <w:i/>
        </w:rPr>
        <w:t>CEiDG</w:t>
      </w:r>
      <w:proofErr w:type="spellEnd"/>
      <w:r w:rsidRPr="00AE529B">
        <w:rPr>
          <w:rFonts w:ascii="Times New Roman" w:eastAsia="Times New Roman" w:hAnsi="Times New Roman"/>
          <w:i/>
        </w:rPr>
        <w:t xml:space="preserve"> lub inny właściwy)</w:t>
      </w:r>
    </w:p>
    <w:p w14:paraId="025C4FFE" w14:textId="77777777" w:rsidR="00230FCA" w:rsidRPr="00AE529B" w:rsidRDefault="00230FCA" w:rsidP="00230FCA">
      <w:pPr>
        <w:spacing w:after="0" w:line="240" w:lineRule="auto"/>
        <w:rPr>
          <w:rFonts w:ascii="Times New Roman" w:eastAsia="Times New Roman" w:hAnsi="Times New Roman"/>
          <w:highlight w:val="yellow"/>
          <w:u w:val="single"/>
        </w:rPr>
      </w:pPr>
    </w:p>
    <w:p w14:paraId="2A75654B" w14:textId="77777777" w:rsidR="00230FCA" w:rsidRPr="00AE529B" w:rsidRDefault="00230FCA" w:rsidP="00230FCA">
      <w:pPr>
        <w:spacing w:after="0" w:line="240" w:lineRule="auto"/>
        <w:rPr>
          <w:rFonts w:ascii="Times New Roman" w:eastAsia="Times New Roman" w:hAnsi="Times New Roman"/>
          <w:highlight w:val="yellow"/>
        </w:rPr>
      </w:pPr>
    </w:p>
    <w:p w14:paraId="74BBB38E" w14:textId="77777777" w:rsidR="00230FCA" w:rsidRPr="00AE529B" w:rsidRDefault="00230FCA" w:rsidP="00230FCA">
      <w:pPr>
        <w:spacing w:after="0" w:line="240" w:lineRule="auto"/>
        <w:rPr>
          <w:rFonts w:ascii="Times New Roman" w:eastAsia="Times New Roman" w:hAnsi="Times New Roman"/>
          <w:highlight w:val="yellow"/>
        </w:rPr>
      </w:pPr>
    </w:p>
    <w:p w14:paraId="5FE4401A" w14:textId="754334B2" w:rsidR="00230FCA" w:rsidRPr="00AE529B" w:rsidRDefault="00C1242D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</w:rPr>
        <w:t>Oświadczenie W</w:t>
      </w:r>
      <w:r w:rsidR="00230FCA" w:rsidRPr="00AE529B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ykonawcy </w:t>
      </w:r>
    </w:p>
    <w:p w14:paraId="527C067A" w14:textId="77777777" w:rsidR="00AE6FE9" w:rsidRPr="00AE529B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AE529B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14:paraId="7B1158C6" w14:textId="77777777" w:rsidR="00230FCA" w:rsidRPr="00AE529B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14:paraId="638797B1" w14:textId="77777777" w:rsidR="00230FCA" w:rsidRPr="00AE529B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AE529B">
        <w:rPr>
          <w:rFonts w:ascii="Times New Roman" w:eastAsia="Times New Roman" w:hAnsi="Times New Roman"/>
          <w:b/>
          <w:u w:val="single"/>
        </w:rPr>
        <w:br/>
      </w:r>
    </w:p>
    <w:p w14:paraId="63D35391" w14:textId="659F2532" w:rsidR="00230FCA" w:rsidRPr="00AE529B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</w:rPr>
        <w:t>Na potrzeby postępowania o udzielenie zamówienia publicznego pn.</w:t>
      </w:r>
      <w:r w:rsidR="00D57584">
        <w:rPr>
          <w:rFonts w:ascii="Times New Roman" w:eastAsia="Times New Roman" w:hAnsi="Times New Roman"/>
        </w:rPr>
        <w:t xml:space="preserve"> </w:t>
      </w:r>
      <w:r w:rsidR="00D57584" w:rsidRPr="001D2E9A">
        <w:rPr>
          <w:rFonts w:ascii="Times New Roman" w:eastAsia="Times New Roman" w:hAnsi="Times New Roman"/>
          <w:b/>
        </w:rPr>
        <w:t>Dostawa macierzy dyskowej oraz szafy rack</w:t>
      </w:r>
      <w:bookmarkStart w:id="0" w:name="_GoBack"/>
      <w:bookmarkEnd w:id="0"/>
      <w:r w:rsidRPr="00AE529B">
        <w:rPr>
          <w:rFonts w:ascii="Times New Roman" w:eastAsia="Times New Roman" w:hAnsi="Times New Roman"/>
        </w:rPr>
        <w:t xml:space="preserve">, prowadzonego w trybie </w:t>
      </w:r>
      <w:r w:rsidR="00B836C2" w:rsidRPr="00AE529B">
        <w:rPr>
          <w:rFonts w:ascii="Times New Roman" w:eastAsia="Times New Roman" w:hAnsi="Times New Roman"/>
          <w:b/>
        </w:rPr>
        <w:t>podstawowy</w:t>
      </w:r>
      <w:r w:rsidR="0031392B" w:rsidRPr="00AE529B">
        <w:rPr>
          <w:rFonts w:ascii="Times New Roman" w:eastAsia="Times New Roman" w:hAnsi="Times New Roman"/>
          <w:b/>
        </w:rPr>
        <w:t>m</w:t>
      </w:r>
      <w:r w:rsidRPr="00AE529B">
        <w:rPr>
          <w:rFonts w:ascii="Times New Roman" w:eastAsia="Times New Roman" w:hAnsi="Times New Roman"/>
          <w:i/>
        </w:rPr>
        <w:t xml:space="preserve">, </w:t>
      </w:r>
      <w:r w:rsidRPr="00AE529B">
        <w:rPr>
          <w:rFonts w:ascii="Times New Roman" w:eastAsia="Times New Roman" w:hAnsi="Times New Roman"/>
        </w:rPr>
        <w:t>oświadczam, co następuje:</w:t>
      </w:r>
    </w:p>
    <w:p w14:paraId="3D39BB97" w14:textId="77777777" w:rsidR="00230FCA" w:rsidRPr="00AE529B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  <w:highlight w:val="yellow"/>
        </w:rPr>
      </w:pPr>
    </w:p>
    <w:p w14:paraId="6ADE687E" w14:textId="77777777" w:rsidR="00230FCA" w:rsidRPr="00AE529B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AE529B">
        <w:rPr>
          <w:rFonts w:ascii="Times New Roman" w:eastAsia="Times New Roman" w:hAnsi="Times New Roman"/>
          <w:b/>
        </w:rPr>
        <w:t>INFORMACJA DOTYCZĄCA WYKONAWCY:</w:t>
      </w:r>
    </w:p>
    <w:p w14:paraId="715BA567" w14:textId="53E40D28" w:rsidR="00230FCA" w:rsidRPr="00AE529B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</w:rPr>
        <w:t>Oświadczam, że spełniam warunki udziału w postępowaniu ok</w:t>
      </w:r>
      <w:r w:rsidR="00C1242D">
        <w:rPr>
          <w:rFonts w:ascii="Times New Roman" w:eastAsia="Times New Roman" w:hAnsi="Times New Roman"/>
        </w:rPr>
        <w:t>reślone przez Z</w:t>
      </w:r>
      <w:r w:rsidR="00AE6FE9" w:rsidRPr="00AE529B">
        <w:rPr>
          <w:rFonts w:ascii="Times New Roman" w:eastAsia="Times New Roman" w:hAnsi="Times New Roman"/>
        </w:rPr>
        <w:t>amawiającego w  r</w:t>
      </w:r>
      <w:r w:rsidRPr="00AE529B">
        <w:rPr>
          <w:rFonts w:ascii="Times New Roman" w:eastAsia="Times New Roman" w:hAnsi="Times New Roman"/>
        </w:rPr>
        <w:t xml:space="preserve">ozdziale </w:t>
      </w:r>
      <w:r w:rsidR="00AE6FE9" w:rsidRPr="00AE529B">
        <w:rPr>
          <w:rFonts w:ascii="Times New Roman" w:eastAsia="Times New Roman" w:hAnsi="Times New Roman"/>
        </w:rPr>
        <w:t>7</w:t>
      </w:r>
      <w:r w:rsidRPr="00AE529B">
        <w:rPr>
          <w:rFonts w:ascii="Times New Roman" w:eastAsia="Times New Roman" w:hAnsi="Times New Roman"/>
        </w:rPr>
        <w:t xml:space="preserve"> treści </w:t>
      </w:r>
      <w:r w:rsidR="00AE6FE9" w:rsidRPr="00AE529B">
        <w:rPr>
          <w:rFonts w:ascii="Times New Roman" w:eastAsia="Times New Roman" w:hAnsi="Times New Roman"/>
        </w:rPr>
        <w:t>SWZ.</w:t>
      </w:r>
    </w:p>
    <w:p w14:paraId="63E55587" w14:textId="77777777" w:rsidR="00230FCA" w:rsidRPr="00AE529B" w:rsidRDefault="00230FCA" w:rsidP="00230FCA">
      <w:pPr>
        <w:spacing w:after="0" w:line="240" w:lineRule="auto"/>
        <w:rPr>
          <w:rFonts w:ascii="Times New Roman" w:eastAsia="Times New Roman" w:hAnsi="Times New Roman"/>
          <w:i/>
          <w:highlight w:val="yellow"/>
        </w:rPr>
      </w:pPr>
      <w:r w:rsidRPr="00AE529B">
        <w:rPr>
          <w:rFonts w:ascii="Times New Roman" w:eastAsia="Times New Roman" w:hAnsi="Times New Roman"/>
          <w:highlight w:val="yellow"/>
        </w:rPr>
        <w:t xml:space="preserve">                                                      </w:t>
      </w:r>
    </w:p>
    <w:p w14:paraId="700F18A5" w14:textId="77777777" w:rsidR="00230FCA" w:rsidRPr="00AE529B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  <w:b/>
        </w:rPr>
        <w:t>INFORMACJA W ZWIĄZKU Z POLEGANIEM NA ZASOBACH INNYCH PODMIOTÓW</w:t>
      </w:r>
      <w:r w:rsidRPr="00AE529B">
        <w:rPr>
          <w:rFonts w:ascii="Times New Roman" w:eastAsia="Times New Roman" w:hAnsi="Times New Roman"/>
        </w:rPr>
        <w:t xml:space="preserve">: </w:t>
      </w:r>
    </w:p>
    <w:p w14:paraId="0E3174C5" w14:textId="77777777" w:rsidR="00230FCA" w:rsidRPr="00AE529B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AE529B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AE529B">
        <w:rPr>
          <w:rFonts w:ascii="Times New Roman" w:eastAsia="Times New Roman" w:hAnsi="Times New Roman"/>
        </w:rPr>
        <w:t xml:space="preserve"> zamawiającego w r</w:t>
      </w:r>
      <w:r w:rsidR="004F617D" w:rsidRPr="00AE529B">
        <w:rPr>
          <w:rFonts w:ascii="Times New Roman" w:eastAsia="Times New Roman" w:hAnsi="Times New Roman"/>
        </w:rPr>
        <w:t>ozdziale 7 SWZ</w:t>
      </w:r>
      <w:r w:rsidRPr="00AE529B">
        <w:rPr>
          <w:rFonts w:ascii="Times New Roman" w:eastAsia="Times New Roman" w:hAnsi="Times New Roman"/>
        </w:rPr>
        <w:t xml:space="preserve">, </w:t>
      </w:r>
      <w:r w:rsidR="004F617D" w:rsidRPr="00AE529B">
        <w:rPr>
          <w:rFonts w:ascii="Times New Roman" w:eastAsia="Times New Roman" w:hAnsi="Times New Roman"/>
        </w:rPr>
        <w:t xml:space="preserve"> </w:t>
      </w:r>
      <w:r w:rsidRPr="00AE529B">
        <w:rPr>
          <w:rFonts w:ascii="Times New Roman" w:eastAsia="Times New Roman" w:hAnsi="Times New Roman"/>
        </w:rPr>
        <w:t xml:space="preserve">pkt ………. </w:t>
      </w:r>
      <w:r w:rsidRPr="00AE529B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AE529B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AE529B">
        <w:rPr>
          <w:rFonts w:ascii="Times New Roman" w:eastAsia="Times New Roman" w:hAnsi="Times New Roman"/>
        </w:rPr>
        <w:t>ych</w:t>
      </w:r>
      <w:proofErr w:type="spellEnd"/>
      <w:r w:rsidRPr="00AE529B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AE529B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 w:rsidRPr="00AE529B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AE529B">
        <w:rPr>
          <w:rFonts w:ascii="Times New Roman" w:eastAsia="Times New Roman" w:hAnsi="Times New Roman"/>
        </w:rPr>
        <w:t xml:space="preserve"> </w:t>
      </w:r>
      <w:r w:rsidRPr="00AE529B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14:paraId="1A5962BD" w14:textId="77777777" w:rsidR="00230FCA" w:rsidRPr="00AE529B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  <w:highlight w:val="yellow"/>
        </w:rPr>
      </w:pPr>
    </w:p>
    <w:p w14:paraId="722DB6D6" w14:textId="77777777" w:rsidR="00230FCA" w:rsidRPr="00AE529B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AE529B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14:paraId="5ECC2933" w14:textId="77777777" w:rsidR="00230FCA" w:rsidRPr="00AE529B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highlight w:val="yellow"/>
          <w:u w:val="single"/>
        </w:rPr>
      </w:pPr>
    </w:p>
    <w:p w14:paraId="5955744D" w14:textId="77777777" w:rsidR="00230FCA" w:rsidRPr="00AE529B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AE529B">
        <w:rPr>
          <w:rFonts w:ascii="Times New Roman" w:eastAsia="Times New Roman" w:hAnsi="Times New Roman"/>
          <w:b/>
        </w:rPr>
        <w:t>INFORMACJA DOTYCZĄCA WYKONAWCY:</w:t>
      </w:r>
    </w:p>
    <w:p w14:paraId="3E5B8198" w14:textId="096A8E43" w:rsidR="00230FCA" w:rsidRPr="00AE529B" w:rsidRDefault="00230FCA" w:rsidP="004F617D">
      <w:pPr>
        <w:spacing w:after="0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</w:rPr>
        <w:t xml:space="preserve">oświadczam, że </w:t>
      </w:r>
      <w:r w:rsidR="00AE529B" w:rsidRPr="00AE529B">
        <w:rPr>
          <w:rFonts w:ascii="Times New Roman" w:eastAsia="Times New Roman" w:hAnsi="Times New Roman"/>
        </w:rPr>
        <w:t>W</w:t>
      </w:r>
      <w:r w:rsidRPr="00AE529B">
        <w:rPr>
          <w:rFonts w:ascii="Times New Roman" w:eastAsia="Times New Roman" w:hAnsi="Times New Roman"/>
        </w:rPr>
        <w:t>ykonawca którego reprezentuję:</w:t>
      </w:r>
    </w:p>
    <w:p w14:paraId="578772F8" w14:textId="77777777" w:rsidR="00230FCA" w:rsidRPr="00AE529B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AE529B">
        <w:rPr>
          <w:rFonts w:ascii="Times New Roman" w:eastAsia="Times New Roman" w:hAnsi="Times New Roman"/>
        </w:rPr>
        <w:t xml:space="preserve">art. 108 ust. 1 </w:t>
      </w:r>
      <w:r w:rsidRPr="00AE529B">
        <w:rPr>
          <w:rFonts w:ascii="Times New Roman" w:eastAsia="Times New Roman" w:hAnsi="Times New Roman"/>
        </w:rPr>
        <w:t>ustawy Pzp.</w:t>
      </w:r>
    </w:p>
    <w:p w14:paraId="02526A44" w14:textId="6A885049" w:rsidR="004F617D" w:rsidRPr="00AE529B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AE529B">
        <w:rPr>
          <w:rFonts w:ascii="Times New Roman" w:eastAsia="Times New Roman" w:hAnsi="Times New Roman"/>
        </w:rPr>
        <w:t xml:space="preserve">(jeśli dotyczy) </w:t>
      </w:r>
      <w:r w:rsidR="004F617D" w:rsidRPr="00AE529B">
        <w:rPr>
          <w:rFonts w:ascii="Times New Roman" w:eastAsia="Times New Roman" w:hAnsi="Times New Roman"/>
        </w:rPr>
        <w:t xml:space="preserve">Oświadczam, że zachodzą w stosunku do mnie podstawy wykluczenia </w:t>
      </w:r>
      <w:r w:rsidR="003C4A55" w:rsidRPr="00AE529B">
        <w:rPr>
          <w:rFonts w:ascii="Times New Roman" w:eastAsia="Times New Roman" w:hAnsi="Times New Roman"/>
        </w:rPr>
        <w:t xml:space="preserve">                                 </w:t>
      </w:r>
      <w:r w:rsidR="004F617D" w:rsidRPr="00AE529B">
        <w:rPr>
          <w:rFonts w:ascii="Times New Roman" w:eastAsia="Times New Roman" w:hAnsi="Times New Roman"/>
        </w:rPr>
        <w:t xml:space="preserve">z postępowania na podstawie art. …………………………ustawy PZP </w:t>
      </w:r>
      <w:r w:rsidR="004F617D" w:rsidRPr="00AE529B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14:paraId="2EC361D6" w14:textId="77777777" w:rsidR="004F617D" w:rsidRPr="00AE529B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AE529B">
        <w:rPr>
          <w:rFonts w:ascii="Times New Roman" w:eastAsia="Times New Roman" w:hAnsi="Times New Roman"/>
        </w:rPr>
        <w:t>Jednocześnie oświadczam, że w związku z ww. okolicznością, na</w:t>
      </w:r>
      <w:r w:rsidRPr="00AE529B">
        <w:rPr>
          <w:rFonts w:ascii="Times New Roman" w:eastAsia="Times New Roman" w:hAnsi="Times New Roman"/>
          <w:i/>
          <w:iCs/>
        </w:rPr>
        <w:t xml:space="preserve"> </w:t>
      </w:r>
      <w:r w:rsidRPr="00AE529B">
        <w:rPr>
          <w:rFonts w:ascii="Times New Roman" w:eastAsia="Times New Roman" w:hAnsi="Times New Roman"/>
        </w:rPr>
        <w:t>podstawie art. 110 ust. 2 ustawy Pzp podjąłem następujące środki naprawcze:</w:t>
      </w:r>
    </w:p>
    <w:p w14:paraId="188D0BE4" w14:textId="77777777" w:rsidR="004F617D" w:rsidRPr="00AE529B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760DD655" w14:textId="4E9E4713" w:rsidR="00230FCA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  <w:highlight w:val="yellow"/>
        </w:rPr>
      </w:pPr>
    </w:p>
    <w:p w14:paraId="291980E4" w14:textId="52726E43" w:rsidR="00500B0B" w:rsidRDefault="00500B0B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  <w:highlight w:val="yellow"/>
        </w:rPr>
      </w:pPr>
    </w:p>
    <w:p w14:paraId="0AFCEC77" w14:textId="77777777" w:rsidR="00500B0B" w:rsidRPr="00AE529B" w:rsidRDefault="00500B0B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  <w:highlight w:val="yellow"/>
        </w:rPr>
      </w:pPr>
    </w:p>
    <w:p w14:paraId="0BE4770A" w14:textId="77777777" w:rsidR="00230FCA" w:rsidRPr="00AE529B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AE529B">
        <w:rPr>
          <w:rFonts w:ascii="Times New Roman" w:eastAsia="Times New Roman" w:hAnsi="Times New Roman"/>
          <w:i/>
        </w:rPr>
        <w:lastRenderedPageBreak/>
        <w:t>(jeśli dotyczy)</w:t>
      </w:r>
      <w:r w:rsidRPr="00AE529B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AE529B">
        <w:rPr>
          <w:rFonts w:ascii="Times New Roman" w:eastAsia="Times New Roman" w:hAnsi="Times New Roman"/>
        </w:rPr>
        <w:t>:</w:t>
      </w:r>
    </w:p>
    <w:p w14:paraId="56B76D5C" w14:textId="4ED4C029" w:rsidR="00230FCA" w:rsidRPr="00AE529B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AE529B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AE529B">
        <w:rPr>
          <w:rFonts w:ascii="Times New Roman" w:eastAsia="Times New Roman" w:hAnsi="Times New Roman"/>
        </w:rPr>
        <w:t>ych</w:t>
      </w:r>
      <w:proofErr w:type="spellEnd"/>
      <w:r w:rsidRPr="00AE529B">
        <w:rPr>
          <w:rFonts w:ascii="Times New Roman" w:eastAsia="Times New Roman" w:hAnsi="Times New Roman"/>
        </w:rPr>
        <w:t xml:space="preserve"> podmiotu/</w:t>
      </w:r>
      <w:proofErr w:type="spellStart"/>
      <w:r w:rsidRPr="00AE529B">
        <w:rPr>
          <w:rFonts w:ascii="Times New Roman" w:eastAsia="Times New Roman" w:hAnsi="Times New Roman"/>
        </w:rPr>
        <w:t>tów</w:t>
      </w:r>
      <w:proofErr w:type="spellEnd"/>
      <w:r w:rsidRPr="00AE529B">
        <w:rPr>
          <w:rFonts w:ascii="Times New Roman" w:eastAsia="Times New Roman" w:hAnsi="Times New Roman"/>
        </w:rPr>
        <w:t>, na którego/</w:t>
      </w:r>
      <w:proofErr w:type="spellStart"/>
      <w:r w:rsidRPr="00AE529B">
        <w:rPr>
          <w:rFonts w:ascii="Times New Roman" w:eastAsia="Times New Roman" w:hAnsi="Times New Roman"/>
        </w:rPr>
        <w:t>ych</w:t>
      </w:r>
      <w:proofErr w:type="spellEnd"/>
      <w:r w:rsidRPr="00AE529B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AE529B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AE529B">
        <w:rPr>
          <w:rFonts w:ascii="Times New Roman" w:eastAsia="Times New Roman" w:hAnsi="Times New Roman"/>
          <w:i/>
        </w:rPr>
        <w:t>CEiDG</w:t>
      </w:r>
      <w:proofErr w:type="spellEnd"/>
      <w:r w:rsidRPr="00AE529B">
        <w:rPr>
          <w:rFonts w:ascii="Times New Roman" w:eastAsia="Times New Roman" w:hAnsi="Times New Roman"/>
          <w:i/>
        </w:rPr>
        <w:t xml:space="preserve">) </w:t>
      </w:r>
      <w:r w:rsidR="00AE529B" w:rsidRPr="00AE529B">
        <w:rPr>
          <w:rFonts w:ascii="Times New Roman" w:eastAsia="Times New Roman" w:hAnsi="Times New Roman"/>
          <w:i/>
        </w:rPr>
        <w:t xml:space="preserve">                       </w:t>
      </w:r>
      <w:r w:rsidRPr="00AE529B">
        <w:rPr>
          <w:rFonts w:ascii="Times New Roman" w:eastAsia="Times New Roman" w:hAnsi="Times New Roman"/>
        </w:rPr>
        <w:t>nie zachodzą podstawy wykluczenia z postępowania o udzielenie zamówienia.</w:t>
      </w:r>
    </w:p>
    <w:p w14:paraId="3C4889F4" w14:textId="3837DFF9" w:rsidR="00230FCA" w:rsidRPr="00500B0B" w:rsidRDefault="00230FCA" w:rsidP="00500B0B">
      <w:pPr>
        <w:spacing w:after="0" w:line="240" w:lineRule="auto"/>
        <w:ind w:left="426"/>
        <w:rPr>
          <w:rFonts w:ascii="Times New Roman" w:eastAsia="Times New Roman" w:hAnsi="Times New Roman"/>
          <w:highlight w:val="yellow"/>
        </w:rPr>
      </w:pPr>
    </w:p>
    <w:p w14:paraId="45E1201F" w14:textId="77777777" w:rsidR="00230FCA" w:rsidRPr="00AE529B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AE529B">
        <w:rPr>
          <w:rFonts w:ascii="Times New Roman" w:eastAsia="Times New Roman" w:hAnsi="Times New Roman"/>
          <w:b/>
        </w:rPr>
        <w:t>OŚWIADCZENIE DOTYCZĄCE PODANYCH INFORMACJI:</w:t>
      </w:r>
    </w:p>
    <w:p w14:paraId="689A0DDD" w14:textId="77777777" w:rsidR="00230FCA" w:rsidRPr="00AE529B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AE529B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AE529B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912D7DC" w14:textId="77777777" w:rsidR="00230FCA" w:rsidRPr="00AE529B" w:rsidRDefault="00230FCA" w:rsidP="00230FCA">
      <w:pPr>
        <w:spacing w:after="0" w:line="240" w:lineRule="auto"/>
        <w:rPr>
          <w:rFonts w:ascii="Times New Roman" w:eastAsia="Times New Roman" w:hAnsi="Times New Roman"/>
          <w:highlight w:val="yellow"/>
        </w:rPr>
      </w:pPr>
    </w:p>
    <w:p w14:paraId="6B4EDE89" w14:textId="77777777" w:rsidR="00230FCA" w:rsidRPr="00AE529B" w:rsidRDefault="00230FCA" w:rsidP="00230FCA">
      <w:pPr>
        <w:spacing w:after="0" w:line="240" w:lineRule="auto"/>
        <w:rPr>
          <w:rFonts w:ascii="Times New Roman" w:eastAsia="Times New Roman" w:hAnsi="Times New Roman"/>
          <w:highlight w:val="yellow"/>
        </w:rPr>
      </w:pPr>
    </w:p>
    <w:p w14:paraId="01D1A78E" w14:textId="77777777" w:rsidR="008D14E9" w:rsidRDefault="008D14E9" w:rsidP="00230FCA"/>
    <w:p w14:paraId="6315ADB4" w14:textId="77777777" w:rsidR="006A36DF" w:rsidRDefault="006A36DF" w:rsidP="00230FCA"/>
    <w:p w14:paraId="51B5B84B" w14:textId="77777777" w:rsidR="006A36DF" w:rsidRDefault="006A36DF" w:rsidP="00230FCA"/>
    <w:p w14:paraId="436C0749" w14:textId="77777777" w:rsidR="006A36DF" w:rsidRDefault="006A36DF" w:rsidP="00230FCA"/>
    <w:p w14:paraId="226066E5" w14:textId="77777777" w:rsidR="006A36DF" w:rsidRDefault="006A36DF" w:rsidP="00230FCA"/>
    <w:p w14:paraId="67581DD4" w14:textId="77777777" w:rsidR="006A36DF" w:rsidRDefault="006A36DF" w:rsidP="00230FCA"/>
    <w:p w14:paraId="3A7D4886" w14:textId="77777777" w:rsidR="006A36DF" w:rsidRDefault="006A36DF" w:rsidP="00230FCA"/>
    <w:p w14:paraId="735415D7" w14:textId="77777777" w:rsidR="006A36DF" w:rsidRDefault="006A36DF" w:rsidP="00230FCA"/>
    <w:p w14:paraId="7BD6DF26" w14:textId="77777777" w:rsidR="006A36DF" w:rsidRDefault="006A36DF" w:rsidP="00230FCA"/>
    <w:p w14:paraId="7D3BB35B" w14:textId="77777777" w:rsidR="006A36DF" w:rsidRDefault="006A36DF" w:rsidP="00230FCA"/>
    <w:p w14:paraId="765CA251" w14:textId="77777777" w:rsidR="006A36DF" w:rsidRDefault="006A36DF" w:rsidP="00230FCA"/>
    <w:p w14:paraId="5ACBEBCB" w14:textId="77777777" w:rsidR="006A36DF" w:rsidRDefault="006A36DF" w:rsidP="00230FCA"/>
    <w:p w14:paraId="5C21BA03" w14:textId="77777777" w:rsidR="006A36DF" w:rsidRDefault="006A36DF" w:rsidP="00230FCA"/>
    <w:p w14:paraId="14E9FB2E" w14:textId="77777777" w:rsidR="006A36DF" w:rsidRDefault="006A36DF" w:rsidP="00230FCA"/>
    <w:p w14:paraId="6F55D160" w14:textId="77777777" w:rsidR="006A36DF" w:rsidRDefault="006A36DF" w:rsidP="00230FCA"/>
    <w:p w14:paraId="4A4E3C85" w14:textId="77777777" w:rsidR="006A36DF" w:rsidRDefault="006A36DF" w:rsidP="00230FCA"/>
    <w:p w14:paraId="3674A2D8" w14:textId="77777777" w:rsidR="006A36DF" w:rsidRDefault="006A36DF" w:rsidP="00230FCA"/>
    <w:p w14:paraId="3397FADB" w14:textId="77777777" w:rsidR="006A36DF" w:rsidRDefault="006A36DF" w:rsidP="00230FCA"/>
    <w:sectPr w:rsidR="006A36DF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1F229" w14:textId="77777777" w:rsidR="00DE4465" w:rsidRDefault="00DE4465" w:rsidP="00065A38">
      <w:pPr>
        <w:spacing w:after="0" w:line="240" w:lineRule="auto"/>
      </w:pPr>
      <w:r>
        <w:separator/>
      </w:r>
    </w:p>
  </w:endnote>
  <w:endnote w:type="continuationSeparator" w:id="0">
    <w:p w14:paraId="368C6F5B" w14:textId="77777777" w:rsidR="00DE4465" w:rsidRDefault="00DE446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C2183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5BE633A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54230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1242D">
      <w:rPr>
        <w:noProof/>
      </w:rPr>
      <w:t>1</w:t>
    </w:r>
    <w:r>
      <w:fldChar w:fldCharType="end"/>
    </w:r>
  </w:p>
  <w:p w14:paraId="5648DC5D" w14:textId="77777777" w:rsidR="009F5958" w:rsidRDefault="001D2E9A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5D73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1FD48D2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23FAD" w14:textId="77777777" w:rsidR="00DE4465" w:rsidRDefault="00DE4465" w:rsidP="00065A38">
      <w:pPr>
        <w:spacing w:after="0" w:line="240" w:lineRule="auto"/>
      </w:pPr>
      <w:r>
        <w:separator/>
      </w:r>
    </w:p>
  </w:footnote>
  <w:footnote w:type="continuationSeparator" w:id="0">
    <w:p w14:paraId="4A43FE4C" w14:textId="77777777" w:rsidR="00DE4465" w:rsidRDefault="00DE446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8D8FD" w14:textId="64156A19" w:rsidR="008C3F8A" w:rsidRDefault="00D57584" w:rsidP="00D57584">
    <w:pPr>
      <w:pStyle w:val="Nagwek"/>
      <w:tabs>
        <w:tab w:val="left" w:pos="2790"/>
      </w:tabs>
      <w:ind w:left="0" w:firstLine="0"/>
      <w:jc w:val="center"/>
    </w:pPr>
    <w:r>
      <w:rPr>
        <w:noProof/>
      </w:rPr>
      <w:drawing>
        <wp:inline distT="0" distB="0" distL="0" distR="0" wp14:anchorId="49006800" wp14:editId="2FA291CE">
          <wp:extent cx="5191125" cy="1042670"/>
          <wp:effectExtent l="0" t="0" r="9525" b="508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1125" cy="1042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465"/>
    <w:rsid w:val="00065A38"/>
    <w:rsid w:val="000B1287"/>
    <w:rsid w:val="0013375D"/>
    <w:rsid w:val="001D2E9A"/>
    <w:rsid w:val="00230FCA"/>
    <w:rsid w:val="0031392B"/>
    <w:rsid w:val="003C4A55"/>
    <w:rsid w:val="00484D52"/>
    <w:rsid w:val="004F617D"/>
    <w:rsid w:val="00500B0B"/>
    <w:rsid w:val="006A36DF"/>
    <w:rsid w:val="00856B83"/>
    <w:rsid w:val="008D14E9"/>
    <w:rsid w:val="00AE529B"/>
    <w:rsid w:val="00AE6FE9"/>
    <w:rsid w:val="00B836C2"/>
    <w:rsid w:val="00C1242D"/>
    <w:rsid w:val="00D57584"/>
    <w:rsid w:val="00D611F2"/>
    <w:rsid w:val="00DE4465"/>
    <w:rsid w:val="00EC7559"/>
    <w:rsid w:val="00FE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AF4C5"/>
  <w15:docId w15:val="{5570132C-58F9-42F7-87E1-BB7DD87B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Wiącek</dc:creator>
  <cp:keywords/>
  <dc:description/>
  <cp:lastModifiedBy>Radosław Bożek</cp:lastModifiedBy>
  <cp:revision>2</cp:revision>
  <cp:lastPrinted>2021-08-13T08:42:00Z</cp:lastPrinted>
  <dcterms:created xsi:type="dcterms:W3CDTF">2021-10-08T07:53:00Z</dcterms:created>
  <dcterms:modified xsi:type="dcterms:W3CDTF">2021-10-08T07:53:00Z</dcterms:modified>
</cp:coreProperties>
</file>