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B327E" w14:textId="77777777" w:rsidR="00FB7F50" w:rsidRPr="002245BE" w:rsidRDefault="00E1024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1024F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E1024F">
        <w:rPr>
          <w:sz w:val="22"/>
          <w:szCs w:val="22"/>
        </w:rPr>
        <w:t>2021-10-11</w:t>
      </w:r>
    </w:p>
    <w:p w14:paraId="4D4D0B6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FBA489B" w14:textId="77777777" w:rsidR="00FB7F50" w:rsidRPr="002245BE" w:rsidRDefault="00E1024F" w:rsidP="00FB7F50">
      <w:pPr>
        <w:spacing w:after="40"/>
        <w:rPr>
          <w:b/>
          <w:bCs/>
          <w:sz w:val="22"/>
          <w:szCs w:val="22"/>
        </w:rPr>
      </w:pPr>
      <w:r w:rsidRPr="00E1024F">
        <w:rPr>
          <w:b/>
          <w:bCs/>
          <w:sz w:val="22"/>
          <w:szCs w:val="22"/>
        </w:rPr>
        <w:t>Samodzielny Publiczny Zespół Opieki Zdrowotnej w Kolbuszowej</w:t>
      </w:r>
    </w:p>
    <w:p w14:paraId="488016E8" w14:textId="77777777" w:rsidR="00FB7F50" w:rsidRPr="002245BE" w:rsidRDefault="00E1024F" w:rsidP="00FB7F50">
      <w:pPr>
        <w:rPr>
          <w:sz w:val="22"/>
          <w:szCs w:val="22"/>
        </w:rPr>
      </w:pPr>
      <w:r w:rsidRPr="00E1024F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E1024F">
        <w:rPr>
          <w:sz w:val="22"/>
          <w:szCs w:val="22"/>
        </w:rPr>
        <w:t>4</w:t>
      </w:r>
    </w:p>
    <w:p w14:paraId="74FBAFC0" w14:textId="77777777" w:rsidR="00FB7F50" w:rsidRPr="002245BE" w:rsidRDefault="00E1024F" w:rsidP="00FB7F50">
      <w:pPr>
        <w:rPr>
          <w:sz w:val="22"/>
          <w:szCs w:val="22"/>
        </w:rPr>
      </w:pPr>
      <w:r w:rsidRPr="00E1024F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E1024F">
        <w:rPr>
          <w:sz w:val="22"/>
          <w:szCs w:val="22"/>
        </w:rPr>
        <w:t>Kolbuszowa</w:t>
      </w:r>
    </w:p>
    <w:p w14:paraId="7692410C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63D66391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32B69568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18E878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1024F" w:rsidRPr="00607F9B" w14:paraId="76ED5E2B" w14:textId="77777777" w:rsidTr="00D1557C">
        <w:trPr>
          <w:trHeight w:val="638"/>
        </w:trPr>
        <w:tc>
          <w:tcPr>
            <w:tcW w:w="959" w:type="dxa"/>
            <w:shd w:val="clear" w:color="auto" w:fill="auto"/>
          </w:tcPr>
          <w:p w14:paraId="73F32514" w14:textId="77777777" w:rsidR="00E1024F" w:rsidRPr="00607F9B" w:rsidRDefault="00E1024F" w:rsidP="00D1557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1E26FF1" w14:textId="77777777" w:rsidR="00E1024F" w:rsidRPr="00607F9B" w:rsidRDefault="00E1024F" w:rsidP="00D1557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1024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1024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1024F">
              <w:rPr>
                <w:b/>
                <w:bCs/>
                <w:sz w:val="22"/>
                <w:szCs w:val="22"/>
              </w:rPr>
              <w:t>Dostawa wyrobów do pielęgnacji pacjenta i opatrunki specjalistyczne w 14 pakietach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1024F">
              <w:rPr>
                <w:b/>
                <w:sz w:val="22"/>
                <w:szCs w:val="22"/>
              </w:rPr>
              <w:t>Eap-2412/14/21/M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B428DDD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E1024F" w:rsidRPr="00E1024F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E1024F" w:rsidRPr="00E1024F">
        <w:rPr>
          <w:sz w:val="22"/>
          <w:szCs w:val="22"/>
        </w:rPr>
        <w:t>(</w:t>
      </w:r>
      <w:proofErr w:type="spellStart"/>
      <w:r w:rsidR="00E1024F" w:rsidRPr="00E1024F">
        <w:rPr>
          <w:sz w:val="22"/>
          <w:szCs w:val="22"/>
        </w:rPr>
        <w:t>t.j</w:t>
      </w:r>
      <w:proofErr w:type="spellEnd"/>
      <w:r w:rsidR="00E1024F" w:rsidRPr="00E1024F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1024F" w14:paraId="4606D40D" w14:textId="77777777" w:rsidTr="00D1557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348FCAD" w14:textId="77777777" w:rsidR="00E1024F" w:rsidRPr="00D26ED6" w:rsidRDefault="00E1024F" w:rsidP="00D1557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1024F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E1024F">
              <w:rPr>
                <w:b/>
                <w:sz w:val="22"/>
                <w:szCs w:val="22"/>
              </w:rPr>
              <w:t>Group</w:t>
            </w:r>
            <w:proofErr w:type="spellEnd"/>
            <w:r w:rsidRPr="00E1024F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721244D2" w14:textId="77777777" w:rsidR="00E1024F" w:rsidRPr="009F0E5C" w:rsidRDefault="00E1024F" w:rsidP="00D1557C">
            <w:pPr>
              <w:jc w:val="both"/>
              <w:rPr>
                <w:bCs/>
                <w:sz w:val="22"/>
                <w:szCs w:val="22"/>
              </w:rPr>
            </w:pPr>
            <w:r w:rsidRPr="00E1024F">
              <w:rPr>
                <w:bCs/>
                <w:sz w:val="22"/>
                <w:szCs w:val="22"/>
              </w:rPr>
              <w:t>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024F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1E73389" w14:textId="77777777" w:rsidR="00E1024F" w:rsidRPr="009F0E5C" w:rsidRDefault="00E1024F" w:rsidP="00D1557C">
            <w:pPr>
              <w:jc w:val="both"/>
              <w:rPr>
                <w:bCs/>
                <w:sz w:val="22"/>
                <w:szCs w:val="22"/>
              </w:rPr>
            </w:pPr>
            <w:r w:rsidRPr="00E1024F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024F">
              <w:rPr>
                <w:bCs/>
                <w:sz w:val="22"/>
                <w:szCs w:val="22"/>
              </w:rPr>
              <w:t>Zabrze</w:t>
            </w:r>
          </w:p>
          <w:p w14:paraId="5DB0E35D" w14:textId="77777777" w:rsidR="00E1024F" w:rsidRDefault="00E1024F" w:rsidP="00D1557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60F4365" w14:textId="77777777" w:rsidR="00E1024F" w:rsidRPr="00211A34" w:rsidRDefault="00E1024F" w:rsidP="00D1557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1024F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1024F">
              <w:rPr>
                <w:sz w:val="22"/>
                <w:szCs w:val="22"/>
              </w:rPr>
              <w:t>Pakiet I - Kompresy włókninowe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1024F">
              <w:rPr>
                <w:b/>
                <w:sz w:val="22"/>
                <w:szCs w:val="22"/>
              </w:rPr>
              <w:t>15 096.24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2996702" w14:textId="77777777" w:rsidR="00E1024F" w:rsidRPr="00D26ED6" w:rsidRDefault="00E1024F" w:rsidP="00D1557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211B875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Uzasadnienie wyboru oferty najkorzystniejszej:</w:t>
            </w:r>
          </w:p>
          <w:p w14:paraId="7CDE1660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</w:t>
            </w:r>
            <w:r w:rsidRPr="00E1024F">
              <w:tab/>
              <w:t xml:space="preserve">treść wybranej oferty odpowiada treści SWZ, </w:t>
            </w:r>
          </w:p>
          <w:p w14:paraId="6F0D51B8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</w:t>
            </w:r>
            <w:r w:rsidRPr="00E1024F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D04DF86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I. Kryterium: Cena oferty - 60 punktów</w:t>
            </w:r>
          </w:p>
          <w:p w14:paraId="6F00163B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II. Warunki techniczne  - 35 punktów</w:t>
            </w:r>
          </w:p>
          <w:p w14:paraId="7161CDB1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III. Termin dostawy  - 5 punktów</w:t>
            </w:r>
          </w:p>
          <w:p w14:paraId="501CEDAB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 oferta wpłynęła do Zamawiającego w wyznaczonym terminie , a Wykonawca  ją składający nie podlega wykluczeniu z postępowania</w:t>
            </w:r>
          </w:p>
          <w:p w14:paraId="00D6A865" w14:textId="77777777" w:rsid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-kwota oferty nie przekraczała kwoty jaką Zamawiający zamierza przeznaczyć na sfinansowanie zamówienia.</w:t>
            </w:r>
          </w:p>
        </w:tc>
      </w:tr>
      <w:tr w:rsidR="00E1024F" w14:paraId="0D146692" w14:textId="77777777" w:rsidTr="00D1557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F01DAC2" w14:textId="77777777" w:rsidR="00E1024F" w:rsidRPr="00D26ED6" w:rsidRDefault="00E1024F" w:rsidP="00D1557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1024F">
              <w:rPr>
                <w:b/>
                <w:sz w:val="22"/>
                <w:szCs w:val="22"/>
              </w:rPr>
              <w:lastRenderedPageBreak/>
              <w:t>Paul Hartmann Polska Sp. z o.o.</w:t>
            </w:r>
          </w:p>
          <w:p w14:paraId="5531EFDC" w14:textId="77777777" w:rsidR="00E1024F" w:rsidRPr="009F0E5C" w:rsidRDefault="00E1024F" w:rsidP="00D1557C">
            <w:pPr>
              <w:jc w:val="both"/>
              <w:rPr>
                <w:bCs/>
                <w:sz w:val="22"/>
                <w:szCs w:val="22"/>
              </w:rPr>
            </w:pPr>
            <w:r w:rsidRPr="00E1024F">
              <w:rPr>
                <w:bCs/>
                <w:sz w:val="22"/>
                <w:szCs w:val="22"/>
              </w:rPr>
              <w:t>Żeromskiego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024F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7CBAB47" w14:textId="77777777" w:rsidR="00E1024F" w:rsidRPr="009F0E5C" w:rsidRDefault="00E1024F" w:rsidP="00D1557C">
            <w:pPr>
              <w:jc w:val="both"/>
              <w:rPr>
                <w:bCs/>
                <w:sz w:val="22"/>
                <w:szCs w:val="22"/>
              </w:rPr>
            </w:pPr>
            <w:r w:rsidRPr="00E1024F">
              <w:rPr>
                <w:bCs/>
                <w:sz w:val="22"/>
                <w:szCs w:val="22"/>
              </w:rPr>
              <w:t>95200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024F">
              <w:rPr>
                <w:bCs/>
                <w:sz w:val="22"/>
                <w:szCs w:val="22"/>
              </w:rPr>
              <w:t>Pabianice</w:t>
            </w:r>
          </w:p>
          <w:p w14:paraId="5B76B342" w14:textId="77777777" w:rsidR="00E1024F" w:rsidRDefault="00E1024F" w:rsidP="00D1557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3C7DD8A" w14:textId="77777777" w:rsidR="00E1024F" w:rsidRPr="00211A34" w:rsidRDefault="00E1024F" w:rsidP="00D1557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1024F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1024F">
              <w:rPr>
                <w:sz w:val="22"/>
                <w:szCs w:val="22"/>
              </w:rPr>
              <w:t>Pakiet II - Opaski , gaza , wata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1024F">
              <w:rPr>
                <w:b/>
                <w:sz w:val="22"/>
                <w:szCs w:val="22"/>
              </w:rPr>
              <w:t>87 983.22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58AECEB" w14:textId="77777777" w:rsidR="00E1024F" w:rsidRPr="00D26ED6" w:rsidRDefault="00E1024F" w:rsidP="00D1557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DAFE1E4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Uzasadnienie wyboru oferty najkorzystniejszej:</w:t>
            </w:r>
          </w:p>
          <w:p w14:paraId="6F79BE98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</w:t>
            </w:r>
            <w:r w:rsidRPr="00E1024F">
              <w:tab/>
              <w:t xml:space="preserve">treść wybranej oferty odpowiada treści SWZ, </w:t>
            </w:r>
          </w:p>
          <w:p w14:paraId="2C91B419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</w:t>
            </w:r>
            <w:r w:rsidRPr="00E1024F">
              <w:tab/>
              <w:t xml:space="preserve">wybrana oferta spełnia wszystkie wymagania Zamawiającego opisane w SWZ i uzyskała największą ilość punktów - 85 pkt. /wyliczenie wg. wzoru zamieszczonego w SWZ / przy kryterium oceny: </w:t>
            </w:r>
          </w:p>
          <w:p w14:paraId="6CB6E5B1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I. Kryterium: Cena oferty - 60 punktów</w:t>
            </w:r>
          </w:p>
          <w:p w14:paraId="3F96A37F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II. Warunki techniczne  - 35 punktów</w:t>
            </w:r>
          </w:p>
          <w:p w14:paraId="110B2411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III. Termin dostawy  - 5 punktów</w:t>
            </w:r>
          </w:p>
          <w:p w14:paraId="73736D59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 oferta wpłynęła do Zamawiającego w wyznaczonym terminie , a Wykonawca  ją składający nie podlega wykluczeniu z postępowania</w:t>
            </w:r>
          </w:p>
          <w:p w14:paraId="2E36F2FC" w14:textId="77777777" w:rsid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-kwota oferty nie przekraczała kwoty jaką Zamawiający zamierza przeznaczyć na sfinansowanie zamówienia.</w:t>
            </w:r>
          </w:p>
        </w:tc>
      </w:tr>
      <w:tr w:rsidR="00E1024F" w14:paraId="5E9F3B12" w14:textId="77777777" w:rsidTr="00D1557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2AFAB48" w14:textId="77777777" w:rsidR="00E1024F" w:rsidRPr="00D26ED6" w:rsidRDefault="00E1024F" w:rsidP="00D1557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1024F">
              <w:rPr>
                <w:b/>
                <w:sz w:val="22"/>
                <w:szCs w:val="22"/>
              </w:rPr>
              <w:t>Paul Hartmann Polska Sp. z o.o.</w:t>
            </w:r>
          </w:p>
          <w:p w14:paraId="084AC47F" w14:textId="77777777" w:rsidR="00E1024F" w:rsidRPr="009F0E5C" w:rsidRDefault="00E1024F" w:rsidP="00D1557C">
            <w:pPr>
              <w:jc w:val="both"/>
              <w:rPr>
                <w:bCs/>
                <w:sz w:val="22"/>
                <w:szCs w:val="22"/>
              </w:rPr>
            </w:pPr>
            <w:r w:rsidRPr="00E1024F">
              <w:rPr>
                <w:bCs/>
                <w:sz w:val="22"/>
                <w:szCs w:val="22"/>
              </w:rPr>
              <w:t>Żeromskiego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024F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760FFB9" w14:textId="77777777" w:rsidR="00E1024F" w:rsidRPr="009F0E5C" w:rsidRDefault="00E1024F" w:rsidP="00D1557C">
            <w:pPr>
              <w:jc w:val="both"/>
              <w:rPr>
                <w:bCs/>
                <w:sz w:val="22"/>
                <w:szCs w:val="22"/>
              </w:rPr>
            </w:pPr>
            <w:r w:rsidRPr="00E1024F">
              <w:rPr>
                <w:bCs/>
                <w:sz w:val="22"/>
                <w:szCs w:val="22"/>
              </w:rPr>
              <w:t>95200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024F">
              <w:rPr>
                <w:bCs/>
                <w:sz w:val="22"/>
                <w:szCs w:val="22"/>
              </w:rPr>
              <w:t>Pabianice</w:t>
            </w:r>
          </w:p>
          <w:p w14:paraId="1F3F2FE7" w14:textId="77777777" w:rsidR="00E1024F" w:rsidRDefault="00E1024F" w:rsidP="00D1557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61D86A3" w14:textId="77777777" w:rsidR="00E1024F" w:rsidRPr="00211A34" w:rsidRDefault="00E1024F" w:rsidP="00D1557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1024F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1024F">
              <w:rPr>
                <w:sz w:val="22"/>
                <w:szCs w:val="22"/>
              </w:rPr>
              <w:t>Pakiet III - Serwety, kompresy gazowe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1024F">
              <w:rPr>
                <w:b/>
                <w:sz w:val="22"/>
                <w:szCs w:val="22"/>
              </w:rPr>
              <w:t>43 109.28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5C2ED43" w14:textId="77777777" w:rsidR="00E1024F" w:rsidRPr="00D26ED6" w:rsidRDefault="00E1024F" w:rsidP="00D1557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214F935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Uzasadnienie wyboru oferty najkorzystniejszej:</w:t>
            </w:r>
          </w:p>
          <w:p w14:paraId="59A9463C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</w:t>
            </w:r>
            <w:r w:rsidRPr="00E1024F">
              <w:tab/>
              <w:t xml:space="preserve">treść wybranej oferty odpowiada treści SWZ, </w:t>
            </w:r>
          </w:p>
          <w:p w14:paraId="4DF85FC9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</w:t>
            </w:r>
            <w:r w:rsidRPr="00E1024F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C7F82C0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I. Kryterium: Cena oferty - 60 punktów</w:t>
            </w:r>
          </w:p>
          <w:p w14:paraId="52C7ECB2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II. Warunki techniczne  - 35 punktów</w:t>
            </w:r>
          </w:p>
          <w:p w14:paraId="5AD0468C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III. Termin dostawy  - 5 punktów</w:t>
            </w:r>
          </w:p>
          <w:p w14:paraId="032F598E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 oferta wpłynęła do Zamawiającego w wyznaczonym terminie , a Wykonawca  ją składający nie podlega wykluczeniu z postępowania</w:t>
            </w:r>
          </w:p>
          <w:p w14:paraId="4A8B5741" w14:textId="77777777" w:rsid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-kwota oferty nie przekraczała kwoty jaką Zamawiający zamierza przeznaczyć na sfinansowanie zamówienia.</w:t>
            </w:r>
          </w:p>
        </w:tc>
      </w:tr>
      <w:tr w:rsidR="00E1024F" w14:paraId="0BAD8718" w14:textId="77777777" w:rsidTr="00D1557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DAA05F2" w14:textId="77777777" w:rsidR="00E1024F" w:rsidRPr="00D26ED6" w:rsidRDefault="00E1024F" w:rsidP="00D1557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1024F">
              <w:rPr>
                <w:b/>
                <w:sz w:val="22"/>
                <w:szCs w:val="22"/>
              </w:rPr>
              <w:lastRenderedPageBreak/>
              <w:t>Toruńskie Zakłady Materiałów Opatrunkowych S.A.</w:t>
            </w:r>
          </w:p>
          <w:p w14:paraId="1EB2D7AD" w14:textId="77777777" w:rsidR="00E1024F" w:rsidRPr="009F0E5C" w:rsidRDefault="00E1024F" w:rsidP="00D1557C">
            <w:pPr>
              <w:jc w:val="both"/>
              <w:rPr>
                <w:bCs/>
                <w:sz w:val="22"/>
                <w:szCs w:val="22"/>
              </w:rPr>
            </w:pPr>
            <w:r w:rsidRPr="00E1024F">
              <w:rPr>
                <w:bCs/>
                <w:sz w:val="22"/>
                <w:szCs w:val="22"/>
              </w:rPr>
              <w:t>Żółkiewskiego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024F">
              <w:rPr>
                <w:bCs/>
                <w:sz w:val="22"/>
                <w:szCs w:val="22"/>
              </w:rPr>
              <w:t>20/26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E08DB9E" w14:textId="77777777" w:rsidR="00E1024F" w:rsidRPr="009F0E5C" w:rsidRDefault="00E1024F" w:rsidP="00D1557C">
            <w:pPr>
              <w:jc w:val="both"/>
              <w:rPr>
                <w:bCs/>
                <w:sz w:val="22"/>
                <w:szCs w:val="22"/>
              </w:rPr>
            </w:pPr>
            <w:r w:rsidRPr="00E1024F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024F">
              <w:rPr>
                <w:bCs/>
                <w:sz w:val="22"/>
                <w:szCs w:val="22"/>
              </w:rPr>
              <w:t>Toruń</w:t>
            </w:r>
          </w:p>
          <w:p w14:paraId="44DE1916" w14:textId="77777777" w:rsidR="00E1024F" w:rsidRDefault="00E1024F" w:rsidP="00D1557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7752EEC" w14:textId="77777777" w:rsidR="00E1024F" w:rsidRPr="00211A34" w:rsidRDefault="00E1024F" w:rsidP="00D1557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1024F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1024F">
              <w:rPr>
                <w:sz w:val="22"/>
                <w:szCs w:val="22"/>
              </w:rPr>
              <w:t>Pakiet IV - Pieluchy,  podkłady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1024F">
              <w:rPr>
                <w:b/>
                <w:sz w:val="22"/>
                <w:szCs w:val="22"/>
              </w:rPr>
              <w:t>221 678.25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595C39E" w14:textId="77777777" w:rsidR="00E1024F" w:rsidRPr="00D26ED6" w:rsidRDefault="00E1024F" w:rsidP="00D1557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D7E3A7F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Uzasadnienie wyboru oferty najkorzystniejszej:</w:t>
            </w:r>
          </w:p>
          <w:p w14:paraId="4E96F985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</w:t>
            </w:r>
            <w:r w:rsidRPr="00E1024F">
              <w:tab/>
              <w:t xml:space="preserve">treść wybranej oferty odpowiada treści SWZ, </w:t>
            </w:r>
          </w:p>
          <w:p w14:paraId="10EF45ED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</w:t>
            </w:r>
            <w:r w:rsidRPr="00E1024F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65A4A12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I. Kryterium: Cena oferty - 60 punktów</w:t>
            </w:r>
          </w:p>
          <w:p w14:paraId="10D87E7E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II. Warunki techniczne  - 35 punktów</w:t>
            </w:r>
          </w:p>
          <w:p w14:paraId="5C79551B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III. Termin dostawy  - 5 punktów</w:t>
            </w:r>
          </w:p>
          <w:p w14:paraId="35C2C287" w14:textId="77777777" w:rsid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 oferta wpłynęła do Zamawiającego w wyznaczonym terminie , a Wykonawca  ją składający nie podlega wykluczeniu z postępowania</w:t>
            </w:r>
          </w:p>
        </w:tc>
      </w:tr>
      <w:tr w:rsidR="00E1024F" w14:paraId="013BAC82" w14:textId="77777777" w:rsidTr="00D1557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B24533A" w14:textId="77777777" w:rsidR="00E1024F" w:rsidRPr="00D26ED6" w:rsidRDefault="00E1024F" w:rsidP="00D1557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1024F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5B9991B0" w14:textId="77777777" w:rsidR="00E1024F" w:rsidRPr="009F0E5C" w:rsidRDefault="00E1024F" w:rsidP="00D1557C">
            <w:pPr>
              <w:jc w:val="both"/>
              <w:rPr>
                <w:bCs/>
                <w:sz w:val="22"/>
                <w:szCs w:val="22"/>
              </w:rPr>
            </w:pPr>
            <w:r w:rsidRPr="00E1024F">
              <w:rPr>
                <w:bCs/>
                <w:sz w:val="22"/>
                <w:szCs w:val="22"/>
              </w:rPr>
              <w:t>Żółkiewskiego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024F">
              <w:rPr>
                <w:bCs/>
                <w:sz w:val="22"/>
                <w:szCs w:val="22"/>
              </w:rPr>
              <w:t>20/26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D7700EE" w14:textId="77777777" w:rsidR="00E1024F" w:rsidRPr="009F0E5C" w:rsidRDefault="00E1024F" w:rsidP="00D1557C">
            <w:pPr>
              <w:jc w:val="both"/>
              <w:rPr>
                <w:bCs/>
                <w:sz w:val="22"/>
                <w:szCs w:val="22"/>
              </w:rPr>
            </w:pPr>
            <w:r w:rsidRPr="00E1024F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024F">
              <w:rPr>
                <w:bCs/>
                <w:sz w:val="22"/>
                <w:szCs w:val="22"/>
              </w:rPr>
              <w:t>Toruń</w:t>
            </w:r>
          </w:p>
          <w:p w14:paraId="496B64D4" w14:textId="77777777" w:rsidR="00E1024F" w:rsidRDefault="00E1024F" w:rsidP="00D1557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80805F6" w14:textId="77777777" w:rsidR="00E1024F" w:rsidRPr="00211A34" w:rsidRDefault="00E1024F" w:rsidP="00D1557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1024F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1024F">
              <w:rPr>
                <w:sz w:val="22"/>
                <w:szCs w:val="22"/>
              </w:rPr>
              <w:t>Pakiet  V  -  Opatrunki specjalistyczne, chusteczki nawilżające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1024F">
              <w:rPr>
                <w:b/>
                <w:sz w:val="22"/>
                <w:szCs w:val="22"/>
              </w:rPr>
              <w:t>89 751.08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6D98C41" w14:textId="77777777" w:rsidR="00E1024F" w:rsidRPr="00D26ED6" w:rsidRDefault="00E1024F" w:rsidP="00D1557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2E663F2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Uzasadnienie wyboru oferty najkorzystniejszej:</w:t>
            </w:r>
          </w:p>
          <w:p w14:paraId="5B94F595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</w:t>
            </w:r>
            <w:r w:rsidRPr="00E1024F">
              <w:tab/>
              <w:t xml:space="preserve">treść wybranej oferty odpowiada treści SWZ, </w:t>
            </w:r>
          </w:p>
          <w:p w14:paraId="7C9E3795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</w:t>
            </w:r>
            <w:r w:rsidRPr="00E1024F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CC759E5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I. Kryterium: Cena oferty - 60 punktów</w:t>
            </w:r>
          </w:p>
          <w:p w14:paraId="66D08F50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II. Warunki techniczne  - 35 punktów</w:t>
            </w:r>
          </w:p>
          <w:p w14:paraId="6A16EA32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III. Termin dostawy  - 5 punktów</w:t>
            </w:r>
          </w:p>
          <w:p w14:paraId="0C235CDB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 oferta wpłynęła do Zamawiającego w wyznaczonym terminie , a Wykonawca  ją składający nie podlega wykluczeniu z postępowania</w:t>
            </w:r>
          </w:p>
          <w:p w14:paraId="43ADE51F" w14:textId="77777777" w:rsid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-kwota oferty nie przekraczała kwoty jaką Zamawiający zamierza przeznaczyć na sfinansowanie zamówienia.</w:t>
            </w:r>
          </w:p>
        </w:tc>
      </w:tr>
      <w:tr w:rsidR="00E1024F" w14:paraId="21DE8E39" w14:textId="77777777" w:rsidTr="00D1557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955AD53" w14:textId="77777777" w:rsidR="00E1024F" w:rsidRPr="00D26ED6" w:rsidRDefault="00E1024F" w:rsidP="00D1557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1024F">
              <w:rPr>
                <w:b/>
                <w:sz w:val="22"/>
                <w:szCs w:val="22"/>
              </w:rPr>
              <w:lastRenderedPageBreak/>
              <w:t>PHU ANMAR Sp. z o.o. Sp. k</w:t>
            </w:r>
          </w:p>
          <w:p w14:paraId="16E7288A" w14:textId="77777777" w:rsidR="00E1024F" w:rsidRPr="009F0E5C" w:rsidRDefault="00E1024F" w:rsidP="00D1557C">
            <w:pPr>
              <w:jc w:val="both"/>
              <w:rPr>
                <w:bCs/>
                <w:sz w:val="22"/>
                <w:szCs w:val="22"/>
              </w:rPr>
            </w:pPr>
            <w:r w:rsidRPr="00E1024F">
              <w:rPr>
                <w:bCs/>
                <w:sz w:val="22"/>
                <w:szCs w:val="22"/>
              </w:rPr>
              <w:t>Strefowa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024F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D0AFDD7" w14:textId="77777777" w:rsidR="00E1024F" w:rsidRPr="009F0E5C" w:rsidRDefault="00E1024F" w:rsidP="00D1557C">
            <w:pPr>
              <w:jc w:val="both"/>
              <w:rPr>
                <w:bCs/>
                <w:sz w:val="22"/>
                <w:szCs w:val="22"/>
              </w:rPr>
            </w:pPr>
            <w:r w:rsidRPr="00E1024F">
              <w:rPr>
                <w:bCs/>
                <w:sz w:val="22"/>
                <w:szCs w:val="22"/>
              </w:rPr>
              <w:t>43-100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024F">
              <w:rPr>
                <w:bCs/>
                <w:sz w:val="22"/>
                <w:szCs w:val="22"/>
              </w:rPr>
              <w:t>Tychy</w:t>
            </w:r>
          </w:p>
          <w:p w14:paraId="69B8F46C" w14:textId="77777777" w:rsidR="00E1024F" w:rsidRDefault="00E1024F" w:rsidP="00D1557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785D2D6" w14:textId="77777777" w:rsidR="00E1024F" w:rsidRPr="00211A34" w:rsidRDefault="00E1024F" w:rsidP="00D1557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1024F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1024F">
              <w:rPr>
                <w:sz w:val="22"/>
                <w:szCs w:val="22"/>
              </w:rPr>
              <w:t>Pakiet VI - Antybakteryjne gąbki, paski do pomiaru glukozy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1024F">
              <w:rPr>
                <w:b/>
                <w:sz w:val="22"/>
                <w:szCs w:val="22"/>
              </w:rPr>
              <w:t>52 893.00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3F64264" w14:textId="77777777" w:rsidR="00E1024F" w:rsidRPr="00D26ED6" w:rsidRDefault="00E1024F" w:rsidP="00D1557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95DF0D5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Uzasadnienie wyboru oferty najkorzystniejszej:</w:t>
            </w:r>
          </w:p>
          <w:p w14:paraId="23ED1AE9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</w:t>
            </w:r>
            <w:r w:rsidRPr="00E1024F">
              <w:tab/>
              <w:t xml:space="preserve">treść wybranej oferty odpowiada treści SWZ, </w:t>
            </w:r>
          </w:p>
          <w:p w14:paraId="5A2E161D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</w:t>
            </w:r>
            <w:r w:rsidRPr="00E1024F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5133C97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I. Kryterium: Cena oferty - 60 punktów</w:t>
            </w:r>
          </w:p>
          <w:p w14:paraId="3E082F78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II. Warunki techniczne  - 35 punktów</w:t>
            </w:r>
          </w:p>
          <w:p w14:paraId="5B11D46D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III. Termin dostawy  - 5 punktów</w:t>
            </w:r>
          </w:p>
          <w:p w14:paraId="560F3E86" w14:textId="77777777" w:rsid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 oferta wpłynęła do Zamawiającego w wyznaczonym terminie , a Wykonawca  ją składający nie podlega wykluczeniu z postępowania</w:t>
            </w:r>
          </w:p>
        </w:tc>
      </w:tr>
      <w:tr w:rsidR="00E1024F" w14:paraId="7CA9C99F" w14:textId="77777777" w:rsidTr="00D1557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202D7A0" w14:textId="77777777" w:rsidR="00E1024F" w:rsidRPr="00D26ED6" w:rsidRDefault="00E1024F" w:rsidP="00D1557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1024F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E1024F">
              <w:rPr>
                <w:b/>
                <w:sz w:val="22"/>
                <w:szCs w:val="22"/>
              </w:rPr>
              <w:t>Group</w:t>
            </w:r>
            <w:proofErr w:type="spellEnd"/>
            <w:r w:rsidRPr="00E1024F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72171ACB" w14:textId="77777777" w:rsidR="00E1024F" w:rsidRPr="009F0E5C" w:rsidRDefault="00E1024F" w:rsidP="00D1557C">
            <w:pPr>
              <w:jc w:val="both"/>
              <w:rPr>
                <w:bCs/>
                <w:sz w:val="22"/>
                <w:szCs w:val="22"/>
              </w:rPr>
            </w:pPr>
            <w:r w:rsidRPr="00E1024F">
              <w:rPr>
                <w:bCs/>
                <w:sz w:val="22"/>
                <w:szCs w:val="22"/>
              </w:rPr>
              <w:t>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024F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B6BDFBE" w14:textId="77777777" w:rsidR="00E1024F" w:rsidRPr="009F0E5C" w:rsidRDefault="00E1024F" w:rsidP="00D1557C">
            <w:pPr>
              <w:jc w:val="both"/>
              <w:rPr>
                <w:bCs/>
                <w:sz w:val="22"/>
                <w:szCs w:val="22"/>
              </w:rPr>
            </w:pPr>
            <w:r w:rsidRPr="00E1024F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024F">
              <w:rPr>
                <w:bCs/>
                <w:sz w:val="22"/>
                <w:szCs w:val="22"/>
              </w:rPr>
              <w:t>Zabrze</w:t>
            </w:r>
          </w:p>
          <w:p w14:paraId="747381EB" w14:textId="77777777" w:rsidR="00E1024F" w:rsidRDefault="00E1024F" w:rsidP="00D1557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E4C04FE" w14:textId="77777777" w:rsidR="00E1024F" w:rsidRPr="00211A34" w:rsidRDefault="00E1024F" w:rsidP="00D1557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1024F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1024F">
              <w:rPr>
                <w:sz w:val="22"/>
                <w:szCs w:val="22"/>
              </w:rPr>
              <w:t>Pakiet  VII - Opatrunki parafinowe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1024F">
              <w:rPr>
                <w:b/>
                <w:sz w:val="22"/>
                <w:szCs w:val="22"/>
              </w:rPr>
              <w:t>4 517.64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568380D" w14:textId="77777777" w:rsidR="00E1024F" w:rsidRPr="00D26ED6" w:rsidRDefault="00E1024F" w:rsidP="00D1557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A3B11E7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Uzasadnienie wyboru oferty najkorzystniejszej:</w:t>
            </w:r>
          </w:p>
          <w:p w14:paraId="272ABA30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</w:t>
            </w:r>
            <w:r w:rsidRPr="00E1024F">
              <w:tab/>
              <w:t xml:space="preserve">treść wybranej oferty odpowiada treści SWZ, </w:t>
            </w:r>
          </w:p>
          <w:p w14:paraId="2D35932A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</w:t>
            </w:r>
            <w:r w:rsidRPr="00E1024F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B5B6FEC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I. Kryterium: Cena oferty - 60 punktów</w:t>
            </w:r>
          </w:p>
          <w:p w14:paraId="7DE19D61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II. Warunki techniczne  - 35 punktów</w:t>
            </w:r>
          </w:p>
          <w:p w14:paraId="535F7AC3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III. Termin dostawy  - 5 punktów</w:t>
            </w:r>
          </w:p>
          <w:p w14:paraId="10F573AB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 oferta wpłynęła do Zamawiającego w wyznaczonym terminie , a Wykonawca  ją składający nie podlega wykluczeniu z postępowania</w:t>
            </w:r>
          </w:p>
          <w:p w14:paraId="33631F05" w14:textId="77777777" w:rsid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-kwota oferty nie przekraczała kwoty jaką Zamawiający zamierza przeznaczyć na sfinansowanie zamówienia.</w:t>
            </w:r>
          </w:p>
        </w:tc>
      </w:tr>
      <w:tr w:rsidR="00E1024F" w14:paraId="5F9C3EFF" w14:textId="77777777" w:rsidTr="00D1557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8A8CB8E" w14:textId="77777777" w:rsidR="00E1024F" w:rsidRPr="00D26ED6" w:rsidRDefault="00E1024F" w:rsidP="00D1557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1024F">
              <w:rPr>
                <w:b/>
                <w:sz w:val="22"/>
                <w:szCs w:val="22"/>
              </w:rPr>
              <w:lastRenderedPageBreak/>
              <w:t>ConvaTec</w:t>
            </w:r>
            <w:proofErr w:type="spellEnd"/>
            <w:r w:rsidRPr="00E1024F">
              <w:rPr>
                <w:b/>
                <w:sz w:val="22"/>
                <w:szCs w:val="22"/>
              </w:rPr>
              <w:t xml:space="preserve"> Polska Sp. z o.o.</w:t>
            </w:r>
          </w:p>
          <w:p w14:paraId="1E95C48E" w14:textId="77777777" w:rsidR="00E1024F" w:rsidRPr="009F0E5C" w:rsidRDefault="00E1024F" w:rsidP="00D1557C">
            <w:pPr>
              <w:jc w:val="both"/>
              <w:rPr>
                <w:bCs/>
                <w:sz w:val="22"/>
                <w:szCs w:val="22"/>
              </w:rPr>
            </w:pPr>
            <w:r w:rsidRPr="00E1024F">
              <w:rPr>
                <w:bCs/>
                <w:sz w:val="22"/>
                <w:szCs w:val="22"/>
              </w:rPr>
              <w:t>Al. Armii Ludowej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024F">
              <w:rPr>
                <w:bCs/>
                <w:sz w:val="22"/>
                <w:szCs w:val="22"/>
              </w:rPr>
              <w:t>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2A23760" w14:textId="77777777" w:rsidR="00E1024F" w:rsidRPr="009F0E5C" w:rsidRDefault="00E1024F" w:rsidP="00D1557C">
            <w:pPr>
              <w:jc w:val="both"/>
              <w:rPr>
                <w:bCs/>
                <w:sz w:val="22"/>
                <w:szCs w:val="22"/>
              </w:rPr>
            </w:pPr>
            <w:r w:rsidRPr="00E1024F">
              <w:rPr>
                <w:bCs/>
                <w:sz w:val="22"/>
                <w:szCs w:val="22"/>
              </w:rPr>
              <w:t>00 609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024F">
              <w:rPr>
                <w:bCs/>
                <w:sz w:val="22"/>
                <w:szCs w:val="22"/>
              </w:rPr>
              <w:t>Warszawa</w:t>
            </w:r>
          </w:p>
          <w:p w14:paraId="54335C21" w14:textId="77777777" w:rsidR="00E1024F" w:rsidRDefault="00E1024F" w:rsidP="00D1557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1623A60" w14:textId="77777777" w:rsidR="00E1024F" w:rsidRPr="00211A34" w:rsidRDefault="00E1024F" w:rsidP="00D1557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1024F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1024F">
              <w:rPr>
                <w:sz w:val="22"/>
                <w:szCs w:val="22"/>
              </w:rPr>
              <w:t>Pakiet  VIII - Opatrunki specjalistyczne 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1024F">
              <w:rPr>
                <w:b/>
                <w:sz w:val="22"/>
                <w:szCs w:val="22"/>
              </w:rPr>
              <w:t>89 719.92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0664D4A" w14:textId="77777777" w:rsidR="00E1024F" w:rsidRPr="00D26ED6" w:rsidRDefault="00E1024F" w:rsidP="00D1557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FAFF69C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Uzasadnienie wyboru oferty najkorzystniejszej:</w:t>
            </w:r>
          </w:p>
          <w:p w14:paraId="0C9499A3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</w:t>
            </w:r>
            <w:r w:rsidRPr="00E1024F">
              <w:tab/>
              <w:t xml:space="preserve">treść wybranej oferty odpowiada treści SWZ, </w:t>
            </w:r>
          </w:p>
          <w:p w14:paraId="3BD6C953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</w:t>
            </w:r>
            <w:r w:rsidRPr="00E1024F">
              <w:tab/>
              <w:t xml:space="preserve">wybrana oferta spełnia wszystkie wymagania Zamawiającego opisane w SWZ i uzyskała największą ilość punktów - 98 pkt. /wyliczenie wg. wzoru zamieszczonego w SWZ / przy kryterium oceny: </w:t>
            </w:r>
          </w:p>
          <w:p w14:paraId="39F63717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I. Kryterium: Cena oferty - 60 punktów</w:t>
            </w:r>
          </w:p>
          <w:p w14:paraId="35AC4134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II. Warunki techniczne  - 35 punktów</w:t>
            </w:r>
          </w:p>
          <w:p w14:paraId="2C4E252F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III. Termin dostawy  - 5 punktów</w:t>
            </w:r>
          </w:p>
          <w:p w14:paraId="4CF545E1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 oferta wpłynęła do Zamawiającego w wyznaczonym terminie , a Wykonawca  ją składający nie podlega wykluczeniu z postępowania</w:t>
            </w:r>
          </w:p>
          <w:p w14:paraId="78869F5A" w14:textId="77777777" w:rsid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-kwota oferty nie przekraczała kwoty jaką Zamawiający zamierza przeznaczyć na sfinansowanie zamówienia.</w:t>
            </w:r>
          </w:p>
        </w:tc>
      </w:tr>
      <w:tr w:rsidR="00E1024F" w14:paraId="4D1B76AC" w14:textId="77777777" w:rsidTr="00D1557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829ADDB" w14:textId="77777777" w:rsidR="00E1024F" w:rsidRPr="00D26ED6" w:rsidRDefault="00E1024F" w:rsidP="00D1557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1024F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E1024F">
              <w:rPr>
                <w:b/>
                <w:sz w:val="22"/>
                <w:szCs w:val="22"/>
              </w:rPr>
              <w:t>Group</w:t>
            </w:r>
            <w:proofErr w:type="spellEnd"/>
            <w:r w:rsidRPr="00E1024F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41FF6FA5" w14:textId="77777777" w:rsidR="00E1024F" w:rsidRPr="009F0E5C" w:rsidRDefault="00E1024F" w:rsidP="00D1557C">
            <w:pPr>
              <w:jc w:val="both"/>
              <w:rPr>
                <w:bCs/>
                <w:sz w:val="22"/>
                <w:szCs w:val="22"/>
              </w:rPr>
            </w:pPr>
            <w:r w:rsidRPr="00E1024F">
              <w:rPr>
                <w:bCs/>
                <w:sz w:val="22"/>
                <w:szCs w:val="22"/>
              </w:rPr>
              <w:t>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024F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F6AD28C" w14:textId="77777777" w:rsidR="00E1024F" w:rsidRPr="009F0E5C" w:rsidRDefault="00E1024F" w:rsidP="00D1557C">
            <w:pPr>
              <w:jc w:val="both"/>
              <w:rPr>
                <w:bCs/>
                <w:sz w:val="22"/>
                <w:szCs w:val="22"/>
              </w:rPr>
            </w:pPr>
            <w:r w:rsidRPr="00E1024F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024F">
              <w:rPr>
                <w:bCs/>
                <w:sz w:val="22"/>
                <w:szCs w:val="22"/>
              </w:rPr>
              <w:t>Zabrze</w:t>
            </w:r>
          </w:p>
          <w:p w14:paraId="401C3B3F" w14:textId="77777777" w:rsidR="00E1024F" w:rsidRDefault="00E1024F" w:rsidP="00D1557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619B96E" w14:textId="77777777" w:rsidR="00E1024F" w:rsidRPr="00211A34" w:rsidRDefault="00E1024F" w:rsidP="00D1557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1024F">
              <w:rPr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1024F">
              <w:rPr>
                <w:sz w:val="22"/>
                <w:szCs w:val="22"/>
              </w:rPr>
              <w:t>Pakiet  X - Lignina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1024F">
              <w:rPr>
                <w:b/>
                <w:sz w:val="22"/>
                <w:szCs w:val="22"/>
              </w:rPr>
              <w:t>14 644.80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3EB66C2" w14:textId="77777777" w:rsidR="00E1024F" w:rsidRPr="00D26ED6" w:rsidRDefault="00E1024F" w:rsidP="00D1557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8D20A5A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Uzasadnienie wyboru oferty najkorzystniejszej:</w:t>
            </w:r>
          </w:p>
          <w:p w14:paraId="1CE3EB80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</w:t>
            </w:r>
            <w:r w:rsidRPr="00E1024F">
              <w:tab/>
              <w:t xml:space="preserve">treść wybranej oferty odpowiada treści SWZ, </w:t>
            </w:r>
          </w:p>
          <w:p w14:paraId="6ECE47F1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</w:t>
            </w:r>
            <w:r w:rsidRPr="00E1024F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AAADC76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I. Kryterium: Cena oferty - 60 punktów</w:t>
            </w:r>
          </w:p>
          <w:p w14:paraId="07D89B13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II. Warunki techniczne  - 35 punktów</w:t>
            </w:r>
          </w:p>
          <w:p w14:paraId="1BC1D34A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III. Termin dostawy  - 5 punktów</w:t>
            </w:r>
          </w:p>
          <w:p w14:paraId="75D377E0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 oferta wpłynęła do Zamawiającego w wyznaczonym terminie , a Wykonawca  ją składający nie podlega wykluczeniu z postępowania</w:t>
            </w:r>
          </w:p>
          <w:p w14:paraId="4CAABCD8" w14:textId="77777777" w:rsid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-kwota oferty nie przekraczała kwoty jaką Zamawiający zamierza przeznaczyć na sfinansowanie zamówienia.</w:t>
            </w:r>
          </w:p>
        </w:tc>
      </w:tr>
      <w:tr w:rsidR="00E1024F" w14:paraId="700D7891" w14:textId="77777777" w:rsidTr="00D1557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1A473E9" w14:textId="77777777" w:rsidR="00E1024F" w:rsidRPr="00D26ED6" w:rsidRDefault="00E1024F" w:rsidP="00D1557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1024F">
              <w:rPr>
                <w:b/>
                <w:sz w:val="22"/>
                <w:szCs w:val="22"/>
              </w:rPr>
              <w:lastRenderedPageBreak/>
              <w:t>Paul Hartmann Polska Sp. z o.o.</w:t>
            </w:r>
          </w:p>
          <w:p w14:paraId="0CFF79CE" w14:textId="77777777" w:rsidR="00E1024F" w:rsidRPr="009F0E5C" w:rsidRDefault="00E1024F" w:rsidP="00D1557C">
            <w:pPr>
              <w:jc w:val="both"/>
              <w:rPr>
                <w:bCs/>
                <w:sz w:val="22"/>
                <w:szCs w:val="22"/>
              </w:rPr>
            </w:pPr>
            <w:r w:rsidRPr="00E1024F">
              <w:rPr>
                <w:bCs/>
                <w:sz w:val="22"/>
                <w:szCs w:val="22"/>
              </w:rPr>
              <w:t>Żeromskiego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024F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FF0843D" w14:textId="77777777" w:rsidR="00E1024F" w:rsidRPr="009F0E5C" w:rsidRDefault="00E1024F" w:rsidP="00D1557C">
            <w:pPr>
              <w:jc w:val="both"/>
              <w:rPr>
                <w:bCs/>
                <w:sz w:val="22"/>
                <w:szCs w:val="22"/>
              </w:rPr>
            </w:pPr>
            <w:r w:rsidRPr="00E1024F">
              <w:rPr>
                <w:bCs/>
                <w:sz w:val="22"/>
                <w:szCs w:val="22"/>
              </w:rPr>
              <w:t>95200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024F">
              <w:rPr>
                <w:bCs/>
                <w:sz w:val="22"/>
                <w:szCs w:val="22"/>
              </w:rPr>
              <w:t>Pabianice</w:t>
            </w:r>
          </w:p>
          <w:p w14:paraId="090DFF0A" w14:textId="77777777" w:rsidR="00E1024F" w:rsidRDefault="00E1024F" w:rsidP="00D1557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8FDE52A" w14:textId="77777777" w:rsidR="00E1024F" w:rsidRPr="00211A34" w:rsidRDefault="00E1024F" w:rsidP="00D1557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1024F">
              <w:rPr>
                <w:sz w:val="22"/>
                <w:szCs w:val="22"/>
              </w:rPr>
              <w:t>12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1024F">
              <w:rPr>
                <w:sz w:val="22"/>
                <w:szCs w:val="22"/>
              </w:rPr>
              <w:t>Pakiet  XII - Opatrunki specjalistyczne 3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1024F">
              <w:rPr>
                <w:b/>
                <w:sz w:val="22"/>
                <w:szCs w:val="22"/>
              </w:rPr>
              <w:t>35 422.92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F4D87D9" w14:textId="77777777" w:rsidR="00E1024F" w:rsidRPr="00D26ED6" w:rsidRDefault="00E1024F" w:rsidP="00D1557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C6178F5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Uzasadnienie wyboru oferty najkorzystniejszej:</w:t>
            </w:r>
          </w:p>
          <w:p w14:paraId="626A22C6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</w:t>
            </w:r>
            <w:r w:rsidRPr="00E1024F">
              <w:tab/>
              <w:t xml:space="preserve">treść wybranej oferty odpowiada treści SWZ, </w:t>
            </w:r>
          </w:p>
          <w:p w14:paraId="1CC4E29E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</w:t>
            </w:r>
            <w:r w:rsidRPr="00E1024F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8369553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I. Kryterium: Cena oferty - 60 punktów</w:t>
            </w:r>
          </w:p>
          <w:p w14:paraId="710B6764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II. Warunki techniczne  - 35 punktów</w:t>
            </w:r>
          </w:p>
          <w:p w14:paraId="5D8A6A27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III. Termin dostawy  - 5 punktów</w:t>
            </w:r>
          </w:p>
          <w:p w14:paraId="221739B4" w14:textId="77777777" w:rsid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 oferta wpłynęła do Zamawiającego w wyznaczonym terminie , a Wykonawca  ją składający nie podlega wykluczeniu z postępowania</w:t>
            </w:r>
          </w:p>
        </w:tc>
      </w:tr>
      <w:tr w:rsidR="00E1024F" w14:paraId="7B44C0D8" w14:textId="77777777" w:rsidTr="00D1557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FD74C22" w14:textId="77777777" w:rsidR="00E1024F" w:rsidRPr="00D26ED6" w:rsidRDefault="00E1024F" w:rsidP="00D1557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1024F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11909F21" w14:textId="77777777" w:rsidR="00E1024F" w:rsidRPr="009F0E5C" w:rsidRDefault="00E1024F" w:rsidP="00D1557C">
            <w:pPr>
              <w:jc w:val="both"/>
              <w:rPr>
                <w:bCs/>
                <w:sz w:val="22"/>
                <w:szCs w:val="22"/>
              </w:rPr>
            </w:pPr>
            <w:r w:rsidRPr="00E1024F">
              <w:rPr>
                <w:bCs/>
                <w:sz w:val="22"/>
                <w:szCs w:val="22"/>
              </w:rPr>
              <w:t>Żółkiewskiego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024F">
              <w:rPr>
                <w:bCs/>
                <w:sz w:val="22"/>
                <w:szCs w:val="22"/>
              </w:rPr>
              <w:t>20/26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435623E" w14:textId="77777777" w:rsidR="00E1024F" w:rsidRPr="009F0E5C" w:rsidRDefault="00E1024F" w:rsidP="00D1557C">
            <w:pPr>
              <w:jc w:val="both"/>
              <w:rPr>
                <w:bCs/>
                <w:sz w:val="22"/>
                <w:szCs w:val="22"/>
              </w:rPr>
            </w:pPr>
            <w:r w:rsidRPr="00E1024F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024F">
              <w:rPr>
                <w:bCs/>
                <w:sz w:val="22"/>
                <w:szCs w:val="22"/>
              </w:rPr>
              <w:t>Toruń</w:t>
            </w:r>
          </w:p>
          <w:p w14:paraId="3F06D9A3" w14:textId="77777777" w:rsidR="00E1024F" w:rsidRDefault="00E1024F" w:rsidP="00D1557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4D81876" w14:textId="77777777" w:rsidR="00E1024F" w:rsidRPr="00211A34" w:rsidRDefault="00E1024F" w:rsidP="00D1557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1024F">
              <w:rPr>
                <w:sz w:val="22"/>
                <w:szCs w:val="22"/>
              </w:rPr>
              <w:t>13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1024F">
              <w:rPr>
                <w:sz w:val="22"/>
                <w:szCs w:val="22"/>
              </w:rPr>
              <w:t>Pakiet  XIII - Neutralizator zapachu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1024F">
              <w:rPr>
                <w:b/>
                <w:sz w:val="22"/>
                <w:szCs w:val="22"/>
              </w:rPr>
              <w:t>1 536.02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12F1CF6" w14:textId="77777777" w:rsidR="00E1024F" w:rsidRPr="00D26ED6" w:rsidRDefault="00E1024F" w:rsidP="00D1557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7770F1D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Uzasadnienie wyboru oferty najkorzystniejszej:</w:t>
            </w:r>
          </w:p>
          <w:p w14:paraId="6D8BAE37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</w:t>
            </w:r>
            <w:r w:rsidRPr="00E1024F">
              <w:tab/>
              <w:t xml:space="preserve">treść wybranej oferty odpowiada treści SWZ, </w:t>
            </w:r>
          </w:p>
          <w:p w14:paraId="22A7564A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</w:t>
            </w:r>
            <w:r w:rsidRPr="00E1024F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8A6145A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I. Kryterium: Cena oferty - 60 punktów</w:t>
            </w:r>
          </w:p>
          <w:p w14:paraId="66676E66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II. Warunki techniczne  - 35 punktów</w:t>
            </w:r>
          </w:p>
          <w:p w14:paraId="2903379E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III. Termin dostawy  - 5 punktów</w:t>
            </w:r>
          </w:p>
          <w:p w14:paraId="7B7965D6" w14:textId="77777777" w:rsid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 oferta wpłynęła do Zamawiającego w wyznaczonym terminie , a Wykonawca  ją składający nie podlega wykluczeniu z postępowania</w:t>
            </w:r>
          </w:p>
        </w:tc>
      </w:tr>
      <w:tr w:rsidR="00E1024F" w14:paraId="541F9C90" w14:textId="77777777" w:rsidTr="00D1557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7A71349" w14:textId="77777777" w:rsidR="00E1024F" w:rsidRPr="00D26ED6" w:rsidRDefault="00E1024F" w:rsidP="00D1557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1024F">
              <w:rPr>
                <w:b/>
                <w:sz w:val="22"/>
                <w:szCs w:val="22"/>
              </w:rPr>
              <w:lastRenderedPageBreak/>
              <w:t>Becton</w:t>
            </w:r>
            <w:proofErr w:type="spellEnd"/>
            <w:r w:rsidRPr="00E1024F">
              <w:rPr>
                <w:b/>
                <w:sz w:val="22"/>
                <w:szCs w:val="22"/>
              </w:rPr>
              <w:t xml:space="preserve"> Dickinson Polska Sp. z o.o.</w:t>
            </w:r>
          </w:p>
          <w:p w14:paraId="7F9B91E3" w14:textId="77777777" w:rsidR="00E1024F" w:rsidRPr="009F0E5C" w:rsidRDefault="00E1024F" w:rsidP="00D1557C">
            <w:pPr>
              <w:jc w:val="both"/>
              <w:rPr>
                <w:bCs/>
                <w:sz w:val="22"/>
                <w:szCs w:val="22"/>
              </w:rPr>
            </w:pPr>
            <w:r w:rsidRPr="00E1024F">
              <w:rPr>
                <w:bCs/>
                <w:sz w:val="22"/>
                <w:szCs w:val="22"/>
              </w:rPr>
              <w:t>Osmańska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024F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E389E6A" w14:textId="77777777" w:rsidR="00E1024F" w:rsidRPr="009F0E5C" w:rsidRDefault="00E1024F" w:rsidP="00D1557C">
            <w:pPr>
              <w:jc w:val="both"/>
              <w:rPr>
                <w:bCs/>
                <w:sz w:val="22"/>
                <w:szCs w:val="22"/>
              </w:rPr>
            </w:pPr>
            <w:r w:rsidRPr="00E1024F">
              <w:rPr>
                <w:bCs/>
                <w:sz w:val="22"/>
                <w:szCs w:val="22"/>
              </w:rPr>
              <w:t>02-823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024F">
              <w:rPr>
                <w:bCs/>
                <w:sz w:val="22"/>
                <w:szCs w:val="22"/>
              </w:rPr>
              <w:t>Warszawa</w:t>
            </w:r>
          </w:p>
          <w:p w14:paraId="2D22002E" w14:textId="77777777" w:rsidR="00E1024F" w:rsidRDefault="00E1024F" w:rsidP="00D1557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C6DBCFB" w14:textId="77777777" w:rsidR="00E1024F" w:rsidRPr="00211A34" w:rsidRDefault="00E1024F" w:rsidP="00D1557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1024F">
              <w:rPr>
                <w:sz w:val="22"/>
                <w:szCs w:val="22"/>
              </w:rPr>
              <w:t>14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1024F">
              <w:rPr>
                <w:sz w:val="22"/>
                <w:szCs w:val="22"/>
              </w:rPr>
              <w:t>Pakiet  XIV - Sól fizjologiczna do przepłukiwania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1024F">
              <w:rPr>
                <w:b/>
                <w:sz w:val="22"/>
                <w:szCs w:val="22"/>
              </w:rPr>
              <w:t>1 512.00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8F79B9C" w14:textId="77777777" w:rsidR="00E1024F" w:rsidRPr="00D26ED6" w:rsidRDefault="00E1024F" w:rsidP="00D1557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E1992E0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Uzasadnienie wyboru oferty najkorzystniejszej:</w:t>
            </w:r>
          </w:p>
          <w:p w14:paraId="36248819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</w:t>
            </w:r>
            <w:r w:rsidRPr="00E1024F">
              <w:tab/>
              <w:t xml:space="preserve">treść wybranej oferty odpowiada treści SWZ, </w:t>
            </w:r>
          </w:p>
          <w:p w14:paraId="3285F023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</w:t>
            </w:r>
            <w:r w:rsidRPr="00E1024F">
              <w:tab/>
              <w:t xml:space="preserve">wybrana oferta spełnia wszystkie wymagania Zamawiającego opisane w SWZ i uzyskała największą ilość punktów - 98 pkt. /wyliczenie wg. wzoru zamieszczonego w SWZ / przy kryterium oceny: </w:t>
            </w:r>
          </w:p>
          <w:p w14:paraId="575A4C60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I. Kryterium: Cena oferty - 60 punktów</w:t>
            </w:r>
          </w:p>
          <w:p w14:paraId="3E30DAAA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II. Warunki techniczne  - 35 punktów</w:t>
            </w:r>
          </w:p>
          <w:p w14:paraId="734172C9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III. Termin dostawy  - 5 punktów</w:t>
            </w:r>
          </w:p>
          <w:p w14:paraId="30DD90B7" w14:textId="77777777" w:rsidR="00E1024F" w:rsidRP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 oferta wpłynęła do Zamawiającego w wyznaczonym terminie , a Wykonawca  ją składający nie podlega wykluczeniu z postępowania</w:t>
            </w:r>
          </w:p>
          <w:p w14:paraId="3F059486" w14:textId="77777777" w:rsidR="00E1024F" w:rsidRDefault="00E1024F" w:rsidP="00D1557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024F">
              <w:t>-kwota oferty nie przekraczała kwoty jaką Zamawiający zamierza przeznaczyć na sfinansowanie zamówienia.</w:t>
            </w:r>
          </w:p>
        </w:tc>
      </w:tr>
    </w:tbl>
    <w:p w14:paraId="5BC62FE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005099FB" w14:textId="77777777" w:rsidTr="00596EA3">
        <w:tc>
          <w:tcPr>
            <w:tcW w:w="2169" w:type="dxa"/>
            <w:shd w:val="clear" w:color="auto" w:fill="F3F3F3"/>
          </w:tcPr>
          <w:p w14:paraId="5D27B65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78AD4C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412112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429528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1024F" w:rsidRPr="00834EF4" w14:paraId="6322C5A7" w14:textId="77777777" w:rsidTr="00D1557C">
        <w:tc>
          <w:tcPr>
            <w:tcW w:w="2169" w:type="dxa"/>
            <w:shd w:val="clear" w:color="auto" w:fill="auto"/>
          </w:tcPr>
          <w:p w14:paraId="2F2FF2D9" w14:textId="77777777" w:rsidR="00E1024F" w:rsidRPr="00211A34" w:rsidRDefault="00E1024F" w:rsidP="00D1557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024F">
              <w:rPr>
                <w:sz w:val="20"/>
                <w:szCs w:val="20"/>
              </w:rPr>
              <w:t>Pakiet I - Kompresy włókninowe</w:t>
            </w:r>
          </w:p>
        </w:tc>
        <w:tc>
          <w:tcPr>
            <w:tcW w:w="2793" w:type="dxa"/>
            <w:shd w:val="clear" w:color="auto" w:fill="auto"/>
          </w:tcPr>
          <w:p w14:paraId="5D843F4E" w14:textId="77777777" w:rsidR="00E1024F" w:rsidRPr="00211A34" w:rsidRDefault="00E1024F" w:rsidP="00D1557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024F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E1024F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E1024F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357D7EB6" w14:textId="77777777" w:rsidR="00E1024F" w:rsidRPr="00211A34" w:rsidRDefault="00E1024F" w:rsidP="00D1557C">
            <w:pPr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024F">
              <w:rPr>
                <w:sz w:val="20"/>
                <w:szCs w:val="20"/>
              </w:rPr>
              <w:t>18</w:t>
            </w:r>
          </w:p>
          <w:p w14:paraId="2A72CAC2" w14:textId="77777777" w:rsidR="00E1024F" w:rsidRPr="00211A34" w:rsidRDefault="00E1024F" w:rsidP="00D1557C">
            <w:pPr>
              <w:spacing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024F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10D948A0" w14:textId="77777777" w:rsidR="00E1024F" w:rsidRPr="00E1024F" w:rsidRDefault="00E1024F" w:rsidP="00D1557C">
            <w:pPr>
              <w:spacing w:before="40" w:after="40"/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1 - Cena - 60.00</w:t>
            </w:r>
          </w:p>
          <w:p w14:paraId="7AC3D4EC" w14:textId="77777777" w:rsidR="00E1024F" w:rsidRPr="00E1024F" w:rsidRDefault="00E1024F" w:rsidP="00D1557C">
            <w:pPr>
              <w:spacing w:before="40" w:after="40"/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2 - Warunki techniczne - 35.00</w:t>
            </w:r>
          </w:p>
          <w:p w14:paraId="45CC67C8" w14:textId="77777777" w:rsidR="00E1024F" w:rsidRPr="00211A34" w:rsidRDefault="00E1024F" w:rsidP="00D1557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B63BD9" w14:textId="77777777" w:rsidR="00E1024F" w:rsidRPr="00211A34" w:rsidRDefault="00E1024F" w:rsidP="00D1557C">
            <w:pPr>
              <w:jc w:val="center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 xml:space="preserve">  100,00</w:t>
            </w:r>
          </w:p>
        </w:tc>
      </w:tr>
      <w:tr w:rsidR="00E1024F" w:rsidRPr="00834EF4" w14:paraId="2A0CBAFF" w14:textId="77777777" w:rsidTr="00D1557C">
        <w:tc>
          <w:tcPr>
            <w:tcW w:w="2169" w:type="dxa"/>
            <w:shd w:val="clear" w:color="auto" w:fill="auto"/>
          </w:tcPr>
          <w:p w14:paraId="48057EFE" w14:textId="77777777" w:rsidR="00E1024F" w:rsidRPr="00211A34" w:rsidRDefault="00E1024F" w:rsidP="00D1557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024F">
              <w:rPr>
                <w:sz w:val="20"/>
                <w:szCs w:val="20"/>
              </w:rPr>
              <w:t>Pakiet I - Kompresy włókninowe</w:t>
            </w:r>
          </w:p>
        </w:tc>
        <w:tc>
          <w:tcPr>
            <w:tcW w:w="2793" w:type="dxa"/>
            <w:shd w:val="clear" w:color="auto" w:fill="auto"/>
          </w:tcPr>
          <w:p w14:paraId="15E5C29F" w14:textId="77777777" w:rsidR="00E1024F" w:rsidRPr="00211A34" w:rsidRDefault="00E1024F" w:rsidP="00D1557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024F">
              <w:rPr>
                <w:b/>
                <w:bCs/>
                <w:sz w:val="20"/>
                <w:szCs w:val="20"/>
              </w:rPr>
              <w:t xml:space="preserve">BATIST </w:t>
            </w:r>
            <w:proofErr w:type="spellStart"/>
            <w:r w:rsidRPr="00E1024F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E1024F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2A681A44" w14:textId="77777777" w:rsidR="00E1024F" w:rsidRPr="00211A34" w:rsidRDefault="00E1024F" w:rsidP="00D1557C">
            <w:pPr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Kolista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024F">
              <w:rPr>
                <w:sz w:val="20"/>
                <w:szCs w:val="20"/>
              </w:rPr>
              <w:t>25</w:t>
            </w:r>
          </w:p>
          <w:p w14:paraId="76C467A2" w14:textId="77777777" w:rsidR="00E1024F" w:rsidRPr="00211A34" w:rsidRDefault="00E1024F" w:rsidP="00D1557C">
            <w:pPr>
              <w:spacing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40-486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024F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67C8B63F" w14:textId="77777777" w:rsidR="00E1024F" w:rsidRPr="00E1024F" w:rsidRDefault="00E1024F" w:rsidP="00D1557C">
            <w:pPr>
              <w:spacing w:before="40" w:after="40"/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1 - Cena - 55.36</w:t>
            </w:r>
          </w:p>
          <w:p w14:paraId="1A048D98" w14:textId="77777777" w:rsidR="00E1024F" w:rsidRPr="00E1024F" w:rsidRDefault="00E1024F" w:rsidP="00D1557C">
            <w:pPr>
              <w:spacing w:before="40" w:after="40"/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2 - Warunki techniczne - 35.00</w:t>
            </w:r>
          </w:p>
          <w:p w14:paraId="3BB8B99D" w14:textId="77777777" w:rsidR="00E1024F" w:rsidRPr="00211A34" w:rsidRDefault="00E1024F" w:rsidP="00D1557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8B59B1F" w14:textId="77777777" w:rsidR="00E1024F" w:rsidRPr="00211A34" w:rsidRDefault="00E1024F" w:rsidP="00D1557C">
            <w:pPr>
              <w:jc w:val="center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 xml:space="preserve">  95,36</w:t>
            </w:r>
          </w:p>
        </w:tc>
      </w:tr>
      <w:tr w:rsidR="00E1024F" w:rsidRPr="00834EF4" w14:paraId="516BBA24" w14:textId="77777777" w:rsidTr="00D1557C">
        <w:tc>
          <w:tcPr>
            <w:tcW w:w="2169" w:type="dxa"/>
            <w:shd w:val="clear" w:color="auto" w:fill="auto"/>
          </w:tcPr>
          <w:p w14:paraId="456E8E18" w14:textId="77777777" w:rsidR="00E1024F" w:rsidRPr="00211A34" w:rsidRDefault="00E1024F" w:rsidP="00D1557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024F">
              <w:rPr>
                <w:sz w:val="20"/>
                <w:szCs w:val="20"/>
              </w:rPr>
              <w:t>Pakiet I - Kompresy włókninowe</w:t>
            </w:r>
          </w:p>
        </w:tc>
        <w:tc>
          <w:tcPr>
            <w:tcW w:w="2793" w:type="dxa"/>
            <w:shd w:val="clear" w:color="auto" w:fill="auto"/>
          </w:tcPr>
          <w:p w14:paraId="3D4E172B" w14:textId="77777777" w:rsidR="00E1024F" w:rsidRPr="00211A34" w:rsidRDefault="00E1024F" w:rsidP="00D1557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024F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77DBAE66" w14:textId="77777777" w:rsidR="00E1024F" w:rsidRPr="00211A34" w:rsidRDefault="00E1024F" w:rsidP="00D1557C">
            <w:pPr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024F">
              <w:rPr>
                <w:sz w:val="20"/>
                <w:szCs w:val="20"/>
              </w:rPr>
              <w:t>20/26</w:t>
            </w:r>
          </w:p>
          <w:p w14:paraId="41BE80D5" w14:textId="77777777" w:rsidR="00E1024F" w:rsidRPr="00211A34" w:rsidRDefault="00E1024F" w:rsidP="00D1557C">
            <w:pPr>
              <w:spacing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024F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446135EF" w14:textId="77777777" w:rsidR="00E1024F" w:rsidRPr="00E1024F" w:rsidRDefault="00E1024F" w:rsidP="00D1557C">
            <w:pPr>
              <w:spacing w:before="40" w:after="40"/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1 - Cena - 52.28</w:t>
            </w:r>
          </w:p>
          <w:p w14:paraId="605EE165" w14:textId="77777777" w:rsidR="00E1024F" w:rsidRPr="00E1024F" w:rsidRDefault="00E1024F" w:rsidP="00D1557C">
            <w:pPr>
              <w:spacing w:before="40" w:after="40"/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2 - Warunki techniczne - 35.00</w:t>
            </w:r>
          </w:p>
          <w:p w14:paraId="32F9DC26" w14:textId="77777777" w:rsidR="00E1024F" w:rsidRPr="00211A34" w:rsidRDefault="00E1024F" w:rsidP="00D1557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7F6C55" w14:textId="77777777" w:rsidR="00E1024F" w:rsidRPr="00211A34" w:rsidRDefault="00E1024F" w:rsidP="00D1557C">
            <w:pPr>
              <w:jc w:val="center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 xml:space="preserve">  92,28</w:t>
            </w:r>
          </w:p>
        </w:tc>
      </w:tr>
      <w:tr w:rsidR="00E1024F" w:rsidRPr="00834EF4" w14:paraId="19C41D11" w14:textId="77777777" w:rsidTr="00D1557C">
        <w:tc>
          <w:tcPr>
            <w:tcW w:w="2169" w:type="dxa"/>
            <w:shd w:val="clear" w:color="auto" w:fill="auto"/>
          </w:tcPr>
          <w:p w14:paraId="2CD0D8F0" w14:textId="77777777" w:rsidR="00E1024F" w:rsidRPr="00211A34" w:rsidRDefault="00E1024F" w:rsidP="00D1557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024F">
              <w:rPr>
                <w:sz w:val="20"/>
                <w:szCs w:val="20"/>
              </w:rPr>
              <w:t>Pakiet II - Opaski , gaza , wata</w:t>
            </w:r>
          </w:p>
        </w:tc>
        <w:tc>
          <w:tcPr>
            <w:tcW w:w="2793" w:type="dxa"/>
            <w:shd w:val="clear" w:color="auto" w:fill="auto"/>
          </w:tcPr>
          <w:p w14:paraId="631F2B34" w14:textId="77777777" w:rsidR="00E1024F" w:rsidRPr="00211A34" w:rsidRDefault="00E1024F" w:rsidP="00D1557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024F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3DC956B0" w14:textId="77777777" w:rsidR="00E1024F" w:rsidRPr="00211A34" w:rsidRDefault="00E1024F" w:rsidP="00D1557C">
            <w:pPr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024F">
              <w:rPr>
                <w:sz w:val="20"/>
                <w:szCs w:val="20"/>
              </w:rPr>
              <w:t>17</w:t>
            </w:r>
          </w:p>
          <w:p w14:paraId="700F6DE2" w14:textId="77777777" w:rsidR="00E1024F" w:rsidRPr="00211A34" w:rsidRDefault="00E1024F" w:rsidP="00D1557C">
            <w:pPr>
              <w:spacing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95200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024F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1AF7700A" w14:textId="77777777" w:rsidR="00E1024F" w:rsidRPr="00E1024F" w:rsidRDefault="00E1024F" w:rsidP="00D1557C">
            <w:pPr>
              <w:spacing w:before="40" w:after="40"/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1 - Cena - 60.00</w:t>
            </w:r>
          </w:p>
          <w:p w14:paraId="2191E9B4" w14:textId="77777777" w:rsidR="00E1024F" w:rsidRPr="00E1024F" w:rsidRDefault="00E1024F" w:rsidP="00D1557C">
            <w:pPr>
              <w:spacing w:before="40" w:after="40"/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2 - Warunki techniczne - 20.00</w:t>
            </w:r>
          </w:p>
          <w:p w14:paraId="75BF6F76" w14:textId="77777777" w:rsidR="00E1024F" w:rsidRPr="00211A34" w:rsidRDefault="00E1024F" w:rsidP="00D1557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23F03C" w14:textId="77777777" w:rsidR="00E1024F" w:rsidRPr="00211A34" w:rsidRDefault="00E1024F" w:rsidP="00D1557C">
            <w:pPr>
              <w:jc w:val="center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 xml:space="preserve">  85,00</w:t>
            </w:r>
          </w:p>
        </w:tc>
      </w:tr>
      <w:tr w:rsidR="00E1024F" w:rsidRPr="00834EF4" w14:paraId="102E473C" w14:textId="77777777" w:rsidTr="00D1557C">
        <w:tc>
          <w:tcPr>
            <w:tcW w:w="2169" w:type="dxa"/>
            <w:shd w:val="clear" w:color="auto" w:fill="auto"/>
          </w:tcPr>
          <w:p w14:paraId="139BE4E7" w14:textId="77777777" w:rsidR="00E1024F" w:rsidRPr="00211A34" w:rsidRDefault="00E1024F" w:rsidP="00D1557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024F">
              <w:rPr>
                <w:sz w:val="20"/>
                <w:szCs w:val="20"/>
              </w:rPr>
              <w:t>Pakiet III - Serwety, kompresy gazowe</w:t>
            </w:r>
          </w:p>
        </w:tc>
        <w:tc>
          <w:tcPr>
            <w:tcW w:w="2793" w:type="dxa"/>
            <w:shd w:val="clear" w:color="auto" w:fill="auto"/>
          </w:tcPr>
          <w:p w14:paraId="5EA92F95" w14:textId="77777777" w:rsidR="00E1024F" w:rsidRPr="00211A34" w:rsidRDefault="00E1024F" w:rsidP="00D1557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024F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1B9353C7" w14:textId="77777777" w:rsidR="00E1024F" w:rsidRPr="00211A34" w:rsidRDefault="00E1024F" w:rsidP="00D1557C">
            <w:pPr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024F">
              <w:rPr>
                <w:sz w:val="20"/>
                <w:szCs w:val="20"/>
              </w:rPr>
              <w:t>17</w:t>
            </w:r>
          </w:p>
          <w:p w14:paraId="7E01BB4D" w14:textId="77777777" w:rsidR="00E1024F" w:rsidRPr="00211A34" w:rsidRDefault="00E1024F" w:rsidP="00D1557C">
            <w:pPr>
              <w:spacing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95200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024F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237B7A27" w14:textId="77777777" w:rsidR="00E1024F" w:rsidRPr="00E1024F" w:rsidRDefault="00E1024F" w:rsidP="00D1557C">
            <w:pPr>
              <w:spacing w:before="40" w:after="40"/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1 - Cena - 60.00</w:t>
            </w:r>
          </w:p>
          <w:p w14:paraId="5309E356" w14:textId="77777777" w:rsidR="00E1024F" w:rsidRPr="00E1024F" w:rsidRDefault="00E1024F" w:rsidP="00D1557C">
            <w:pPr>
              <w:spacing w:before="40" w:after="40"/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2 - Warunki techniczne - 35.00</w:t>
            </w:r>
          </w:p>
          <w:p w14:paraId="3D634AC9" w14:textId="77777777" w:rsidR="00E1024F" w:rsidRPr="00211A34" w:rsidRDefault="00E1024F" w:rsidP="00D1557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38D41E" w14:textId="77777777" w:rsidR="00E1024F" w:rsidRPr="00211A34" w:rsidRDefault="00E1024F" w:rsidP="00D1557C">
            <w:pPr>
              <w:jc w:val="center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 xml:space="preserve">  100,00</w:t>
            </w:r>
          </w:p>
        </w:tc>
      </w:tr>
      <w:tr w:rsidR="00E1024F" w:rsidRPr="00834EF4" w14:paraId="07469886" w14:textId="77777777" w:rsidTr="00D1557C">
        <w:tc>
          <w:tcPr>
            <w:tcW w:w="2169" w:type="dxa"/>
            <w:shd w:val="clear" w:color="auto" w:fill="auto"/>
          </w:tcPr>
          <w:p w14:paraId="5A6F9572" w14:textId="77777777" w:rsidR="00E1024F" w:rsidRPr="00211A34" w:rsidRDefault="00E1024F" w:rsidP="00D1557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024F">
              <w:rPr>
                <w:sz w:val="20"/>
                <w:szCs w:val="20"/>
              </w:rPr>
              <w:t>Pakiet IV - Pieluchy,  podkłady</w:t>
            </w:r>
          </w:p>
        </w:tc>
        <w:tc>
          <w:tcPr>
            <w:tcW w:w="2793" w:type="dxa"/>
            <w:shd w:val="clear" w:color="auto" w:fill="auto"/>
          </w:tcPr>
          <w:p w14:paraId="05C52FA7" w14:textId="77777777" w:rsidR="00E1024F" w:rsidRPr="00211A34" w:rsidRDefault="00E1024F" w:rsidP="00D1557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024F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78C1C918" w14:textId="77777777" w:rsidR="00E1024F" w:rsidRPr="00211A34" w:rsidRDefault="00E1024F" w:rsidP="00D1557C">
            <w:pPr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024F">
              <w:rPr>
                <w:sz w:val="20"/>
                <w:szCs w:val="20"/>
              </w:rPr>
              <w:t>20/26</w:t>
            </w:r>
          </w:p>
          <w:p w14:paraId="3D4C9D19" w14:textId="77777777" w:rsidR="00E1024F" w:rsidRPr="00211A34" w:rsidRDefault="00E1024F" w:rsidP="00D1557C">
            <w:pPr>
              <w:spacing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024F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3F3399D4" w14:textId="77777777" w:rsidR="00E1024F" w:rsidRPr="00E1024F" w:rsidRDefault="00E1024F" w:rsidP="00D1557C">
            <w:pPr>
              <w:spacing w:before="40" w:after="40"/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1 - Cena - 60.00</w:t>
            </w:r>
          </w:p>
          <w:p w14:paraId="39A13A60" w14:textId="77777777" w:rsidR="00E1024F" w:rsidRPr="00E1024F" w:rsidRDefault="00E1024F" w:rsidP="00D1557C">
            <w:pPr>
              <w:spacing w:before="40" w:after="40"/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2 - Warunki techniczne - 35.00</w:t>
            </w:r>
          </w:p>
          <w:p w14:paraId="79493EFA" w14:textId="77777777" w:rsidR="00E1024F" w:rsidRPr="00211A34" w:rsidRDefault="00E1024F" w:rsidP="00D1557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01EF50" w14:textId="77777777" w:rsidR="00E1024F" w:rsidRPr="00211A34" w:rsidRDefault="00E1024F" w:rsidP="00D1557C">
            <w:pPr>
              <w:jc w:val="center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 xml:space="preserve">  100,00</w:t>
            </w:r>
          </w:p>
        </w:tc>
      </w:tr>
      <w:tr w:rsidR="00E1024F" w:rsidRPr="00834EF4" w14:paraId="5A7C242C" w14:textId="77777777" w:rsidTr="00D1557C">
        <w:tc>
          <w:tcPr>
            <w:tcW w:w="2169" w:type="dxa"/>
            <w:shd w:val="clear" w:color="auto" w:fill="auto"/>
          </w:tcPr>
          <w:p w14:paraId="3A55F298" w14:textId="77777777" w:rsidR="00E1024F" w:rsidRPr="00211A34" w:rsidRDefault="00E1024F" w:rsidP="00D1557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lastRenderedPageBreak/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024F">
              <w:rPr>
                <w:sz w:val="20"/>
                <w:szCs w:val="20"/>
              </w:rPr>
              <w:t>Pakiet  V  -  Opatrunki specjalistyczne, chusteczki nawilżające</w:t>
            </w:r>
          </w:p>
        </w:tc>
        <w:tc>
          <w:tcPr>
            <w:tcW w:w="2793" w:type="dxa"/>
            <w:shd w:val="clear" w:color="auto" w:fill="auto"/>
          </w:tcPr>
          <w:p w14:paraId="0E48879D" w14:textId="77777777" w:rsidR="00E1024F" w:rsidRPr="00211A34" w:rsidRDefault="00E1024F" w:rsidP="00D1557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024F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0F875613" w14:textId="77777777" w:rsidR="00E1024F" w:rsidRPr="00211A34" w:rsidRDefault="00E1024F" w:rsidP="00D1557C">
            <w:pPr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024F">
              <w:rPr>
                <w:sz w:val="20"/>
                <w:szCs w:val="20"/>
              </w:rPr>
              <w:t>20/26</w:t>
            </w:r>
          </w:p>
          <w:p w14:paraId="55FDC7AE" w14:textId="77777777" w:rsidR="00E1024F" w:rsidRPr="00211A34" w:rsidRDefault="00E1024F" w:rsidP="00D1557C">
            <w:pPr>
              <w:spacing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024F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03E24192" w14:textId="77777777" w:rsidR="00E1024F" w:rsidRPr="00E1024F" w:rsidRDefault="00E1024F" w:rsidP="00D1557C">
            <w:pPr>
              <w:spacing w:before="40" w:after="40"/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1 - Cena - 60.00</w:t>
            </w:r>
          </w:p>
          <w:p w14:paraId="19FA2BF9" w14:textId="77777777" w:rsidR="00E1024F" w:rsidRPr="00E1024F" w:rsidRDefault="00E1024F" w:rsidP="00D1557C">
            <w:pPr>
              <w:spacing w:before="40" w:after="40"/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2 - Warunki techniczne - 35.00</w:t>
            </w:r>
          </w:p>
          <w:p w14:paraId="2D75B032" w14:textId="77777777" w:rsidR="00E1024F" w:rsidRPr="00211A34" w:rsidRDefault="00E1024F" w:rsidP="00D1557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F5459C" w14:textId="77777777" w:rsidR="00E1024F" w:rsidRPr="00211A34" w:rsidRDefault="00E1024F" w:rsidP="00D1557C">
            <w:pPr>
              <w:jc w:val="center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 xml:space="preserve">  100,00</w:t>
            </w:r>
          </w:p>
        </w:tc>
      </w:tr>
      <w:tr w:rsidR="00E1024F" w:rsidRPr="00834EF4" w14:paraId="2BC3A634" w14:textId="77777777" w:rsidTr="00D1557C">
        <w:tc>
          <w:tcPr>
            <w:tcW w:w="2169" w:type="dxa"/>
            <w:shd w:val="clear" w:color="auto" w:fill="auto"/>
          </w:tcPr>
          <w:p w14:paraId="67849628" w14:textId="77777777" w:rsidR="00E1024F" w:rsidRPr="00211A34" w:rsidRDefault="00E1024F" w:rsidP="00D1557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024F">
              <w:rPr>
                <w:sz w:val="20"/>
                <w:szCs w:val="20"/>
              </w:rPr>
              <w:t>Pakiet VI - Antybakteryjne gąbki, paski do pomiaru glukozy</w:t>
            </w:r>
          </w:p>
        </w:tc>
        <w:tc>
          <w:tcPr>
            <w:tcW w:w="2793" w:type="dxa"/>
            <w:shd w:val="clear" w:color="auto" w:fill="auto"/>
          </w:tcPr>
          <w:p w14:paraId="64816521" w14:textId="77777777" w:rsidR="00E1024F" w:rsidRPr="00211A34" w:rsidRDefault="00E1024F" w:rsidP="00D1557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024F">
              <w:rPr>
                <w:b/>
                <w:bCs/>
                <w:sz w:val="20"/>
                <w:szCs w:val="20"/>
              </w:rPr>
              <w:t>PHU ANMAR Sp. z o.o. Sp. k</w:t>
            </w:r>
          </w:p>
          <w:p w14:paraId="531192B5" w14:textId="77777777" w:rsidR="00E1024F" w:rsidRPr="00211A34" w:rsidRDefault="00E1024F" w:rsidP="00D1557C">
            <w:pPr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Strefowa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024F">
              <w:rPr>
                <w:sz w:val="20"/>
                <w:szCs w:val="20"/>
              </w:rPr>
              <w:t>22</w:t>
            </w:r>
          </w:p>
          <w:p w14:paraId="6435FCEC" w14:textId="77777777" w:rsidR="00E1024F" w:rsidRPr="00211A34" w:rsidRDefault="00E1024F" w:rsidP="00D1557C">
            <w:pPr>
              <w:spacing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024F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14:paraId="0634DB68" w14:textId="77777777" w:rsidR="00E1024F" w:rsidRPr="00E1024F" w:rsidRDefault="00E1024F" w:rsidP="00D1557C">
            <w:pPr>
              <w:spacing w:before="40" w:after="40"/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1 - Cena - 60.00</w:t>
            </w:r>
          </w:p>
          <w:p w14:paraId="34D1C6F3" w14:textId="77777777" w:rsidR="00E1024F" w:rsidRPr="00E1024F" w:rsidRDefault="00E1024F" w:rsidP="00D1557C">
            <w:pPr>
              <w:spacing w:before="40" w:after="40"/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2 - Warunki techniczne - 35.00</w:t>
            </w:r>
          </w:p>
          <w:p w14:paraId="6ECA2B85" w14:textId="77777777" w:rsidR="00E1024F" w:rsidRPr="00211A34" w:rsidRDefault="00E1024F" w:rsidP="00D1557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F485F3" w14:textId="77777777" w:rsidR="00E1024F" w:rsidRPr="00211A34" w:rsidRDefault="00E1024F" w:rsidP="00D1557C">
            <w:pPr>
              <w:jc w:val="center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 xml:space="preserve">  100,00</w:t>
            </w:r>
          </w:p>
        </w:tc>
      </w:tr>
      <w:tr w:rsidR="00E1024F" w:rsidRPr="00834EF4" w14:paraId="7E931B03" w14:textId="77777777" w:rsidTr="00D1557C">
        <w:tc>
          <w:tcPr>
            <w:tcW w:w="2169" w:type="dxa"/>
            <w:shd w:val="clear" w:color="auto" w:fill="auto"/>
          </w:tcPr>
          <w:p w14:paraId="0BCBD416" w14:textId="77777777" w:rsidR="00E1024F" w:rsidRPr="00211A34" w:rsidRDefault="00E1024F" w:rsidP="00D1557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024F">
              <w:rPr>
                <w:sz w:val="20"/>
                <w:szCs w:val="20"/>
              </w:rPr>
              <w:t>Pakiet  VII - Opatrunki parafinowe</w:t>
            </w:r>
          </w:p>
        </w:tc>
        <w:tc>
          <w:tcPr>
            <w:tcW w:w="2793" w:type="dxa"/>
            <w:shd w:val="clear" w:color="auto" w:fill="auto"/>
          </w:tcPr>
          <w:p w14:paraId="25941680" w14:textId="77777777" w:rsidR="00E1024F" w:rsidRPr="00211A34" w:rsidRDefault="00E1024F" w:rsidP="00D1557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024F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E1024F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E1024F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3D30036B" w14:textId="77777777" w:rsidR="00E1024F" w:rsidRPr="00211A34" w:rsidRDefault="00E1024F" w:rsidP="00D1557C">
            <w:pPr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024F">
              <w:rPr>
                <w:sz w:val="20"/>
                <w:szCs w:val="20"/>
              </w:rPr>
              <w:t>18</w:t>
            </w:r>
          </w:p>
          <w:p w14:paraId="75FFEE51" w14:textId="77777777" w:rsidR="00E1024F" w:rsidRPr="00211A34" w:rsidRDefault="00E1024F" w:rsidP="00D1557C">
            <w:pPr>
              <w:spacing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024F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7666A072" w14:textId="77777777" w:rsidR="00E1024F" w:rsidRPr="00E1024F" w:rsidRDefault="00E1024F" w:rsidP="00D1557C">
            <w:pPr>
              <w:spacing w:before="40" w:after="40"/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1 - Cena - 60.00</w:t>
            </w:r>
          </w:p>
          <w:p w14:paraId="5A261B8A" w14:textId="77777777" w:rsidR="00E1024F" w:rsidRPr="00E1024F" w:rsidRDefault="00E1024F" w:rsidP="00D1557C">
            <w:pPr>
              <w:spacing w:before="40" w:after="40"/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2 - Warunki techniczne - 35.00</w:t>
            </w:r>
          </w:p>
          <w:p w14:paraId="02FB6D28" w14:textId="77777777" w:rsidR="00E1024F" w:rsidRPr="00211A34" w:rsidRDefault="00E1024F" w:rsidP="00D1557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9739DA" w14:textId="77777777" w:rsidR="00E1024F" w:rsidRPr="00211A34" w:rsidRDefault="00E1024F" w:rsidP="00D1557C">
            <w:pPr>
              <w:jc w:val="center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 xml:space="preserve">  100,00</w:t>
            </w:r>
          </w:p>
        </w:tc>
      </w:tr>
      <w:tr w:rsidR="00E1024F" w:rsidRPr="00834EF4" w14:paraId="6864E8AD" w14:textId="77777777" w:rsidTr="00D1557C">
        <w:tc>
          <w:tcPr>
            <w:tcW w:w="2169" w:type="dxa"/>
            <w:shd w:val="clear" w:color="auto" w:fill="auto"/>
          </w:tcPr>
          <w:p w14:paraId="6C80497A" w14:textId="77777777" w:rsidR="00E1024F" w:rsidRPr="00211A34" w:rsidRDefault="00E1024F" w:rsidP="00D1557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024F">
              <w:rPr>
                <w:sz w:val="20"/>
                <w:szCs w:val="20"/>
              </w:rPr>
              <w:t>Pakiet  VIII - Opatrunki specjalistyczne 1</w:t>
            </w:r>
          </w:p>
        </w:tc>
        <w:tc>
          <w:tcPr>
            <w:tcW w:w="2793" w:type="dxa"/>
            <w:shd w:val="clear" w:color="auto" w:fill="auto"/>
          </w:tcPr>
          <w:p w14:paraId="108FCE93" w14:textId="77777777" w:rsidR="00E1024F" w:rsidRPr="00211A34" w:rsidRDefault="00E1024F" w:rsidP="00D1557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1024F">
              <w:rPr>
                <w:b/>
                <w:bCs/>
                <w:sz w:val="20"/>
                <w:szCs w:val="20"/>
              </w:rPr>
              <w:t>ConvaTec</w:t>
            </w:r>
            <w:proofErr w:type="spellEnd"/>
            <w:r w:rsidRPr="00E1024F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77F49D9D" w14:textId="77777777" w:rsidR="00E1024F" w:rsidRPr="00211A34" w:rsidRDefault="00E1024F" w:rsidP="00D1557C">
            <w:pPr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Al. Armii Ludowej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024F">
              <w:rPr>
                <w:sz w:val="20"/>
                <w:szCs w:val="20"/>
              </w:rPr>
              <w:t>26</w:t>
            </w:r>
          </w:p>
          <w:p w14:paraId="7E4F836C" w14:textId="77777777" w:rsidR="00E1024F" w:rsidRPr="00211A34" w:rsidRDefault="00E1024F" w:rsidP="00D1557C">
            <w:pPr>
              <w:spacing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00 609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024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B71BBF2" w14:textId="77777777" w:rsidR="00E1024F" w:rsidRPr="00E1024F" w:rsidRDefault="00E1024F" w:rsidP="00D1557C">
            <w:pPr>
              <w:spacing w:before="40" w:after="40"/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1 - Cena - 60.00</w:t>
            </w:r>
          </w:p>
          <w:p w14:paraId="65441A8A" w14:textId="77777777" w:rsidR="00E1024F" w:rsidRPr="00E1024F" w:rsidRDefault="00E1024F" w:rsidP="00D1557C">
            <w:pPr>
              <w:spacing w:before="40" w:after="40"/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2 - Warunki techniczne - 35.00</w:t>
            </w:r>
          </w:p>
          <w:p w14:paraId="00BB01FE" w14:textId="77777777" w:rsidR="00E1024F" w:rsidRPr="00211A34" w:rsidRDefault="00E1024F" w:rsidP="00D1557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3 - Termin dostawy - 3.00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148294B" w14:textId="77777777" w:rsidR="00E1024F" w:rsidRPr="00211A34" w:rsidRDefault="00E1024F" w:rsidP="00D1557C">
            <w:pPr>
              <w:jc w:val="center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 xml:space="preserve">  98,00</w:t>
            </w:r>
          </w:p>
        </w:tc>
      </w:tr>
      <w:tr w:rsidR="00E1024F" w:rsidRPr="00834EF4" w14:paraId="750A78FD" w14:textId="77777777" w:rsidTr="00D1557C">
        <w:tc>
          <w:tcPr>
            <w:tcW w:w="2169" w:type="dxa"/>
            <w:shd w:val="clear" w:color="auto" w:fill="auto"/>
          </w:tcPr>
          <w:p w14:paraId="023F36AA" w14:textId="77777777" w:rsidR="00E1024F" w:rsidRPr="00211A34" w:rsidRDefault="00E1024F" w:rsidP="00D1557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024F">
              <w:rPr>
                <w:sz w:val="20"/>
                <w:szCs w:val="20"/>
              </w:rPr>
              <w:t>Pakiet  X - Lignina</w:t>
            </w:r>
          </w:p>
        </w:tc>
        <w:tc>
          <w:tcPr>
            <w:tcW w:w="2793" w:type="dxa"/>
            <w:shd w:val="clear" w:color="auto" w:fill="auto"/>
          </w:tcPr>
          <w:p w14:paraId="4E20D2A7" w14:textId="77777777" w:rsidR="00E1024F" w:rsidRPr="00211A34" w:rsidRDefault="00E1024F" w:rsidP="00D1557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024F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E1024F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E1024F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5C3E21AB" w14:textId="77777777" w:rsidR="00E1024F" w:rsidRPr="00211A34" w:rsidRDefault="00E1024F" w:rsidP="00D1557C">
            <w:pPr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024F">
              <w:rPr>
                <w:sz w:val="20"/>
                <w:szCs w:val="20"/>
              </w:rPr>
              <w:t>18</w:t>
            </w:r>
          </w:p>
          <w:p w14:paraId="569E7529" w14:textId="77777777" w:rsidR="00E1024F" w:rsidRPr="00211A34" w:rsidRDefault="00E1024F" w:rsidP="00D1557C">
            <w:pPr>
              <w:spacing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024F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18019025" w14:textId="77777777" w:rsidR="00E1024F" w:rsidRPr="00E1024F" w:rsidRDefault="00E1024F" w:rsidP="00D1557C">
            <w:pPr>
              <w:spacing w:before="40" w:after="40"/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1 - Cena - 60.00</w:t>
            </w:r>
          </w:p>
          <w:p w14:paraId="0F03A4A6" w14:textId="77777777" w:rsidR="00E1024F" w:rsidRPr="00E1024F" w:rsidRDefault="00E1024F" w:rsidP="00D1557C">
            <w:pPr>
              <w:spacing w:before="40" w:after="40"/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2 - Warunki techniczne - 35.00</w:t>
            </w:r>
          </w:p>
          <w:p w14:paraId="19D0398B" w14:textId="77777777" w:rsidR="00E1024F" w:rsidRPr="00211A34" w:rsidRDefault="00E1024F" w:rsidP="00D1557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3C36AD" w14:textId="77777777" w:rsidR="00E1024F" w:rsidRPr="00211A34" w:rsidRDefault="00E1024F" w:rsidP="00D1557C">
            <w:pPr>
              <w:jc w:val="center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 xml:space="preserve">  100,00</w:t>
            </w:r>
          </w:p>
        </w:tc>
      </w:tr>
      <w:tr w:rsidR="00E1024F" w:rsidRPr="00834EF4" w14:paraId="4EEAD79D" w14:textId="77777777" w:rsidTr="00D1557C">
        <w:tc>
          <w:tcPr>
            <w:tcW w:w="2169" w:type="dxa"/>
            <w:shd w:val="clear" w:color="auto" w:fill="auto"/>
          </w:tcPr>
          <w:p w14:paraId="2DD08290" w14:textId="77777777" w:rsidR="00E1024F" w:rsidRPr="00211A34" w:rsidRDefault="00E1024F" w:rsidP="00D1557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024F">
              <w:rPr>
                <w:sz w:val="20"/>
                <w:szCs w:val="20"/>
              </w:rPr>
              <w:t>Pakiet  X - Lignina</w:t>
            </w:r>
          </w:p>
        </w:tc>
        <w:tc>
          <w:tcPr>
            <w:tcW w:w="2793" w:type="dxa"/>
            <w:shd w:val="clear" w:color="auto" w:fill="auto"/>
          </w:tcPr>
          <w:p w14:paraId="332DA382" w14:textId="77777777" w:rsidR="00E1024F" w:rsidRPr="00211A34" w:rsidRDefault="00E1024F" w:rsidP="00D1557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024F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78E679DB" w14:textId="77777777" w:rsidR="00E1024F" w:rsidRPr="00211A34" w:rsidRDefault="00E1024F" w:rsidP="00D1557C">
            <w:pPr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024F">
              <w:rPr>
                <w:sz w:val="20"/>
                <w:szCs w:val="20"/>
              </w:rPr>
              <w:t>20/26</w:t>
            </w:r>
          </w:p>
          <w:p w14:paraId="3CDDB946" w14:textId="77777777" w:rsidR="00E1024F" w:rsidRPr="00211A34" w:rsidRDefault="00E1024F" w:rsidP="00D1557C">
            <w:pPr>
              <w:spacing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024F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21198FDE" w14:textId="77777777" w:rsidR="00E1024F" w:rsidRPr="00E1024F" w:rsidRDefault="00E1024F" w:rsidP="00D1557C">
            <w:pPr>
              <w:spacing w:before="40" w:after="40"/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1 - Cena - 56.50</w:t>
            </w:r>
          </w:p>
          <w:p w14:paraId="6CB0FE87" w14:textId="77777777" w:rsidR="00E1024F" w:rsidRPr="00E1024F" w:rsidRDefault="00E1024F" w:rsidP="00D1557C">
            <w:pPr>
              <w:spacing w:before="40" w:after="40"/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2 - Warunki techniczne - 35.00</w:t>
            </w:r>
          </w:p>
          <w:p w14:paraId="5D217ACD" w14:textId="77777777" w:rsidR="00E1024F" w:rsidRPr="00211A34" w:rsidRDefault="00E1024F" w:rsidP="00D1557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70EAC1" w14:textId="77777777" w:rsidR="00E1024F" w:rsidRPr="00211A34" w:rsidRDefault="00E1024F" w:rsidP="00D1557C">
            <w:pPr>
              <w:jc w:val="center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 xml:space="preserve">  96,50</w:t>
            </w:r>
          </w:p>
        </w:tc>
      </w:tr>
      <w:tr w:rsidR="00E1024F" w:rsidRPr="00834EF4" w14:paraId="466BA60C" w14:textId="77777777" w:rsidTr="00D1557C">
        <w:tc>
          <w:tcPr>
            <w:tcW w:w="2169" w:type="dxa"/>
            <w:shd w:val="clear" w:color="auto" w:fill="auto"/>
          </w:tcPr>
          <w:p w14:paraId="225E7249" w14:textId="77777777" w:rsidR="00E1024F" w:rsidRPr="00211A34" w:rsidRDefault="00E1024F" w:rsidP="00D1557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024F">
              <w:rPr>
                <w:sz w:val="20"/>
                <w:szCs w:val="20"/>
              </w:rPr>
              <w:t>Pakiet  XII - Opatrunki specjalistyczne 3</w:t>
            </w:r>
          </w:p>
        </w:tc>
        <w:tc>
          <w:tcPr>
            <w:tcW w:w="2793" w:type="dxa"/>
            <w:shd w:val="clear" w:color="auto" w:fill="auto"/>
          </w:tcPr>
          <w:p w14:paraId="1C53229A" w14:textId="77777777" w:rsidR="00E1024F" w:rsidRPr="00211A34" w:rsidRDefault="00E1024F" w:rsidP="00D1557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024F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3C633DBF" w14:textId="77777777" w:rsidR="00E1024F" w:rsidRPr="00211A34" w:rsidRDefault="00E1024F" w:rsidP="00D1557C">
            <w:pPr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024F">
              <w:rPr>
                <w:sz w:val="20"/>
                <w:szCs w:val="20"/>
              </w:rPr>
              <w:t>17</w:t>
            </w:r>
          </w:p>
          <w:p w14:paraId="46448D05" w14:textId="77777777" w:rsidR="00E1024F" w:rsidRPr="00211A34" w:rsidRDefault="00E1024F" w:rsidP="00D1557C">
            <w:pPr>
              <w:spacing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95200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024F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4EE2E157" w14:textId="77777777" w:rsidR="00E1024F" w:rsidRPr="00E1024F" w:rsidRDefault="00E1024F" w:rsidP="00D1557C">
            <w:pPr>
              <w:spacing w:before="40" w:after="40"/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1 - Cena - 60.00</w:t>
            </w:r>
          </w:p>
          <w:p w14:paraId="70EBAF5A" w14:textId="77777777" w:rsidR="00E1024F" w:rsidRPr="00E1024F" w:rsidRDefault="00E1024F" w:rsidP="00D1557C">
            <w:pPr>
              <w:spacing w:before="40" w:after="40"/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2 - Warunki techniczne - 35.00</w:t>
            </w:r>
          </w:p>
          <w:p w14:paraId="1CB30D5A" w14:textId="77777777" w:rsidR="00E1024F" w:rsidRPr="00211A34" w:rsidRDefault="00E1024F" w:rsidP="00D1557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1400B3" w14:textId="77777777" w:rsidR="00E1024F" w:rsidRPr="00211A34" w:rsidRDefault="00E1024F" w:rsidP="00D1557C">
            <w:pPr>
              <w:jc w:val="center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 xml:space="preserve">  100,00</w:t>
            </w:r>
          </w:p>
        </w:tc>
      </w:tr>
      <w:tr w:rsidR="00E1024F" w:rsidRPr="00834EF4" w14:paraId="458FEDC2" w14:textId="77777777" w:rsidTr="00D1557C">
        <w:tc>
          <w:tcPr>
            <w:tcW w:w="2169" w:type="dxa"/>
            <w:shd w:val="clear" w:color="auto" w:fill="auto"/>
          </w:tcPr>
          <w:p w14:paraId="2ACDFE17" w14:textId="77777777" w:rsidR="00E1024F" w:rsidRPr="00211A34" w:rsidRDefault="00E1024F" w:rsidP="00D1557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024F">
              <w:rPr>
                <w:sz w:val="20"/>
                <w:szCs w:val="20"/>
              </w:rPr>
              <w:t>Pakiet  XIII - Neutralizator zapachu</w:t>
            </w:r>
          </w:p>
        </w:tc>
        <w:tc>
          <w:tcPr>
            <w:tcW w:w="2793" w:type="dxa"/>
            <w:shd w:val="clear" w:color="auto" w:fill="auto"/>
          </w:tcPr>
          <w:p w14:paraId="3B998921" w14:textId="77777777" w:rsidR="00E1024F" w:rsidRPr="00211A34" w:rsidRDefault="00E1024F" w:rsidP="00D1557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024F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0C2E897D" w14:textId="77777777" w:rsidR="00E1024F" w:rsidRPr="00211A34" w:rsidRDefault="00E1024F" w:rsidP="00D1557C">
            <w:pPr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024F">
              <w:rPr>
                <w:sz w:val="20"/>
                <w:szCs w:val="20"/>
              </w:rPr>
              <w:t>20/26</w:t>
            </w:r>
          </w:p>
          <w:p w14:paraId="705D335C" w14:textId="77777777" w:rsidR="00E1024F" w:rsidRPr="00211A34" w:rsidRDefault="00E1024F" w:rsidP="00D1557C">
            <w:pPr>
              <w:spacing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024F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42883E0B" w14:textId="77777777" w:rsidR="00E1024F" w:rsidRPr="00E1024F" w:rsidRDefault="00E1024F" w:rsidP="00D1557C">
            <w:pPr>
              <w:spacing w:before="40" w:after="40"/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1 - Cena - 60.00</w:t>
            </w:r>
          </w:p>
          <w:p w14:paraId="7FC0FBF1" w14:textId="77777777" w:rsidR="00E1024F" w:rsidRPr="00E1024F" w:rsidRDefault="00E1024F" w:rsidP="00D1557C">
            <w:pPr>
              <w:spacing w:before="40" w:after="40"/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2 - Warunki techniczne - 35.00</w:t>
            </w:r>
          </w:p>
          <w:p w14:paraId="298E457D" w14:textId="77777777" w:rsidR="00E1024F" w:rsidRPr="00211A34" w:rsidRDefault="00E1024F" w:rsidP="00D1557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0C867B" w14:textId="77777777" w:rsidR="00E1024F" w:rsidRPr="00211A34" w:rsidRDefault="00E1024F" w:rsidP="00D1557C">
            <w:pPr>
              <w:jc w:val="center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 xml:space="preserve">  100,00</w:t>
            </w:r>
          </w:p>
        </w:tc>
      </w:tr>
      <w:tr w:rsidR="00E1024F" w:rsidRPr="00834EF4" w14:paraId="00298A95" w14:textId="77777777" w:rsidTr="00D1557C">
        <w:tc>
          <w:tcPr>
            <w:tcW w:w="2169" w:type="dxa"/>
            <w:shd w:val="clear" w:color="auto" w:fill="auto"/>
          </w:tcPr>
          <w:p w14:paraId="3DA0F37C" w14:textId="77777777" w:rsidR="00E1024F" w:rsidRPr="00211A34" w:rsidRDefault="00E1024F" w:rsidP="00D1557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024F">
              <w:rPr>
                <w:sz w:val="20"/>
                <w:szCs w:val="20"/>
              </w:rPr>
              <w:t>Pakiet  XIV - Sól fizjologiczna do przepłukiwania</w:t>
            </w:r>
          </w:p>
        </w:tc>
        <w:tc>
          <w:tcPr>
            <w:tcW w:w="2793" w:type="dxa"/>
            <w:shd w:val="clear" w:color="auto" w:fill="auto"/>
          </w:tcPr>
          <w:p w14:paraId="62A9A4E0" w14:textId="77777777" w:rsidR="00E1024F" w:rsidRPr="00211A34" w:rsidRDefault="00E1024F" w:rsidP="00D1557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1024F">
              <w:rPr>
                <w:b/>
                <w:bCs/>
                <w:sz w:val="20"/>
                <w:szCs w:val="20"/>
              </w:rPr>
              <w:t>Becton</w:t>
            </w:r>
            <w:proofErr w:type="spellEnd"/>
            <w:r w:rsidRPr="00E1024F">
              <w:rPr>
                <w:b/>
                <w:bCs/>
                <w:sz w:val="20"/>
                <w:szCs w:val="20"/>
              </w:rPr>
              <w:t xml:space="preserve"> Dickinson Polska Sp. z o.o.</w:t>
            </w:r>
          </w:p>
          <w:p w14:paraId="2127147F" w14:textId="77777777" w:rsidR="00E1024F" w:rsidRPr="00211A34" w:rsidRDefault="00E1024F" w:rsidP="00D1557C">
            <w:pPr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Osmańska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024F">
              <w:rPr>
                <w:sz w:val="20"/>
                <w:szCs w:val="20"/>
              </w:rPr>
              <w:t>14</w:t>
            </w:r>
          </w:p>
          <w:p w14:paraId="734A0DEC" w14:textId="77777777" w:rsidR="00E1024F" w:rsidRPr="00211A34" w:rsidRDefault="00E1024F" w:rsidP="00D1557C">
            <w:pPr>
              <w:spacing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024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B050301" w14:textId="77777777" w:rsidR="00E1024F" w:rsidRPr="00E1024F" w:rsidRDefault="00E1024F" w:rsidP="00D1557C">
            <w:pPr>
              <w:spacing w:before="40" w:after="40"/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1 - Cena - 60.00</w:t>
            </w:r>
          </w:p>
          <w:p w14:paraId="0A512957" w14:textId="77777777" w:rsidR="00E1024F" w:rsidRPr="00E1024F" w:rsidRDefault="00E1024F" w:rsidP="00D1557C">
            <w:pPr>
              <w:spacing w:before="40" w:after="40"/>
              <w:rPr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2 - Warunki techniczne - 35.00</w:t>
            </w:r>
          </w:p>
          <w:p w14:paraId="66AB9857" w14:textId="77777777" w:rsidR="00E1024F" w:rsidRPr="00211A34" w:rsidRDefault="00E1024F" w:rsidP="00D1557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>3 - Termin dostawy - 3.00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00221D" w14:textId="77777777" w:rsidR="00E1024F" w:rsidRPr="00211A34" w:rsidRDefault="00E1024F" w:rsidP="00D1557C">
            <w:pPr>
              <w:jc w:val="center"/>
              <w:rPr>
                <w:color w:val="000000"/>
                <w:sz w:val="20"/>
                <w:szCs w:val="20"/>
              </w:rPr>
            </w:pPr>
            <w:r w:rsidRPr="00E1024F">
              <w:rPr>
                <w:sz w:val="20"/>
                <w:szCs w:val="20"/>
              </w:rPr>
              <w:t xml:space="preserve">  98,00</w:t>
            </w:r>
          </w:p>
        </w:tc>
      </w:tr>
    </w:tbl>
    <w:p w14:paraId="54B613A6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681CB6DF" w14:textId="00B0FDCB" w:rsidR="00B464D3" w:rsidRDefault="00E1024F" w:rsidP="00B464D3">
      <w:pPr>
        <w:jc w:val="right"/>
        <w:rPr>
          <w:sz w:val="22"/>
          <w:szCs w:val="22"/>
        </w:rPr>
      </w:pPr>
      <w:r w:rsidRPr="00E1024F">
        <w:rPr>
          <w:sz w:val="22"/>
          <w:szCs w:val="22"/>
        </w:rPr>
        <w:t xml:space="preserve">  </w:t>
      </w:r>
      <w:r w:rsidR="00841189">
        <w:rPr>
          <w:sz w:val="22"/>
          <w:szCs w:val="22"/>
        </w:rPr>
        <w:t>Dyrektor SP ZOZ Kolbuszowa</w:t>
      </w:r>
    </w:p>
    <w:p w14:paraId="2105048D" w14:textId="02DAB9F4" w:rsidR="00841189" w:rsidRPr="00E56378" w:rsidRDefault="00841189" w:rsidP="00B464D3">
      <w:pPr>
        <w:jc w:val="right"/>
        <w:rPr>
          <w:sz w:val="32"/>
          <w:szCs w:val="32"/>
          <w:vertAlign w:val="superscript"/>
        </w:rPr>
      </w:pPr>
      <w:r>
        <w:rPr>
          <w:sz w:val="22"/>
          <w:szCs w:val="22"/>
        </w:rPr>
        <w:t>Zbigniew Strzelczyk</w:t>
      </w:r>
    </w:p>
    <w:bookmarkEnd w:id="0"/>
    <w:p w14:paraId="30A082FF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106F5" w14:textId="77777777" w:rsidR="000F1972" w:rsidRDefault="000F1972">
      <w:r>
        <w:separator/>
      </w:r>
    </w:p>
  </w:endnote>
  <w:endnote w:type="continuationSeparator" w:id="0">
    <w:p w14:paraId="39A7C3FF" w14:textId="77777777" w:rsidR="000F1972" w:rsidRDefault="000F1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479D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573C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976CC0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D7E916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FB21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7D816" w14:textId="77777777" w:rsidR="000F1972" w:rsidRDefault="000F1972">
      <w:r>
        <w:separator/>
      </w:r>
    </w:p>
  </w:footnote>
  <w:footnote w:type="continuationSeparator" w:id="0">
    <w:p w14:paraId="3D7F0E79" w14:textId="77777777" w:rsidR="000F1972" w:rsidRDefault="000F19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11BC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3AD0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8671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1972"/>
    <w:rsid w:val="00022322"/>
    <w:rsid w:val="00042497"/>
    <w:rsid w:val="000C1E6F"/>
    <w:rsid w:val="000E4E56"/>
    <w:rsid w:val="000F1972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41189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1024F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953EB"/>
  <w15:chartTrackingRefBased/>
  <w15:docId w15:val="{F242EBE9-5DB0-42D2-A31A-DB53D4FA0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2048</Words>
  <Characters>11406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2021-10-11T09:08:00Z</cp:lastPrinted>
  <dcterms:created xsi:type="dcterms:W3CDTF">2021-10-11T09:09:00Z</dcterms:created>
  <dcterms:modified xsi:type="dcterms:W3CDTF">2021-10-11T09:09:00Z</dcterms:modified>
</cp:coreProperties>
</file>