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0FF5B" w14:textId="77777777" w:rsidR="00FB7F50" w:rsidRPr="002245BE" w:rsidRDefault="005C27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2776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5C2776">
        <w:rPr>
          <w:sz w:val="22"/>
          <w:szCs w:val="22"/>
        </w:rPr>
        <w:t>2021-10-12</w:t>
      </w:r>
    </w:p>
    <w:p w14:paraId="3AB1057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42AE562" w14:textId="77777777" w:rsidR="00FB7F50" w:rsidRPr="002245BE" w:rsidRDefault="005C2776" w:rsidP="00FB7F50">
      <w:pPr>
        <w:spacing w:after="40"/>
        <w:rPr>
          <w:b/>
          <w:bCs/>
          <w:sz w:val="22"/>
          <w:szCs w:val="22"/>
        </w:rPr>
      </w:pPr>
      <w:r w:rsidRPr="005C2776">
        <w:rPr>
          <w:b/>
          <w:bCs/>
          <w:sz w:val="22"/>
          <w:szCs w:val="22"/>
        </w:rPr>
        <w:t>Samodzielny Publiczny Zespół Opieki Zdrowotnej w Kolbuszowej</w:t>
      </w:r>
    </w:p>
    <w:p w14:paraId="6CAE9F3D" w14:textId="77777777" w:rsidR="00FB7F50" w:rsidRPr="002245BE" w:rsidRDefault="005C2776" w:rsidP="00FB7F50">
      <w:pPr>
        <w:rPr>
          <w:sz w:val="22"/>
          <w:szCs w:val="22"/>
        </w:rPr>
      </w:pPr>
      <w:r w:rsidRPr="005C2776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5C2776">
        <w:rPr>
          <w:sz w:val="22"/>
          <w:szCs w:val="22"/>
        </w:rPr>
        <w:t>4</w:t>
      </w:r>
    </w:p>
    <w:p w14:paraId="021FE1AC" w14:textId="77777777" w:rsidR="00FB7F50" w:rsidRPr="002245BE" w:rsidRDefault="005C2776" w:rsidP="00FB7F50">
      <w:pPr>
        <w:rPr>
          <w:sz w:val="22"/>
          <w:szCs w:val="22"/>
        </w:rPr>
      </w:pPr>
      <w:r w:rsidRPr="005C2776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5C2776">
        <w:rPr>
          <w:sz w:val="22"/>
          <w:szCs w:val="22"/>
        </w:rPr>
        <w:t>Kolbuszowa</w:t>
      </w:r>
    </w:p>
    <w:p w14:paraId="1C21365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12F4E1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ED319E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395751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C2776" w:rsidRPr="00607F9B" w14:paraId="17C38B51" w14:textId="77777777" w:rsidTr="00EF6E8B">
        <w:trPr>
          <w:trHeight w:val="638"/>
        </w:trPr>
        <w:tc>
          <w:tcPr>
            <w:tcW w:w="959" w:type="dxa"/>
            <w:shd w:val="clear" w:color="auto" w:fill="auto"/>
          </w:tcPr>
          <w:p w14:paraId="67B96903" w14:textId="77777777" w:rsidR="005C2776" w:rsidRPr="00607F9B" w:rsidRDefault="005C2776" w:rsidP="00EF6E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FE95BE" w14:textId="77777777" w:rsidR="005C2776" w:rsidRPr="00607F9B" w:rsidRDefault="005C2776" w:rsidP="00EF6E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277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C277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2776">
              <w:rPr>
                <w:b/>
                <w:bCs/>
                <w:sz w:val="22"/>
                <w:szCs w:val="22"/>
              </w:rPr>
              <w:t>Dostawa preparatów do mycia, pielęgnacji i dezynfekcji skóry, ran, dezynfekcji powierzchni  sprzętu i urządzeń medycznych w 10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Eap-2412/15/21/M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3C46E7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C2776" w:rsidRPr="005C2776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C2776" w:rsidRPr="005C2776">
        <w:rPr>
          <w:sz w:val="22"/>
          <w:szCs w:val="22"/>
        </w:rPr>
        <w:t>(</w:t>
      </w:r>
      <w:proofErr w:type="spellStart"/>
      <w:r w:rsidR="005C2776" w:rsidRPr="005C2776">
        <w:rPr>
          <w:sz w:val="22"/>
          <w:szCs w:val="22"/>
        </w:rPr>
        <w:t>t.j</w:t>
      </w:r>
      <w:proofErr w:type="spellEnd"/>
      <w:r w:rsidR="005C2776" w:rsidRPr="005C277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2776" w14:paraId="44BEF6E0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CF262B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2776">
              <w:rPr>
                <w:b/>
                <w:sz w:val="22"/>
                <w:szCs w:val="22"/>
              </w:rPr>
              <w:t>HENRY KRUSE SP. Z O.O.</w:t>
            </w:r>
          </w:p>
          <w:p w14:paraId="62F83661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4B239E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BIELANY WROCŁAWSKIE</w:t>
            </w:r>
          </w:p>
          <w:p w14:paraId="48A25251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3CD92D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1 - Preparaty do mycia i dezynfekcji rąk i skóry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44 261.79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644E78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231123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wyboru:</w:t>
            </w:r>
          </w:p>
          <w:p w14:paraId="42552064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56C86A67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61A6D598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585D22CD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080CF29C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73C3FFDE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413BE681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3206AA45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75C74F44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D11D919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C2776">
              <w:rPr>
                <w:b/>
                <w:sz w:val="22"/>
                <w:szCs w:val="22"/>
              </w:rPr>
              <w:lastRenderedPageBreak/>
              <w:t>Medilab</w:t>
            </w:r>
            <w:proofErr w:type="spellEnd"/>
            <w:r w:rsidRPr="005C2776">
              <w:rPr>
                <w:b/>
                <w:sz w:val="22"/>
                <w:szCs w:val="22"/>
              </w:rPr>
              <w:t xml:space="preserve"> Sp. z o. o.</w:t>
            </w:r>
          </w:p>
          <w:p w14:paraId="60C2793C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Wysockiego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B1D508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03-371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Warszawa</w:t>
            </w:r>
          </w:p>
          <w:p w14:paraId="04464C68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EDE39D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 2 -  Preparaty do mycia i dezynfekcji rąk i skóry oraz dezynfekcji powierzchni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17 331.48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C41A97F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102E1A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wyboru:</w:t>
            </w:r>
          </w:p>
          <w:p w14:paraId="6DC5616D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48378576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1507EB3E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BD86829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6820E766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515A33A8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0C7C9AB0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2346FF92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627737B0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A38CBA0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2776">
              <w:rPr>
                <w:b/>
                <w:sz w:val="22"/>
                <w:szCs w:val="22"/>
              </w:rPr>
              <w:t>SCHULKE POLSKA SP. Z O.O.</w:t>
            </w:r>
          </w:p>
          <w:p w14:paraId="6FE8B6ED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BEA166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WARSZAWA</w:t>
            </w:r>
          </w:p>
          <w:p w14:paraId="2542B746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7DBD84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3 - Preparaty do mycia ciała, dezynfekcji rąk, skóry, ran i błon śluzowych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79 203.94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1DC368F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260256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553476C8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58BDB2D1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081E5CE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1259B634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16AF9C5F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6A0E9F52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4E02F4D4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3F32BDCF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2A05081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2776">
              <w:rPr>
                <w:b/>
                <w:sz w:val="22"/>
                <w:szCs w:val="22"/>
              </w:rPr>
              <w:lastRenderedPageBreak/>
              <w:t>HENRY KRUSE SP. Z O.O.</w:t>
            </w:r>
          </w:p>
          <w:p w14:paraId="2B3D181E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D2F3AA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BIELANY WROCŁAWSKIE</w:t>
            </w:r>
          </w:p>
          <w:p w14:paraId="74DAA682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32BCB2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4 - Preparaty do dezynfekcji powierzchni, urządzeń i sprzętu medycznego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33 780.20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C7DA8B1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BD78B4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7ECC592B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0085C747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73A9DA0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0EBDCAC3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22184C55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19351E87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25E0E15F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1C9D8FC5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8A88A8D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C2776">
              <w:rPr>
                <w:b/>
                <w:sz w:val="22"/>
                <w:szCs w:val="22"/>
              </w:rPr>
              <w:t>Bialmed</w:t>
            </w:r>
            <w:proofErr w:type="spellEnd"/>
            <w:r w:rsidRPr="005C2776">
              <w:rPr>
                <w:b/>
                <w:sz w:val="22"/>
                <w:szCs w:val="22"/>
              </w:rPr>
              <w:t xml:space="preserve"> Sp. z o.o.</w:t>
            </w:r>
          </w:p>
          <w:p w14:paraId="14D80503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Konopnickiej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11 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450A00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12-230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Biała  Piska</w:t>
            </w:r>
          </w:p>
          <w:p w14:paraId="799D6788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99BBD4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5 - Preparaty do mycia i  dezynfekcji narzędzi chirurgicznych i endoskopowych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68 791.68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C76B63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6F97B8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3F1C5745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3D4CBB59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3BC1189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20F98432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1F513A53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0A37328F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029B5877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7BCB16B0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3A1376F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2776">
              <w:rPr>
                <w:b/>
                <w:sz w:val="22"/>
                <w:szCs w:val="22"/>
              </w:rPr>
              <w:lastRenderedPageBreak/>
              <w:t>FRESENIUS MEDICAL CARE POLSKA S.A.</w:t>
            </w:r>
          </w:p>
          <w:p w14:paraId="3AD87704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KRZYWA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/13</w:t>
            </w:r>
          </w:p>
          <w:p w14:paraId="1D5A9831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POZNAŃ</w:t>
            </w:r>
          </w:p>
          <w:p w14:paraId="378D4B12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85BF04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6 - Preparaty do dezynfekcji  aparatów do hemodializy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37 929.60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FDCF40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7049913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36714B0A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33589002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67995A3E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0127DB3D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7112570C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67A267C9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5C747C22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388745AD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932652F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2776">
              <w:rPr>
                <w:b/>
                <w:sz w:val="22"/>
                <w:szCs w:val="22"/>
              </w:rPr>
              <w:t>MEDISEPT SP. Z O.O.</w:t>
            </w:r>
          </w:p>
          <w:p w14:paraId="5D6090AB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KONOPNICA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159C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9ACCBB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21-030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MOTYCZ</w:t>
            </w:r>
          </w:p>
          <w:p w14:paraId="39AD0F41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2F0AFA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7 - Preparaty do mycia i dezynfekcji powierzchni, sprzętu i wyrobów medycznych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29 130.75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C4F4E9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F44B30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76F54148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39D666FC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139A6E3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4BC44E65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45006350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3AEEE01C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79186929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  <w:tr w:rsidR="005C2776" w14:paraId="1406DB5C" w14:textId="77777777" w:rsidTr="00EF6E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888DA63" w14:textId="77777777" w:rsidR="005C2776" w:rsidRPr="00D26ED6" w:rsidRDefault="005C2776" w:rsidP="00EF6E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2776">
              <w:rPr>
                <w:b/>
                <w:sz w:val="22"/>
                <w:szCs w:val="22"/>
              </w:rPr>
              <w:lastRenderedPageBreak/>
              <w:t xml:space="preserve">P.P.H.U. Arras </w:t>
            </w:r>
            <w:proofErr w:type="spellStart"/>
            <w:r w:rsidRPr="005C2776">
              <w:rPr>
                <w:b/>
                <w:sz w:val="22"/>
                <w:szCs w:val="22"/>
              </w:rPr>
              <w:t>M.Lis</w:t>
            </w:r>
            <w:proofErr w:type="spellEnd"/>
            <w:r w:rsidRPr="005C2776">
              <w:rPr>
                <w:b/>
                <w:sz w:val="22"/>
                <w:szCs w:val="22"/>
              </w:rPr>
              <w:t xml:space="preserve"> &amp; </w:t>
            </w:r>
            <w:proofErr w:type="spellStart"/>
            <w:r w:rsidRPr="005C2776">
              <w:rPr>
                <w:b/>
                <w:sz w:val="22"/>
                <w:szCs w:val="22"/>
              </w:rPr>
              <w:t>R.Żołądź</w:t>
            </w:r>
            <w:proofErr w:type="spellEnd"/>
            <w:r w:rsidRPr="005C2776">
              <w:rPr>
                <w:b/>
                <w:sz w:val="22"/>
                <w:szCs w:val="22"/>
              </w:rPr>
              <w:t xml:space="preserve"> s.c.</w:t>
            </w:r>
          </w:p>
          <w:p w14:paraId="752EC7F3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Al. Kwiatkowskiego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B9BA21" w14:textId="77777777" w:rsidR="005C2776" w:rsidRPr="009F0E5C" w:rsidRDefault="005C2776" w:rsidP="00EF6E8B">
            <w:pPr>
              <w:jc w:val="both"/>
              <w:rPr>
                <w:bCs/>
                <w:sz w:val="22"/>
                <w:szCs w:val="22"/>
              </w:rPr>
            </w:pPr>
            <w:r w:rsidRPr="005C2776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2776">
              <w:rPr>
                <w:bCs/>
                <w:sz w:val="22"/>
                <w:szCs w:val="22"/>
              </w:rPr>
              <w:t>Mielec</w:t>
            </w:r>
          </w:p>
          <w:p w14:paraId="56263969" w14:textId="77777777" w:rsidR="005C2776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755E8B" w14:textId="77777777" w:rsidR="005C2776" w:rsidRPr="00211A34" w:rsidRDefault="005C2776" w:rsidP="00EF6E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2776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2776">
              <w:rPr>
                <w:sz w:val="22"/>
                <w:szCs w:val="22"/>
              </w:rPr>
              <w:t>Pakiet  8 - Preparaty do mycia, dezynfekcji  i pielęgnacji rąk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2776">
              <w:rPr>
                <w:b/>
                <w:sz w:val="22"/>
                <w:szCs w:val="22"/>
              </w:rPr>
              <w:t>13 406.50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B8B578" w14:textId="77777777" w:rsidR="005C2776" w:rsidRPr="00D26ED6" w:rsidRDefault="005C2776" w:rsidP="00EF6E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166E33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Uzasadnienie wyboru oferty najkorzystniejszej:</w:t>
            </w:r>
          </w:p>
          <w:p w14:paraId="548E5771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treść wybranej oferty odpowiada treści SWZ, </w:t>
            </w:r>
          </w:p>
          <w:p w14:paraId="73BD7DBD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</w:t>
            </w:r>
            <w:r w:rsidRPr="005C2776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8DB259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I. Kryterium: Cena oferty - 60 punktów</w:t>
            </w:r>
          </w:p>
          <w:p w14:paraId="21FFCF62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II. Warunki techniczne  - 35 punktów</w:t>
            </w:r>
          </w:p>
          <w:p w14:paraId="6DC3AE47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III. Termin dostawy  - 5 punktów</w:t>
            </w:r>
          </w:p>
          <w:p w14:paraId="0701C52B" w14:textId="77777777" w:rsidR="005C2776" w:rsidRP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 oferta wpłynęła do Zamawiającego w wyznaczonym terminie , a Wykonawca  ją składający nie podlega wykluczeniu z postępowania</w:t>
            </w:r>
          </w:p>
          <w:p w14:paraId="69F5C155" w14:textId="77777777" w:rsidR="005C2776" w:rsidRDefault="005C2776" w:rsidP="00EF6E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C2776">
              <w:t>-kwota oferty nie przekraczała kwoty jaką Zamawiający zamierza przeznaczyć na sfinansowanie zamówienia.</w:t>
            </w:r>
          </w:p>
        </w:tc>
      </w:tr>
    </w:tbl>
    <w:p w14:paraId="661A071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6F926FF" w14:textId="77777777" w:rsidTr="00596EA3">
        <w:tc>
          <w:tcPr>
            <w:tcW w:w="2169" w:type="dxa"/>
            <w:shd w:val="clear" w:color="auto" w:fill="F3F3F3"/>
          </w:tcPr>
          <w:p w14:paraId="0F8F508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810397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1791A1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DEBB7D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2776" w:rsidRPr="00834EF4" w14:paraId="2767C871" w14:textId="77777777" w:rsidTr="00EF6E8B">
        <w:tc>
          <w:tcPr>
            <w:tcW w:w="2169" w:type="dxa"/>
            <w:shd w:val="clear" w:color="auto" w:fill="auto"/>
          </w:tcPr>
          <w:p w14:paraId="7F59E7B0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1 - Preparaty do mycia i dezynfekcji rąk i skóry</w:t>
            </w:r>
          </w:p>
        </w:tc>
        <w:tc>
          <w:tcPr>
            <w:tcW w:w="2793" w:type="dxa"/>
            <w:shd w:val="clear" w:color="auto" w:fill="auto"/>
          </w:tcPr>
          <w:p w14:paraId="371A5016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2776">
              <w:rPr>
                <w:b/>
                <w:bCs/>
                <w:sz w:val="20"/>
                <w:szCs w:val="20"/>
              </w:rPr>
              <w:t>HENRY KRUSE SP. Z O.O.</w:t>
            </w:r>
          </w:p>
          <w:p w14:paraId="077F2D4B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3</w:t>
            </w:r>
          </w:p>
          <w:p w14:paraId="34F94CCB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BIELANY WROCŁAWSKIE</w:t>
            </w:r>
          </w:p>
        </w:tc>
        <w:tc>
          <w:tcPr>
            <w:tcW w:w="2976" w:type="dxa"/>
            <w:shd w:val="clear" w:color="auto" w:fill="auto"/>
          </w:tcPr>
          <w:p w14:paraId="5B03EA93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404AF9A5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- 30.00</w:t>
            </w:r>
          </w:p>
          <w:p w14:paraId="17580C88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E56BDD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95,00</w:t>
            </w:r>
          </w:p>
        </w:tc>
      </w:tr>
      <w:tr w:rsidR="005C2776" w:rsidRPr="00834EF4" w14:paraId="5C433244" w14:textId="77777777" w:rsidTr="00EF6E8B">
        <w:tc>
          <w:tcPr>
            <w:tcW w:w="2169" w:type="dxa"/>
            <w:shd w:val="clear" w:color="auto" w:fill="auto"/>
          </w:tcPr>
          <w:p w14:paraId="538151A5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 2 -  Preparaty do mycia i dezynfekcji rąk i skóry oraz dezynfekcji powierzchni</w:t>
            </w:r>
          </w:p>
        </w:tc>
        <w:tc>
          <w:tcPr>
            <w:tcW w:w="2793" w:type="dxa"/>
            <w:shd w:val="clear" w:color="auto" w:fill="auto"/>
          </w:tcPr>
          <w:p w14:paraId="2326026E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C2776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5C2776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0438077D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6c</w:t>
            </w:r>
          </w:p>
          <w:p w14:paraId="7483EB7F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3EE63F9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6B7DEC3F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58DD0DD8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68F31B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100,00</w:t>
            </w:r>
          </w:p>
        </w:tc>
      </w:tr>
      <w:tr w:rsidR="005C2776" w:rsidRPr="00834EF4" w14:paraId="7C749962" w14:textId="77777777" w:rsidTr="00EF6E8B">
        <w:tc>
          <w:tcPr>
            <w:tcW w:w="2169" w:type="dxa"/>
            <w:shd w:val="clear" w:color="auto" w:fill="auto"/>
          </w:tcPr>
          <w:p w14:paraId="18EC4448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3 - Preparaty do mycia ciała, dezynfekcji rąk, skóry, ran i błon śluzowych</w:t>
            </w:r>
          </w:p>
        </w:tc>
        <w:tc>
          <w:tcPr>
            <w:tcW w:w="2793" w:type="dxa"/>
            <w:shd w:val="clear" w:color="auto" w:fill="auto"/>
          </w:tcPr>
          <w:p w14:paraId="3B042F03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2776"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2A8C4A0D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132</w:t>
            </w:r>
          </w:p>
          <w:p w14:paraId="6301A4E5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11FCCAB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4BFB900A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0CD1BA42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E33BA8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100,00</w:t>
            </w:r>
          </w:p>
        </w:tc>
      </w:tr>
      <w:tr w:rsidR="005C2776" w:rsidRPr="00834EF4" w14:paraId="12F47A65" w14:textId="77777777" w:rsidTr="00EF6E8B">
        <w:tc>
          <w:tcPr>
            <w:tcW w:w="2169" w:type="dxa"/>
            <w:shd w:val="clear" w:color="auto" w:fill="auto"/>
          </w:tcPr>
          <w:p w14:paraId="202D4063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4 - Preparaty do dezynfekcji powierzchni, urządzeń i sprzętu medycznego</w:t>
            </w:r>
          </w:p>
        </w:tc>
        <w:tc>
          <w:tcPr>
            <w:tcW w:w="2793" w:type="dxa"/>
            <w:shd w:val="clear" w:color="auto" w:fill="auto"/>
          </w:tcPr>
          <w:p w14:paraId="030BCC24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C2776">
              <w:rPr>
                <w:b/>
                <w:bCs/>
                <w:sz w:val="20"/>
                <w:szCs w:val="20"/>
              </w:rPr>
              <w:t>Biachem</w:t>
            </w:r>
            <w:proofErr w:type="spellEnd"/>
            <w:r w:rsidRPr="005C277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6A34110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proofErr w:type="spellStart"/>
            <w:r w:rsidRPr="005C2776">
              <w:rPr>
                <w:sz w:val="20"/>
                <w:szCs w:val="20"/>
              </w:rPr>
              <w:t>Alejkowa</w:t>
            </w:r>
            <w:proofErr w:type="spellEnd"/>
            <w:r w:rsidRPr="005C2776">
              <w:rPr>
                <w:sz w:val="20"/>
                <w:szCs w:val="20"/>
              </w:rPr>
              <w:t xml:space="preserve"> 21 lok. B9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21/B9</w:t>
            </w:r>
          </w:p>
          <w:p w14:paraId="700407A9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15-528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Sowlany</w:t>
            </w:r>
          </w:p>
        </w:tc>
        <w:tc>
          <w:tcPr>
            <w:tcW w:w="2976" w:type="dxa"/>
            <w:shd w:val="clear" w:color="auto" w:fill="auto"/>
          </w:tcPr>
          <w:p w14:paraId="65A6D11C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- 0.00</w:t>
            </w:r>
          </w:p>
          <w:p w14:paraId="4BB0FC9B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- 0.00</w:t>
            </w:r>
          </w:p>
          <w:p w14:paraId="5FD7B38D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1021FA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0,00</w:t>
            </w:r>
          </w:p>
        </w:tc>
      </w:tr>
      <w:tr w:rsidR="005C2776" w:rsidRPr="00834EF4" w14:paraId="1B8772AA" w14:textId="77777777" w:rsidTr="00EF6E8B">
        <w:tc>
          <w:tcPr>
            <w:tcW w:w="2169" w:type="dxa"/>
            <w:shd w:val="clear" w:color="auto" w:fill="auto"/>
          </w:tcPr>
          <w:p w14:paraId="480830DC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4 - Preparaty do dezynfekcji powierzchni, urządzeń i sprzętu medycznego</w:t>
            </w:r>
          </w:p>
        </w:tc>
        <w:tc>
          <w:tcPr>
            <w:tcW w:w="2793" w:type="dxa"/>
            <w:shd w:val="clear" w:color="auto" w:fill="auto"/>
          </w:tcPr>
          <w:p w14:paraId="7D473C4A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2776">
              <w:rPr>
                <w:b/>
                <w:bCs/>
                <w:sz w:val="20"/>
                <w:szCs w:val="20"/>
              </w:rPr>
              <w:t>HENRY KRUSE SP. Z O.O.</w:t>
            </w:r>
          </w:p>
          <w:p w14:paraId="30E0D0F4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3</w:t>
            </w:r>
          </w:p>
          <w:p w14:paraId="3BBCF409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BIELANY WROCŁAWSKIE</w:t>
            </w:r>
          </w:p>
        </w:tc>
        <w:tc>
          <w:tcPr>
            <w:tcW w:w="2976" w:type="dxa"/>
            <w:shd w:val="clear" w:color="auto" w:fill="auto"/>
          </w:tcPr>
          <w:p w14:paraId="5AEADD7A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7F3F73D9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404C4691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3BF088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100,00</w:t>
            </w:r>
          </w:p>
        </w:tc>
      </w:tr>
      <w:tr w:rsidR="005C2776" w:rsidRPr="00834EF4" w14:paraId="76E02D80" w14:textId="77777777" w:rsidTr="00EF6E8B">
        <w:tc>
          <w:tcPr>
            <w:tcW w:w="2169" w:type="dxa"/>
            <w:shd w:val="clear" w:color="auto" w:fill="auto"/>
          </w:tcPr>
          <w:p w14:paraId="3646B4C2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5 - Preparaty do mycia i  dezynfekcji narzędzi chirurgicznych i endoskopowych</w:t>
            </w:r>
          </w:p>
        </w:tc>
        <w:tc>
          <w:tcPr>
            <w:tcW w:w="2793" w:type="dxa"/>
            <w:shd w:val="clear" w:color="auto" w:fill="auto"/>
          </w:tcPr>
          <w:p w14:paraId="51913783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C2776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5C277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B0B8FE7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Konopnickiej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11 a</w:t>
            </w:r>
          </w:p>
          <w:p w14:paraId="159C7FAA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12-230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Biała  Piska</w:t>
            </w:r>
          </w:p>
        </w:tc>
        <w:tc>
          <w:tcPr>
            <w:tcW w:w="2976" w:type="dxa"/>
            <w:shd w:val="clear" w:color="auto" w:fill="auto"/>
          </w:tcPr>
          <w:p w14:paraId="2FDA6211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67F100B0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23B449F7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863D08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100,00</w:t>
            </w:r>
          </w:p>
        </w:tc>
      </w:tr>
      <w:tr w:rsidR="005C2776" w:rsidRPr="00834EF4" w14:paraId="04CB888A" w14:textId="77777777" w:rsidTr="00EF6E8B">
        <w:tc>
          <w:tcPr>
            <w:tcW w:w="2169" w:type="dxa"/>
            <w:shd w:val="clear" w:color="auto" w:fill="auto"/>
          </w:tcPr>
          <w:p w14:paraId="113E804A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6 - Preparaty do dezynfekcji  aparatów do hemodializy</w:t>
            </w:r>
          </w:p>
        </w:tc>
        <w:tc>
          <w:tcPr>
            <w:tcW w:w="2793" w:type="dxa"/>
            <w:shd w:val="clear" w:color="auto" w:fill="auto"/>
          </w:tcPr>
          <w:p w14:paraId="25CC42DE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2776">
              <w:rPr>
                <w:b/>
                <w:bCs/>
                <w:sz w:val="20"/>
                <w:szCs w:val="20"/>
              </w:rPr>
              <w:t>FRESENIUS MEDICAL CARE POLSKA S.A.</w:t>
            </w:r>
          </w:p>
          <w:p w14:paraId="282E0A07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13/13</w:t>
            </w:r>
          </w:p>
          <w:p w14:paraId="09437E0C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D473B1E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30B3E6E9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00AE399D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E4DBA8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99,00</w:t>
            </w:r>
          </w:p>
        </w:tc>
      </w:tr>
      <w:tr w:rsidR="005C2776" w:rsidRPr="00834EF4" w14:paraId="06091503" w14:textId="77777777" w:rsidTr="00EF6E8B">
        <w:tc>
          <w:tcPr>
            <w:tcW w:w="2169" w:type="dxa"/>
            <w:shd w:val="clear" w:color="auto" w:fill="auto"/>
          </w:tcPr>
          <w:p w14:paraId="0F41C02C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7 - Preparaty do mycia i dezynfekcji powierzchni, sprzętu i wyrobów medycznych</w:t>
            </w:r>
          </w:p>
        </w:tc>
        <w:tc>
          <w:tcPr>
            <w:tcW w:w="2793" w:type="dxa"/>
            <w:shd w:val="clear" w:color="auto" w:fill="auto"/>
          </w:tcPr>
          <w:p w14:paraId="687607A3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2776">
              <w:rPr>
                <w:b/>
                <w:bCs/>
                <w:sz w:val="20"/>
                <w:szCs w:val="20"/>
              </w:rPr>
              <w:t>MEDISEPT SP. Z O.O.</w:t>
            </w:r>
          </w:p>
          <w:p w14:paraId="130FE623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KONOPNICA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159C</w:t>
            </w:r>
          </w:p>
          <w:p w14:paraId="63FC9219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21-030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MOTYCZ</w:t>
            </w:r>
          </w:p>
        </w:tc>
        <w:tc>
          <w:tcPr>
            <w:tcW w:w="2976" w:type="dxa"/>
            <w:shd w:val="clear" w:color="auto" w:fill="auto"/>
          </w:tcPr>
          <w:p w14:paraId="6B7DAA90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4F053C37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16E3E505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D5BEE4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100,00</w:t>
            </w:r>
          </w:p>
        </w:tc>
      </w:tr>
      <w:tr w:rsidR="005C2776" w:rsidRPr="00834EF4" w14:paraId="735871FF" w14:textId="77777777" w:rsidTr="00EF6E8B">
        <w:tc>
          <w:tcPr>
            <w:tcW w:w="2169" w:type="dxa"/>
            <w:shd w:val="clear" w:color="auto" w:fill="auto"/>
          </w:tcPr>
          <w:p w14:paraId="2577C1F3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2776">
              <w:rPr>
                <w:sz w:val="20"/>
                <w:szCs w:val="20"/>
              </w:rPr>
              <w:t>Pakiet  8 - Preparaty do mycia, dezynfekcji  i pielęgnacji rąk</w:t>
            </w:r>
          </w:p>
        </w:tc>
        <w:tc>
          <w:tcPr>
            <w:tcW w:w="2793" w:type="dxa"/>
            <w:shd w:val="clear" w:color="auto" w:fill="auto"/>
          </w:tcPr>
          <w:p w14:paraId="7E58410B" w14:textId="77777777" w:rsidR="005C2776" w:rsidRPr="00211A34" w:rsidRDefault="005C2776" w:rsidP="00EF6E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2776">
              <w:rPr>
                <w:b/>
                <w:bCs/>
                <w:sz w:val="20"/>
                <w:szCs w:val="20"/>
              </w:rPr>
              <w:t xml:space="preserve">P.P.H.U. Arras </w:t>
            </w:r>
            <w:proofErr w:type="spellStart"/>
            <w:r w:rsidRPr="005C2776">
              <w:rPr>
                <w:b/>
                <w:bCs/>
                <w:sz w:val="20"/>
                <w:szCs w:val="20"/>
              </w:rPr>
              <w:t>M.Lis</w:t>
            </w:r>
            <w:proofErr w:type="spellEnd"/>
            <w:r w:rsidRPr="005C2776">
              <w:rPr>
                <w:b/>
                <w:bCs/>
                <w:sz w:val="20"/>
                <w:szCs w:val="20"/>
              </w:rPr>
              <w:t xml:space="preserve"> &amp; </w:t>
            </w:r>
            <w:proofErr w:type="spellStart"/>
            <w:r w:rsidRPr="005C2776">
              <w:rPr>
                <w:b/>
                <w:bCs/>
                <w:sz w:val="20"/>
                <w:szCs w:val="20"/>
              </w:rPr>
              <w:t>R.Żołądź</w:t>
            </w:r>
            <w:proofErr w:type="spellEnd"/>
            <w:r w:rsidRPr="005C2776">
              <w:rPr>
                <w:b/>
                <w:bCs/>
                <w:sz w:val="20"/>
                <w:szCs w:val="20"/>
              </w:rPr>
              <w:t xml:space="preserve"> s.c.</w:t>
            </w:r>
          </w:p>
          <w:p w14:paraId="1AC444ED" w14:textId="77777777" w:rsidR="005C2776" w:rsidRPr="00211A34" w:rsidRDefault="005C2776" w:rsidP="00EF6E8B">
            <w:pPr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Al. Kwiatkowskiego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2b</w:t>
            </w:r>
          </w:p>
          <w:p w14:paraId="7694EA5F" w14:textId="77777777" w:rsidR="005C2776" w:rsidRPr="00211A34" w:rsidRDefault="005C2776" w:rsidP="00EF6E8B">
            <w:pPr>
              <w:spacing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2776">
              <w:rPr>
                <w:sz w:val="20"/>
                <w:szCs w:val="20"/>
              </w:rPr>
              <w:t>Mielec</w:t>
            </w:r>
          </w:p>
        </w:tc>
        <w:tc>
          <w:tcPr>
            <w:tcW w:w="2976" w:type="dxa"/>
            <w:shd w:val="clear" w:color="auto" w:fill="auto"/>
          </w:tcPr>
          <w:p w14:paraId="49F03A25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1 - Cena - 60.00</w:t>
            </w:r>
          </w:p>
          <w:p w14:paraId="1FF36C31" w14:textId="77777777" w:rsidR="005C2776" w:rsidRPr="005C2776" w:rsidRDefault="005C2776" w:rsidP="00EF6E8B">
            <w:pPr>
              <w:spacing w:before="40" w:after="40"/>
              <w:rPr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2 - Warunki techniczne - 35.00</w:t>
            </w:r>
          </w:p>
          <w:p w14:paraId="588A69F8" w14:textId="77777777" w:rsidR="005C2776" w:rsidRPr="00211A34" w:rsidRDefault="005C2776" w:rsidP="00EF6E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102496" w14:textId="77777777" w:rsidR="005C2776" w:rsidRPr="00211A34" w:rsidRDefault="005C2776" w:rsidP="00EF6E8B">
            <w:pPr>
              <w:jc w:val="center"/>
              <w:rPr>
                <w:color w:val="000000"/>
                <w:sz w:val="20"/>
                <w:szCs w:val="20"/>
              </w:rPr>
            </w:pPr>
            <w:r w:rsidRPr="005C2776">
              <w:rPr>
                <w:sz w:val="20"/>
                <w:szCs w:val="20"/>
              </w:rPr>
              <w:t xml:space="preserve">  100,00</w:t>
            </w:r>
          </w:p>
        </w:tc>
      </w:tr>
    </w:tbl>
    <w:p w14:paraId="231A25DF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D2B9495" w14:textId="4F219526" w:rsidR="00B464D3" w:rsidRDefault="005C2776" w:rsidP="00B464D3">
      <w:pPr>
        <w:jc w:val="right"/>
        <w:rPr>
          <w:sz w:val="22"/>
          <w:szCs w:val="22"/>
        </w:rPr>
      </w:pPr>
      <w:r w:rsidRPr="005C2776">
        <w:rPr>
          <w:sz w:val="22"/>
          <w:szCs w:val="22"/>
        </w:rPr>
        <w:t xml:space="preserve">  </w:t>
      </w:r>
      <w:r w:rsidR="00E90175">
        <w:rPr>
          <w:sz w:val="22"/>
          <w:szCs w:val="22"/>
        </w:rPr>
        <w:t>Dyrektor SP ZOZ Kolbuszowa</w:t>
      </w:r>
    </w:p>
    <w:p w14:paraId="5663BE8D" w14:textId="57D6160B" w:rsidR="00E90175" w:rsidRPr="00E56378" w:rsidRDefault="00E90175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4BEFF74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945D4" w14:textId="77777777" w:rsidR="0030453E" w:rsidRDefault="0030453E">
      <w:r>
        <w:separator/>
      </w:r>
    </w:p>
  </w:endnote>
  <w:endnote w:type="continuationSeparator" w:id="0">
    <w:p w14:paraId="6DA52BE2" w14:textId="77777777" w:rsidR="0030453E" w:rsidRDefault="0030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AE69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97D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7C255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6364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F24F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20740" w14:textId="77777777" w:rsidR="0030453E" w:rsidRDefault="0030453E">
      <w:r>
        <w:separator/>
      </w:r>
    </w:p>
  </w:footnote>
  <w:footnote w:type="continuationSeparator" w:id="0">
    <w:p w14:paraId="2F4736DE" w14:textId="77777777" w:rsidR="0030453E" w:rsidRDefault="00304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92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C69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29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53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453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2776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017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665D8"/>
  <w15:chartTrackingRefBased/>
  <w15:docId w15:val="{B6A676DC-75B3-470B-A305-C8C024BE9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1500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2021-10-12T06:36:00Z</cp:lastPrinted>
  <dcterms:created xsi:type="dcterms:W3CDTF">2021-10-12T06:38:00Z</dcterms:created>
  <dcterms:modified xsi:type="dcterms:W3CDTF">2021-10-12T06:38:00Z</dcterms:modified>
</cp:coreProperties>
</file>