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B3F06" w14:textId="77777777" w:rsidR="00EB1359" w:rsidRPr="003261E7" w:rsidRDefault="00914740" w:rsidP="00EB1359">
      <w:pPr>
        <w:spacing w:after="240"/>
        <w:jc w:val="right"/>
        <w:rPr>
          <w:sz w:val="22"/>
          <w:szCs w:val="22"/>
        </w:rPr>
      </w:pPr>
      <w:bookmarkStart w:id="0" w:name="_Hlk85107497"/>
      <w:r w:rsidRPr="00914740">
        <w:rPr>
          <w:sz w:val="22"/>
          <w:szCs w:val="22"/>
        </w:rPr>
        <w:t>Kolbuszowa</w:t>
      </w:r>
      <w:r w:rsidR="00EB1359" w:rsidRPr="003261E7">
        <w:rPr>
          <w:sz w:val="22"/>
          <w:szCs w:val="22"/>
        </w:rPr>
        <w:t xml:space="preserve"> dnia: </w:t>
      </w:r>
      <w:r w:rsidRPr="00914740">
        <w:rPr>
          <w:sz w:val="22"/>
          <w:szCs w:val="22"/>
        </w:rPr>
        <w:t>2021-10-14</w:t>
      </w:r>
    </w:p>
    <w:p w14:paraId="11CDAA24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1A04DC34" w14:textId="77777777" w:rsidR="00EB1359" w:rsidRPr="003261E7" w:rsidRDefault="00914740" w:rsidP="00EB1359">
      <w:pPr>
        <w:spacing w:after="40"/>
        <w:rPr>
          <w:b/>
          <w:bCs/>
          <w:sz w:val="22"/>
          <w:szCs w:val="22"/>
        </w:rPr>
      </w:pPr>
      <w:r w:rsidRPr="00914740">
        <w:rPr>
          <w:b/>
          <w:bCs/>
          <w:sz w:val="22"/>
          <w:szCs w:val="22"/>
        </w:rPr>
        <w:t>Samodzielny Publiczny Zespół Opieki Zdrowotnej w Kolbuszowej</w:t>
      </w:r>
    </w:p>
    <w:p w14:paraId="4780886A" w14:textId="77777777" w:rsidR="00EB1359" w:rsidRPr="003261E7" w:rsidRDefault="00914740" w:rsidP="00EB1359">
      <w:pPr>
        <w:rPr>
          <w:sz w:val="22"/>
          <w:szCs w:val="22"/>
        </w:rPr>
      </w:pPr>
      <w:r w:rsidRPr="00914740">
        <w:rPr>
          <w:sz w:val="22"/>
          <w:szCs w:val="22"/>
        </w:rPr>
        <w:t>Grunwaldzka</w:t>
      </w:r>
      <w:r w:rsidR="00EB1359" w:rsidRPr="003261E7">
        <w:rPr>
          <w:sz w:val="22"/>
          <w:szCs w:val="22"/>
        </w:rPr>
        <w:t xml:space="preserve"> </w:t>
      </w:r>
      <w:r w:rsidRPr="00914740">
        <w:rPr>
          <w:sz w:val="22"/>
          <w:szCs w:val="22"/>
        </w:rPr>
        <w:t>4</w:t>
      </w:r>
    </w:p>
    <w:p w14:paraId="28FE15F6" w14:textId="77777777" w:rsidR="00EB1359" w:rsidRPr="003261E7" w:rsidRDefault="00914740" w:rsidP="00EB1359">
      <w:pPr>
        <w:rPr>
          <w:sz w:val="22"/>
          <w:szCs w:val="22"/>
        </w:rPr>
      </w:pPr>
      <w:r w:rsidRPr="00914740">
        <w:rPr>
          <w:sz w:val="22"/>
          <w:szCs w:val="22"/>
        </w:rPr>
        <w:t>36-100</w:t>
      </w:r>
      <w:r w:rsidR="00EB1359" w:rsidRPr="003261E7">
        <w:rPr>
          <w:sz w:val="22"/>
          <w:szCs w:val="22"/>
        </w:rPr>
        <w:t xml:space="preserve"> </w:t>
      </w:r>
      <w:r w:rsidRPr="00914740">
        <w:rPr>
          <w:sz w:val="22"/>
          <w:szCs w:val="22"/>
        </w:rPr>
        <w:t>Kolbuszowa</w:t>
      </w:r>
    </w:p>
    <w:p w14:paraId="369D54D6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4CCC60BF" w14:textId="77777777"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57A85268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F6E4382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420C95C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8D9C76F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14740" w:rsidRPr="003261E7" w14:paraId="4B639B26" w14:textId="77777777" w:rsidTr="00BD0653">
        <w:trPr>
          <w:trHeight w:val="638"/>
        </w:trPr>
        <w:tc>
          <w:tcPr>
            <w:tcW w:w="959" w:type="dxa"/>
            <w:shd w:val="clear" w:color="auto" w:fill="auto"/>
          </w:tcPr>
          <w:p w14:paraId="45C4AE49" w14:textId="77777777" w:rsidR="00914740" w:rsidRPr="003261E7" w:rsidRDefault="00914740" w:rsidP="00BD065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55F12DE" w14:textId="77777777" w:rsidR="00914740" w:rsidRPr="003261E7" w:rsidRDefault="00914740" w:rsidP="00BD065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1474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14740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914740">
              <w:rPr>
                <w:b/>
                <w:bCs/>
                <w:sz w:val="22"/>
                <w:szCs w:val="22"/>
              </w:rPr>
              <w:t>Dostawa różnych produktów spożywczych  w 10 pakietach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14740">
              <w:rPr>
                <w:b/>
                <w:sz w:val="22"/>
                <w:szCs w:val="22"/>
              </w:rPr>
              <w:t>Eap-2412/16/21/M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743EC1A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3C57F7C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1AB869F4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914740" w:rsidRPr="00914740">
        <w:rPr>
          <w:b/>
          <w:sz w:val="22"/>
          <w:szCs w:val="22"/>
        </w:rPr>
        <w:t>Samodzielny Publiczny Zespół Opieki Zdrowotnej w Kolbuszowej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914740" w:rsidRPr="00914740">
        <w:rPr>
          <w:sz w:val="22"/>
          <w:szCs w:val="22"/>
        </w:rPr>
        <w:t>(</w:t>
      </w:r>
      <w:proofErr w:type="spellStart"/>
      <w:r w:rsidR="00914740" w:rsidRPr="00914740">
        <w:rPr>
          <w:sz w:val="22"/>
          <w:szCs w:val="22"/>
        </w:rPr>
        <w:t>t.j</w:t>
      </w:r>
      <w:proofErr w:type="spellEnd"/>
      <w:r w:rsidR="00914740" w:rsidRPr="00914740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5CB55659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56812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3762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11F770F6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914740" w:rsidRPr="00EB1359" w14:paraId="0E66E3EE" w14:textId="77777777" w:rsidTr="00BD065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E6B06" w14:textId="77777777" w:rsidR="00914740" w:rsidRPr="00710915" w:rsidRDefault="00914740" w:rsidP="00BD065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1474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CA517" w14:textId="77777777" w:rsidR="00914740" w:rsidRPr="00EB1359" w:rsidRDefault="00914740" w:rsidP="00BD065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14740">
              <w:rPr>
                <w:b/>
                <w:sz w:val="22"/>
                <w:szCs w:val="22"/>
              </w:rPr>
              <w:t>PAKIET  3 - Jajka</w:t>
            </w:r>
          </w:p>
          <w:p w14:paraId="04F62A04" w14:textId="77777777" w:rsidR="00914740" w:rsidRDefault="00914740" w:rsidP="00BD0653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2B699F1" w14:textId="77777777" w:rsidR="00914740" w:rsidRDefault="00914740" w:rsidP="00BD065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14740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623C9F1F" w14:textId="77777777" w:rsidR="00914740" w:rsidRDefault="00914740" w:rsidP="00BD0653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AB149BE" w14:textId="77777777" w:rsidR="00914740" w:rsidRPr="00EB1359" w:rsidRDefault="00914740" w:rsidP="00BD065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14740">
              <w:rPr>
                <w:sz w:val="22"/>
                <w:szCs w:val="22"/>
              </w:rPr>
              <w:t xml:space="preserve">Jedyna złożona oferta w Pakiecie 3  - Jajka firmy PH </w:t>
            </w:r>
            <w:proofErr w:type="spellStart"/>
            <w:r w:rsidRPr="00914740">
              <w:rPr>
                <w:sz w:val="22"/>
                <w:szCs w:val="22"/>
              </w:rPr>
              <w:t>Sagra</w:t>
            </w:r>
            <w:proofErr w:type="spellEnd"/>
            <w:r w:rsidRPr="00914740">
              <w:rPr>
                <w:sz w:val="22"/>
                <w:szCs w:val="22"/>
              </w:rPr>
              <w:t xml:space="preserve"> podlegała odrzuceniu ze względu na niezgodności merytoryczne i formalne.</w:t>
            </w:r>
          </w:p>
        </w:tc>
      </w:tr>
    </w:tbl>
    <w:p w14:paraId="1C42D623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4B1DCACA" w14:textId="517B2220" w:rsidR="00010B31" w:rsidRDefault="000442CF" w:rsidP="00010B31">
      <w:pPr>
        <w:spacing w:line="360" w:lineRule="auto"/>
        <w:jc w:val="right"/>
        <w:rPr>
          <w:sz w:val="24"/>
        </w:rPr>
      </w:pPr>
      <w:r>
        <w:rPr>
          <w:sz w:val="24"/>
        </w:rPr>
        <w:t>Dyrektor SP ZOZ Kolbuszowa</w:t>
      </w:r>
    </w:p>
    <w:p w14:paraId="7BD91604" w14:textId="26A684A4" w:rsidR="000442CF" w:rsidRDefault="000442CF" w:rsidP="00010B31">
      <w:pPr>
        <w:spacing w:line="360" w:lineRule="auto"/>
        <w:jc w:val="right"/>
        <w:rPr>
          <w:sz w:val="24"/>
        </w:rPr>
      </w:pPr>
      <w:r>
        <w:rPr>
          <w:sz w:val="24"/>
        </w:rPr>
        <w:t>Zbigniew Strzelczyk</w:t>
      </w:r>
    </w:p>
    <w:bookmarkEnd w:id="0"/>
    <w:p w14:paraId="106BE789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77491" w14:textId="77777777" w:rsidR="00914740" w:rsidRDefault="00914740" w:rsidP="00914740">
      <w:r>
        <w:separator/>
      </w:r>
    </w:p>
  </w:endnote>
  <w:endnote w:type="continuationSeparator" w:id="0">
    <w:p w14:paraId="32740E22" w14:textId="77777777" w:rsidR="00914740" w:rsidRDefault="00914740" w:rsidP="00914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89A71" w14:textId="77777777" w:rsidR="00914740" w:rsidRDefault="009147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B04A5" w14:textId="77777777" w:rsidR="00914740" w:rsidRDefault="0091474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50800" w14:textId="77777777" w:rsidR="00914740" w:rsidRDefault="009147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ADD1C" w14:textId="77777777" w:rsidR="00914740" w:rsidRDefault="00914740" w:rsidP="00914740">
      <w:r>
        <w:separator/>
      </w:r>
    </w:p>
  </w:footnote>
  <w:footnote w:type="continuationSeparator" w:id="0">
    <w:p w14:paraId="2C6740B8" w14:textId="77777777" w:rsidR="00914740" w:rsidRDefault="00914740" w:rsidP="009147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E4B86" w14:textId="77777777" w:rsidR="00914740" w:rsidRDefault="009147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815E3" w14:textId="77777777" w:rsidR="00914740" w:rsidRDefault="009147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4905C" w14:textId="77777777" w:rsidR="00914740" w:rsidRDefault="009147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0BA"/>
    <w:rsid w:val="00010B31"/>
    <w:rsid w:val="000442CF"/>
    <w:rsid w:val="00104963"/>
    <w:rsid w:val="00150F65"/>
    <w:rsid w:val="00823326"/>
    <w:rsid w:val="00856A3E"/>
    <w:rsid w:val="008770BA"/>
    <w:rsid w:val="00894412"/>
    <w:rsid w:val="00914740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C79ECA"/>
  <w15:chartTrackingRefBased/>
  <w15:docId w15:val="{9B1ABFC7-490A-42B5-A5A5-408B96B8B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9147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147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157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2021-10-14T10:36:00Z</cp:lastPrinted>
  <dcterms:created xsi:type="dcterms:W3CDTF">2021-10-14T10:39:00Z</dcterms:created>
  <dcterms:modified xsi:type="dcterms:W3CDTF">2021-10-14T10:39:00Z</dcterms:modified>
</cp:coreProperties>
</file>