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C427" w14:textId="77777777" w:rsidR="00FB7F50" w:rsidRPr="002245BE" w:rsidRDefault="008008F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08FE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8008FE">
        <w:rPr>
          <w:sz w:val="22"/>
          <w:szCs w:val="22"/>
        </w:rPr>
        <w:t>2021-10-25</w:t>
      </w:r>
    </w:p>
    <w:p w14:paraId="0FABCBB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CB2B9CB" w14:textId="77777777" w:rsidR="00FB7F50" w:rsidRPr="002245BE" w:rsidRDefault="008008FE" w:rsidP="00FB7F50">
      <w:pPr>
        <w:spacing w:after="40"/>
        <w:rPr>
          <w:b/>
          <w:bCs/>
          <w:sz w:val="22"/>
          <w:szCs w:val="22"/>
        </w:rPr>
      </w:pPr>
      <w:r w:rsidRPr="008008FE">
        <w:rPr>
          <w:b/>
          <w:bCs/>
          <w:sz w:val="22"/>
          <w:szCs w:val="22"/>
        </w:rPr>
        <w:t>Samodzielny Publiczny Zespół Opieki Zdrowotnej w Kolbuszowej</w:t>
      </w:r>
    </w:p>
    <w:p w14:paraId="7F8E6ED1" w14:textId="77777777" w:rsidR="00FB7F50" w:rsidRPr="002245BE" w:rsidRDefault="008008FE" w:rsidP="00FB7F50">
      <w:pPr>
        <w:rPr>
          <w:sz w:val="22"/>
          <w:szCs w:val="22"/>
        </w:rPr>
      </w:pPr>
      <w:r w:rsidRPr="008008FE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8008FE">
        <w:rPr>
          <w:sz w:val="22"/>
          <w:szCs w:val="22"/>
        </w:rPr>
        <w:t>4</w:t>
      </w:r>
    </w:p>
    <w:p w14:paraId="163E5279" w14:textId="77777777" w:rsidR="00FB7F50" w:rsidRPr="002245BE" w:rsidRDefault="008008FE" w:rsidP="00FB7F50">
      <w:pPr>
        <w:rPr>
          <w:sz w:val="22"/>
          <w:szCs w:val="22"/>
        </w:rPr>
      </w:pPr>
      <w:r w:rsidRPr="008008FE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8008FE">
        <w:rPr>
          <w:sz w:val="22"/>
          <w:szCs w:val="22"/>
        </w:rPr>
        <w:t>Kolbuszowa</w:t>
      </w:r>
    </w:p>
    <w:p w14:paraId="6FEE99E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F92809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25B121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D2E1C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008FE" w:rsidRPr="00607F9B" w14:paraId="30563EA8" w14:textId="77777777" w:rsidTr="009B57F2">
        <w:trPr>
          <w:trHeight w:val="638"/>
        </w:trPr>
        <w:tc>
          <w:tcPr>
            <w:tcW w:w="959" w:type="dxa"/>
            <w:shd w:val="clear" w:color="auto" w:fill="auto"/>
          </w:tcPr>
          <w:p w14:paraId="272BE004" w14:textId="77777777" w:rsidR="008008FE" w:rsidRPr="00607F9B" w:rsidRDefault="008008FE" w:rsidP="009B57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3DBBB0" w14:textId="77777777" w:rsidR="008008FE" w:rsidRPr="00607F9B" w:rsidRDefault="008008FE" w:rsidP="009B57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08F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008F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08FE">
              <w:rPr>
                <w:b/>
                <w:bCs/>
                <w:sz w:val="22"/>
                <w:szCs w:val="22"/>
              </w:rPr>
              <w:t>Dostawa różnych produktów spożywczych  w 10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Eap-2412/16/21/M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AE863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008FE" w:rsidRPr="008008FE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008FE" w:rsidRPr="008008FE">
        <w:rPr>
          <w:sz w:val="22"/>
          <w:szCs w:val="22"/>
        </w:rPr>
        <w:t>(</w:t>
      </w:r>
      <w:proofErr w:type="spellStart"/>
      <w:r w:rsidR="008008FE" w:rsidRPr="008008FE">
        <w:rPr>
          <w:sz w:val="22"/>
          <w:szCs w:val="22"/>
        </w:rPr>
        <w:t>t.j</w:t>
      </w:r>
      <w:proofErr w:type="spellEnd"/>
      <w:r w:rsidR="008008FE" w:rsidRPr="008008F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008FE" w14:paraId="1389BCB6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5F4431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t>Zakład Produkcyjno-Handlowy Piekarnia WM-ka Witold Węgrzyn</w:t>
            </w:r>
          </w:p>
          <w:p w14:paraId="4AC7FAC5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EC31DA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Kolbuszowa</w:t>
            </w:r>
          </w:p>
          <w:p w14:paraId="244173AE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FF9ADF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1 - Pieczywo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34 872.97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E553D9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CE88F7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3F696377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4919B01C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98600E1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24DCA85C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40338533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19B72A94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6195B06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lastRenderedPageBreak/>
              <w:t>WYTWÓRNIA MAKARONU KAZIMIERZ CHRZANOWSKI</w:t>
            </w:r>
          </w:p>
          <w:p w14:paraId="35C5C4E8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1FB5F2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39-320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PRZECŁAW</w:t>
            </w:r>
          </w:p>
          <w:p w14:paraId="7E93F18E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A6E37A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 2  - Makarony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1 899.24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7181C7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8CB3EB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3ADF0554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18DC41E2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4D830D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04D5F190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1EA0CBCD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4BA637DD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2E91E99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t>PUBLIMAR SP.J. L. STANISZEWSKI I SPÓŁKA</w:t>
            </w:r>
          </w:p>
          <w:p w14:paraId="64479B36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ZWIĄZKOWA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1A5956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20-148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LUBLIN</w:t>
            </w:r>
          </w:p>
          <w:p w14:paraId="4FE1EF3D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A3DD70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4 - Mięso i wędliny drobiowe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62 129.03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72E935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694FB9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0824524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747496F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CFD47A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3B170AE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7E0973A3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58AA0480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2B9F8AB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lastRenderedPageBreak/>
              <w:t xml:space="preserve">Centrum Plus </w:t>
            </w:r>
            <w:proofErr w:type="spellStart"/>
            <w:r w:rsidRPr="008008FE">
              <w:rPr>
                <w:b/>
                <w:sz w:val="22"/>
                <w:szCs w:val="22"/>
              </w:rPr>
              <w:t>sp.z</w:t>
            </w:r>
            <w:proofErr w:type="spellEnd"/>
            <w:r w:rsidRPr="00800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008FE">
              <w:rPr>
                <w:b/>
                <w:sz w:val="22"/>
                <w:szCs w:val="22"/>
              </w:rPr>
              <w:t>o.o</w:t>
            </w:r>
            <w:proofErr w:type="spellEnd"/>
          </w:p>
          <w:p w14:paraId="73859AB9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8DACE8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Kolbuszowa</w:t>
            </w:r>
          </w:p>
          <w:p w14:paraId="412F2A4E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76CD00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 5 - Woda źródlana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738.00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A34A98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71A201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1E60D2B6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03805B80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E42E6A2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1796CA58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0EDD3E41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18525EB8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D7B87E2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t>Przedsiębiorstwo Handlowo Usługowe PRIMA Bąk Spółka Jawna</w:t>
            </w:r>
          </w:p>
          <w:p w14:paraId="5718935C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Głowackiego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DA1B58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Mielec</w:t>
            </w:r>
          </w:p>
          <w:p w14:paraId="1E57E087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4D618D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6 - Produkty mrożone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19 520.55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A43524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977487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525E3FB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04BE9C02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73B45F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34DB6A78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60903BC8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3D991365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B088460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lastRenderedPageBreak/>
              <w:t>Spółdzielnia Mleczarska MLEKOVITA</w:t>
            </w:r>
          </w:p>
          <w:p w14:paraId="00CB0DF4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Ludowa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122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E2EA2A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18-200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Wysokie Mazowieckie</w:t>
            </w:r>
          </w:p>
          <w:p w14:paraId="043DFA4B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B7D497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7 - Nabiał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62 466.76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639609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7FAC17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1EF9B98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6D4E912E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A24938F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683DCCE8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25EAD924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199A567E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489D0F3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008FE">
              <w:rPr>
                <w:b/>
                <w:sz w:val="22"/>
                <w:szCs w:val="22"/>
              </w:rPr>
              <w:t>Almax</w:t>
            </w:r>
            <w:proofErr w:type="spellEnd"/>
            <w:r w:rsidRPr="008008FE">
              <w:rPr>
                <w:b/>
                <w:sz w:val="22"/>
                <w:szCs w:val="22"/>
              </w:rPr>
              <w:t>-Dystrybucja Sp. z o.o.</w:t>
            </w:r>
          </w:p>
          <w:p w14:paraId="2621CA27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Panieńszczyzna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5505C4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21-002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Jastków</w:t>
            </w:r>
          </w:p>
          <w:p w14:paraId="4DCB3AF8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A22539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8 - Produkty ogólnospożywcze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38 795.17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7AA91D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B69A39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0B474AA3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4906FF18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C75182F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232D7C19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22FE8754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12383C2B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F4E35C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lastRenderedPageBreak/>
              <w:t xml:space="preserve">Zakład Mięsny Nowy </w:t>
            </w:r>
            <w:proofErr w:type="spellStart"/>
            <w:r w:rsidRPr="008008FE">
              <w:rPr>
                <w:b/>
                <w:sz w:val="22"/>
                <w:szCs w:val="22"/>
              </w:rPr>
              <w:t>Maxpol</w:t>
            </w:r>
            <w:proofErr w:type="spellEnd"/>
            <w:r w:rsidRPr="008008FE">
              <w:rPr>
                <w:b/>
                <w:sz w:val="22"/>
                <w:szCs w:val="22"/>
              </w:rPr>
              <w:t xml:space="preserve"> R. J. Kizior sp. J</w:t>
            </w:r>
          </w:p>
          <w:p w14:paraId="5DC3141E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E7989E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39-207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Brzeźnica</w:t>
            </w:r>
          </w:p>
          <w:p w14:paraId="12D6B773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486648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9 - Mięso i wędliny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11 705.19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88B824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0D0AB5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75607C1F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11869E36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703549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0FB93027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4E78FABE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  <w:tr w:rsidR="008008FE" w14:paraId="4357D1D7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268FBBD" w14:textId="77777777" w:rsidR="008008FE" w:rsidRPr="00D26ED6" w:rsidRDefault="008008FE" w:rsidP="009B57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08FE">
              <w:rPr>
                <w:b/>
                <w:sz w:val="22"/>
                <w:szCs w:val="22"/>
              </w:rPr>
              <w:t xml:space="preserve">Centrum Plus </w:t>
            </w:r>
            <w:proofErr w:type="spellStart"/>
            <w:r w:rsidRPr="008008FE">
              <w:rPr>
                <w:b/>
                <w:sz w:val="22"/>
                <w:szCs w:val="22"/>
              </w:rPr>
              <w:t>sp.z</w:t>
            </w:r>
            <w:proofErr w:type="spellEnd"/>
            <w:r w:rsidRPr="00800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008FE">
              <w:rPr>
                <w:b/>
                <w:sz w:val="22"/>
                <w:szCs w:val="22"/>
              </w:rPr>
              <w:t>o.o</w:t>
            </w:r>
            <w:proofErr w:type="spellEnd"/>
          </w:p>
          <w:p w14:paraId="608E4B63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towarowa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EF0AFA" w14:textId="77777777" w:rsidR="008008FE" w:rsidRPr="009F0E5C" w:rsidRDefault="008008FE" w:rsidP="009B57F2">
            <w:pPr>
              <w:jc w:val="both"/>
              <w:rPr>
                <w:bCs/>
                <w:sz w:val="22"/>
                <w:szCs w:val="22"/>
              </w:rPr>
            </w:pPr>
            <w:r w:rsidRPr="008008FE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08FE">
              <w:rPr>
                <w:bCs/>
                <w:sz w:val="22"/>
                <w:szCs w:val="22"/>
              </w:rPr>
              <w:t>Kolbuszowa</w:t>
            </w:r>
          </w:p>
          <w:p w14:paraId="6684F5E1" w14:textId="77777777" w:rsidR="008008FE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D9A982" w14:textId="77777777" w:rsidR="008008FE" w:rsidRPr="00211A34" w:rsidRDefault="008008FE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08FE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08FE">
              <w:rPr>
                <w:sz w:val="22"/>
                <w:szCs w:val="22"/>
              </w:rPr>
              <w:t>Pakiet 10 - Owoce, warzywa i ziemniaki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08FE">
              <w:rPr>
                <w:b/>
                <w:sz w:val="22"/>
                <w:szCs w:val="22"/>
              </w:rPr>
              <w:t>48 932.68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48A1DD" w14:textId="77777777" w:rsidR="008008FE" w:rsidRPr="00D26ED6" w:rsidRDefault="008008FE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76799F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Uzasadnienie wyboru oferty najkorzystniejszej:</w:t>
            </w:r>
          </w:p>
          <w:p w14:paraId="6F249689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treść wybranej oferty odpowiada treści SWZ, </w:t>
            </w:r>
          </w:p>
          <w:p w14:paraId="69AFF470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</w:t>
            </w:r>
            <w:r w:rsidRPr="008008F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E415178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I. Kryterium: Cena oferty - 100 punktów</w:t>
            </w:r>
          </w:p>
          <w:p w14:paraId="4ADF27D5" w14:textId="77777777" w:rsidR="008008FE" w:rsidRP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 oferta wpłynęła do Zamawiającego w wyznaczonym terminie , a Wykonawca  ją składający nie podlega wykluczeniu z postępowania</w:t>
            </w:r>
          </w:p>
          <w:p w14:paraId="6E07FBE7" w14:textId="77777777" w:rsidR="008008FE" w:rsidRDefault="008008FE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08FE">
              <w:t>-kwota oferty nie przekraczała kwoty jaką Zamawiający zamierza przeznaczyć na sfinansowanie zamówienia</w:t>
            </w:r>
          </w:p>
        </w:tc>
      </w:tr>
    </w:tbl>
    <w:p w14:paraId="1B1A07F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6120FD1" w14:textId="77777777" w:rsidTr="00596EA3">
        <w:tc>
          <w:tcPr>
            <w:tcW w:w="2169" w:type="dxa"/>
            <w:shd w:val="clear" w:color="auto" w:fill="F3F3F3"/>
          </w:tcPr>
          <w:p w14:paraId="50AF4C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00605C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217DEA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8C5C4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008FE" w:rsidRPr="00834EF4" w14:paraId="77DC4937" w14:textId="77777777" w:rsidTr="009B57F2">
        <w:tc>
          <w:tcPr>
            <w:tcW w:w="2169" w:type="dxa"/>
            <w:shd w:val="clear" w:color="auto" w:fill="auto"/>
          </w:tcPr>
          <w:p w14:paraId="6DF5A069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1 - Pieczywo</w:t>
            </w:r>
          </w:p>
        </w:tc>
        <w:tc>
          <w:tcPr>
            <w:tcW w:w="2793" w:type="dxa"/>
            <w:shd w:val="clear" w:color="auto" w:fill="auto"/>
          </w:tcPr>
          <w:p w14:paraId="0317D409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Zakład Produkcyjno-Handlowy Piekarnia WM-ka Witold Węgrzyn</w:t>
            </w:r>
          </w:p>
          <w:p w14:paraId="442E025C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4</w:t>
            </w:r>
          </w:p>
          <w:p w14:paraId="341D59E4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650E61D5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CC18B2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3F8EF081" w14:textId="77777777" w:rsidTr="009B57F2">
        <w:tc>
          <w:tcPr>
            <w:tcW w:w="2169" w:type="dxa"/>
            <w:shd w:val="clear" w:color="auto" w:fill="auto"/>
          </w:tcPr>
          <w:p w14:paraId="58F1BA31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 2  - Makarony</w:t>
            </w:r>
          </w:p>
        </w:tc>
        <w:tc>
          <w:tcPr>
            <w:tcW w:w="2793" w:type="dxa"/>
            <w:shd w:val="clear" w:color="auto" w:fill="auto"/>
          </w:tcPr>
          <w:p w14:paraId="4C80C357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WYTWÓRNIA MAKARONU KAZIMIERZ CHRZANOWSKI</w:t>
            </w:r>
          </w:p>
          <w:p w14:paraId="02D2BCC5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13</w:t>
            </w:r>
          </w:p>
          <w:p w14:paraId="69A09513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39-320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PRZECŁAW</w:t>
            </w:r>
          </w:p>
        </w:tc>
        <w:tc>
          <w:tcPr>
            <w:tcW w:w="2976" w:type="dxa"/>
            <w:shd w:val="clear" w:color="auto" w:fill="auto"/>
          </w:tcPr>
          <w:p w14:paraId="5083ECFE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27BD1D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60B408C0" w14:textId="77777777" w:rsidTr="009B57F2">
        <w:tc>
          <w:tcPr>
            <w:tcW w:w="2169" w:type="dxa"/>
            <w:shd w:val="clear" w:color="auto" w:fill="auto"/>
          </w:tcPr>
          <w:p w14:paraId="69AD5F26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 xml:space="preserve">PAKIET  2  - </w:t>
            </w:r>
            <w:r w:rsidRPr="008008FE">
              <w:rPr>
                <w:sz w:val="20"/>
                <w:szCs w:val="20"/>
              </w:rPr>
              <w:lastRenderedPageBreak/>
              <w:t>Makarony</w:t>
            </w:r>
          </w:p>
        </w:tc>
        <w:tc>
          <w:tcPr>
            <w:tcW w:w="2793" w:type="dxa"/>
            <w:shd w:val="clear" w:color="auto" w:fill="auto"/>
          </w:tcPr>
          <w:p w14:paraId="3B28304A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lastRenderedPageBreak/>
              <w:t>ZORIN Adrian Beton</w:t>
            </w:r>
          </w:p>
          <w:p w14:paraId="0FD1478D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lastRenderedPageBreak/>
              <w:t>Plac Solny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14/3</w:t>
            </w:r>
          </w:p>
          <w:p w14:paraId="6AB29655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50-062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03E17DD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lastRenderedPageBreak/>
              <w:t>1 - Cena - 27.14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266315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27,14</w:t>
            </w:r>
          </w:p>
        </w:tc>
      </w:tr>
      <w:tr w:rsidR="008008FE" w:rsidRPr="00834EF4" w14:paraId="5AA06622" w14:textId="77777777" w:rsidTr="009B57F2">
        <w:tc>
          <w:tcPr>
            <w:tcW w:w="2169" w:type="dxa"/>
            <w:shd w:val="clear" w:color="auto" w:fill="auto"/>
          </w:tcPr>
          <w:p w14:paraId="75C08BB5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4 - Mięso i wędliny drobiowe</w:t>
            </w:r>
          </w:p>
        </w:tc>
        <w:tc>
          <w:tcPr>
            <w:tcW w:w="2793" w:type="dxa"/>
            <w:shd w:val="clear" w:color="auto" w:fill="auto"/>
          </w:tcPr>
          <w:p w14:paraId="76BC9669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PUBLIMAR SP.J. L. STANISZEWSKI I SPÓŁKA</w:t>
            </w:r>
          </w:p>
          <w:p w14:paraId="3BE33D7F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ZWIĄZKOWA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10</w:t>
            </w:r>
          </w:p>
          <w:p w14:paraId="17BAF4A6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20-148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7A485107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5979BF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07802A79" w14:textId="77777777" w:rsidTr="009B57F2">
        <w:tc>
          <w:tcPr>
            <w:tcW w:w="2169" w:type="dxa"/>
            <w:shd w:val="clear" w:color="auto" w:fill="auto"/>
          </w:tcPr>
          <w:p w14:paraId="567B06B5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 5 - Woda źródlana</w:t>
            </w:r>
          </w:p>
        </w:tc>
        <w:tc>
          <w:tcPr>
            <w:tcW w:w="2793" w:type="dxa"/>
            <w:shd w:val="clear" w:color="auto" w:fill="auto"/>
          </w:tcPr>
          <w:p w14:paraId="48BD3E39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 xml:space="preserve">Centrum Plus </w:t>
            </w:r>
            <w:proofErr w:type="spellStart"/>
            <w:r w:rsidRPr="008008FE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8008F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08FE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1F08DCD6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4</w:t>
            </w:r>
          </w:p>
          <w:p w14:paraId="320CC633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2F1C5ECE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6DDB3A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11797C87" w14:textId="77777777" w:rsidTr="009B57F2">
        <w:tc>
          <w:tcPr>
            <w:tcW w:w="2169" w:type="dxa"/>
            <w:shd w:val="clear" w:color="auto" w:fill="auto"/>
          </w:tcPr>
          <w:p w14:paraId="5AEA14BC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 5 - Woda źródlana</w:t>
            </w:r>
          </w:p>
        </w:tc>
        <w:tc>
          <w:tcPr>
            <w:tcW w:w="2793" w:type="dxa"/>
            <w:shd w:val="clear" w:color="auto" w:fill="auto"/>
          </w:tcPr>
          <w:p w14:paraId="612A53A6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ZORIN Adrian Beton</w:t>
            </w:r>
          </w:p>
          <w:p w14:paraId="2FD801F7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Plac Solny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14/3</w:t>
            </w:r>
          </w:p>
          <w:p w14:paraId="0CD02179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50-062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7A0D009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- 46.51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59C222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46,51</w:t>
            </w:r>
          </w:p>
        </w:tc>
      </w:tr>
      <w:tr w:rsidR="008008FE" w:rsidRPr="00834EF4" w14:paraId="24C34508" w14:textId="77777777" w:rsidTr="009B57F2">
        <w:tc>
          <w:tcPr>
            <w:tcW w:w="2169" w:type="dxa"/>
            <w:shd w:val="clear" w:color="auto" w:fill="auto"/>
          </w:tcPr>
          <w:p w14:paraId="7CAB0947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6 - Produkty mrożone</w:t>
            </w:r>
          </w:p>
        </w:tc>
        <w:tc>
          <w:tcPr>
            <w:tcW w:w="2793" w:type="dxa"/>
            <w:shd w:val="clear" w:color="auto" w:fill="auto"/>
          </w:tcPr>
          <w:p w14:paraId="488FD883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Przedsiębiorstwo Handlowo Usługowe PRIMA Bąk Spółka Jawna</w:t>
            </w:r>
          </w:p>
          <w:p w14:paraId="5171ECD6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Głowackiego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27</w:t>
            </w:r>
          </w:p>
          <w:p w14:paraId="1A97A004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45E27DDD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035AE8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4BC02FB3" w14:textId="77777777" w:rsidTr="009B57F2">
        <w:tc>
          <w:tcPr>
            <w:tcW w:w="2169" w:type="dxa"/>
            <w:shd w:val="clear" w:color="auto" w:fill="auto"/>
          </w:tcPr>
          <w:p w14:paraId="723C1A12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7 - Nabiał</w:t>
            </w:r>
          </w:p>
        </w:tc>
        <w:tc>
          <w:tcPr>
            <w:tcW w:w="2793" w:type="dxa"/>
            <w:shd w:val="clear" w:color="auto" w:fill="auto"/>
          </w:tcPr>
          <w:p w14:paraId="06C12066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3A04A646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Ludowa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122</w:t>
            </w:r>
          </w:p>
          <w:p w14:paraId="5F6B8E44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Wysokie Mazowieckie</w:t>
            </w:r>
          </w:p>
        </w:tc>
        <w:tc>
          <w:tcPr>
            <w:tcW w:w="2976" w:type="dxa"/>
            <w:shd w:val="clear" w:color="auto" w:fill="auto"/>
          </w:tcPr>
          <w:p w14:paraId="3C3DA171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67449E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1F0ED641" w14:textId="77777777" w:rsidTr="009B57F2">
        <w:tc>
          <w:tcPr>
            <w:tcW w:w="2169" w:type="dxa"/>
            <w:shd w:val="clear" w:color="auto" w:fill="auto"/>
          </w:tcPr>
          <w:p w14:paraId="26F2B8C0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8 - Produkty ogólnospożywcze</w:t>
            </w:r>
          </w:p>
        </w:tc>
        <w:tc>
          <w:tcPr>
            <w:tcW w:w="2793" w:type="dxa"/>
            <w:shd w:val="clear" w:color="auto" w:fill="auto"/>
          </w:tcPr>
          <w:p w14:paraId="48A6659B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008FE">
              <w:rPr>
                <w:b/>
                <w:bCs/>
                <w:sz w:val="20"/>
                <w:szCs w:val="20"/>
              </w:rPr>
              <w:t>Almax</w:t>
            </w:r>
            <w:proofErr w:type="spellEnd"/>
            <w:r w:rsidRPr="008008FE">
              <w:rPr>
                <w:b/>
                <w:bCs/>
                <w:sz w:val="20"/>
                <w:szCs w:val="20"/>
              </w:rPr>
              <w:t>-Dystrybucja Sp. z o.o.</w:t>
            </w:r>
          </w:p>
          <w:p w14:paraId="3294CC91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Panieńszczyzna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0</w:t>
            </w:r>
          </w:p>
          <w:p w14:paraId="1178A7AD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21-002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Jastków</w:t>
            </w:r>
          </w:p>
        </w:tc>
        <w:tc>
          <w:tcPr>
            <w:tcW w:w="2976" w:type="dxa"/>
            <w:shd w:val="clear" w:color="auto" w:fill="auto"/>
          </w:tcPr>
          <w:p w14:paraId="5CC558E2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EFC96B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2F65F641" w14:textId="77777777" w:rsidTr="009B57F2">
        <w:tc>
          <w:tcPr>
            <w:tcW w:w="2169" w:type="dxa"/>
            <w:shd w:val="clear" w:color="auto" w:fill="auto"/>
          </w:tcPr>
          <w:p w14:paraId="173E40ED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9 - Mięso i wędliny</w:t>
            </w:r>
          </w:p>
        </w:tc>
        <w:tc>
          <w:tcPr>
            <w:tcW w:w="2793" w:type="dxa"/>
            <w:shd w:val="clear" w:color="auto" w:fill="auto"/>
          </w:tcPr>
          <w:p w14:paraId="4A4D783F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 xml:space="preserve">Zakład Mięsny Nowy </w:t>
            </w:r>
            <w:proofErr w:type="spellStart"/>
            <w:r w:rsidRPr="008008FE">
              <w:rPr>
                <w:b/>
                <w:bCs/>
                <w:sz w:val="20"/>
                <w:szCs w:val="20"/>
              </w:rPr>
              <w:t>Maxpol</w:t>
            </w:r>
            <w:proofErr w:type="spellEnd"/>
            <w:r w:rsidRPr="008008FE">
              <w:rPr>
                <w:b/>
                <w:bCs/>
                <w:sz w:val="20"/>
                <w:szCs w:val="20"/>
              </w:rPr>
              <w:t xml:space="preserve"> R. J. Kizior sp. J</w:t>
            </w:r>
          </w:p>
          <w:p w14:paraId="190AF2EA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Leśna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2</w:t>
            </w:r>
          </w:p>
          <w:p w14:paraId="5415AF4F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39-207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Brzeźnica</w:t>
            </w:r>
          </w:p>
        </w:tc>
        <w:tc>
          <w:tcPr>
            <w:tcW w:w="2976" w:type="dxa"/>
            <w:shd w:val="clear" w:color="auto" w:fill="auto"/>
          </w:tcPr>
          <w:p w14:paraId="5EF33B4B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36A508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  <w:tr w:rsidR="008008FE" w:rsidRPr="00834EF4" w14:paraId="619D3A21" w14:textId="77777777" w:rsidTr="009B57F2">
        <w:tc>
          <w:tcPr>
            <w:tcW w:w="2169" w:type="dxa"/>
            <w:shd w:val="clear" w:color="auto" w:fill="auto"/>
          </w:tcPr>
          <w:p w14:paraId="75A4E6FD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10 - Owoce, warzywa i ziemniaki</w:t>
            </w:r>
          </w:p>
        </w:tc>
        <w:tc>
          <w:tcPr>
            <w:tcW w:w="2793" w:type="dxa"/>
            <w:shd w:val="clear" w:color="auto" w:fill="auto"/>
          </w:tcPr>
          <w:p w14:paraId="523E6DC6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>Przedsiębiorstwo Handlowe "SAGRA" Lucyna Popek</w:t>
            </w:r>
          </w:p>
          <w:p w14:paraId="40061421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proofErr w:type="spellStart"/>
            <w:r w:rsidRPr="008008FE">
              <w:rPr>
                <w:sz w:val="20"/>
                <w:szCs w:val="20"/>
              </w:rPr>
              <w:t>pck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8/7</w:t>
            </w:r>
          </w:p>
          <w:p w14:paraId="443F0F9A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35-060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42466A13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6040A8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0,00</w:t>
            </w:r>
          </w:p>
        </w:tc>
      </w:tr>
      <w:tr w:rsidR="008008FE" w:rsidRPr="00834EF4" w14:paraId="32CCF9D9" w14:textId="77777777" w:rsidTr="009B57F2">
        <w:tc>
          <w:tcPr>
            <w:tcW w:w="2169" w:type="dxa"/>
            <w:shd w:val="clear" w:color="auto" w:fill="auto"/>
          </w:tcPr>
          <w:p w14:paraId="67CC00AB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08FE">
              <w:rPr>
                <w:sz w:val="20"/>
                <w:szCs w:val="20"/>
              </w:rPr>
              <w:t>Pakiet 10 - Owoce, warzywa i ziemniaki</w:t>
            </w:r>
          </w:p>
        </w:tc>
        <w:tc>
          <w:tcPr>
            <w:tcW w:w="2793" w:type="dxa"/>
            <w:shd w:val="clear" w:color="auto" w:fill="auto"/>
          </w:tcPr>
          <w:p w14:paraId="1842838E" w14:textId="77777777" w:rsidR="008008FE" w:rsidRPr="00211A34" w:rsidRDefault="008008FE" w:rsidP="009B57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08FE">
              <w:rPr>
                <w:b/>
                <w:bCs/>
                <w:sz w:val="20"/>
                <w:szCs w:val="20"/>
              </w:rPr>
              <w:t xml:space="preserve">Centrum Plus </w:t>
            </w:r>
            <w:proofErr w:type="spellStart"/>
            <w:r w:rsidRPr="008008FE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8008F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08FE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4ABD937C" w14:textId="77777777" w:rsidR="008008FE" w:rsidRPr="00211A34" w:rsidRDefault="008008FE" w:rsidP="009B57F2">
            <w:pPr>
              <w:rPr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towarowa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4</w:t>
            </w:r>
          </w:p>
          <w:p w14:paraId="65CFDF06" w14:textId="77777777" w:rsidR="008008FE" w:rsidRPr="00211A34" w:rsidRDefault="008008FE" w:rsidP="009B57F2">
            <w:pPr>
              <w:spacing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36-100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08FE">
              <w:rPr>
                <w:sz w:val="20"/>
                <w:szCs w:val="20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14:paraId="72ABE75B" w14:textId="77777777" w:rsidR="008008FE" w:rsidRPr="00211A34" w:rsidRDefault="008008FE" w:rsidP="009B57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D789C4" w14:textId="77777777" w:rsidR="008008FE" w:rsidRPr="00211A34" w:rsidRDefault="008008FE" w:rsidP="009B57F2">
            <w:pPr>
              <w:jc w:val="center"/>
              <w:rPr>
                <w:color w:val="000000"/>
                <w:sz w:val="20"/>
                <w:szCs w:val="20"/>
              </w:rPr>
            </w:pPr>
            <w:r w:rsidRPr="008008FE">
              <w:rPr>
                <w:sz w:val="20"/>
                <w:szCs w:val="20"/>
              </w:rPr>
              <w:t xml:space="preserve">  100,00</w:t>
            </w:r>
          </w:p>
        </w:tc>
      </w:tr>
    </w:tbl>
    <w:p w14:paraId="7C99C4E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223F8A2" w14:textId="4BDF6AD6" w:rsidR="00B464D3" w:rsidRDefault="008008FE" w:rsidP="00B464D3">
      <w:pPr>
        <w:jc w:val="right"/>
        <w:rPr>
          <w:sz w:val="22"/>
          <w:szCs w:val="22"/>
        </w:rPr>
      </w:pPr>
      <w:r w:rsidRPr="008008FE">
        <w:rPr>
          <w:sz w:val="22"/>
          <w:szCs w:val="22"/>
        </w:rPr>
        <w:t xml:space="preserve">  </w:t>
      </w:r>
      <w:r w:rsidR="002003CA">
        <w:rPr>
          <w:sz w:val="22"/>
          <w:szCs w:val="22"/>
        </w:rPr>
        <w:t>Dyrektor SP ZOZ Kolbuszowa</w:t>
      </w:r>
    </w:p>
    <w:p w14:paraId="55126D35" w14:textId="5D48CCCE" w:rsidR="002003CA" w:rsidRPr="00E56378" w:rsidRDefault="002003CA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29063E8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90D8" w14:textId="77777777" w:rsidR="00404994" w:rsidRDefault="00404994">
      <w:r>
        <w:separator/>
      </w:r>
    </w:p>
  </w:endnote>
  <w:endnote w:type="continuationSeparator" w:id="0">
    <w:p w14:paraId="60879C36" w14:textId="77777777" w:rsidR="00404994" w:rsidRDefault="0040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806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B41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74FB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ED882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165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46DB9" w14:textId="77777777" w:rsidR="00404994" w:rsidRDefault="00404994">
      <w:r>
        <w:separator/>
      </w:r>
    </w:p>
  </w:footnote>
  <w:footnote w:type="continuationSeparator" w:id="0">
    <w:p w14:paraId="15A7D33D" w14:textId="77777777" w:rsidR="00404994" w:rsidRDefault="00404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87F6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88D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E2E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994"/>
    <w:rsid w:val="00022322"/>
    <w:rsid w:val="00042497"/>
    <w:rsid w:val="000C1E6F"/>
    <w:rsid w:val="000E4E56"/>
    <w:rsid w:val="001A1468"/>
    <w:rsid w:val="001B7815"/>
    <w:rsid w:val="002003CA"/>
    <w:rsid w:val="00211A34"/>
    <w:rsid w:val="002B1E4F"/>
    <w:rsid w:val="002B6761"/>
    <w:rsid w:val="003445A0"/>
    <w:rsid w:val="003A0AFC"/>
    <w:rsid w:val="003D611C"/>
    <w:rsid w:val="00404994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08F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E8360"/>
  <w15:chartTrackingRefBased/>
  <w15:docId w15:val="{20D3D2DB-F064-4525-AC73-4D68D2C4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1330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2021-10-25T10:12:00Z</cp:lastPrinted>
  <dcterms:created xsi:type="dcterms:W3CDTF">2021-10-25T10:14:00Z</dcterms:created>
  <dcterms:modified xsi:type="dcterms:W3CDTF">2021-10-25T10:14:00Z</dcterms:modified>
</cp:coreProperties>
</file>