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E990A" w14:textId="77777777" w:rsidR="00D665F5" w:rsidRDefault="00A272B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272B2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A272B2">
        <w:rPr>
          <w:sz w:val="22"/>
          <w:szCs w:val="22"/>
        </w:rPr>
        <w:t>2021-11-05</w:t>
      </w:r>
    </w:p>
    <w:p w14:paraId="3721E4E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A567A2F" w14:textId="77777777" w:rsidR="00D665F5" w:rsidRPr="00D91931" w:rsidRDefault="00A272B2" w:rsidP="00577BC6">
      <w:pPr>
        <w:spacing w:after="40"/>
        <w:rPr>
          <w:b/>
          <w:bCs/>
          <w:sz w:val="22"/>
          <w:szCs w:val="22"/>
        </w:rPr>
      </w:pPr>
      <w:r w:rsidRPr="00A272B2">
        <w:rPr>
          <w:b/>
          <w:bCs/>
          <w:sz w:val="22"/>
          <w:szCs w:val="22"/>
        </w:rPr>
        <w:t>Samodzielny Publiczny Zespół Opieki Zdrowotnej w Kolbuszowej</w:t>
      </w:r>
    </w:p>
    <w:p w14:paraId="529A2CDF" w14:textId="77777777" w:rsidR="00D665F5" w:rsidRPr="00BD5546" w:rsidRDefault="00A272B2" w:rsidP="00D665F5">
      <w:pPr>
        <w:rPr>
          <w:sz w:val="22"/>
          <w:szCs w:val="22"/>
        </w:rPr>
      </w:pPr>
      <w:r w:rsidRPr="00A272B2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A272B2">
        <w:rPr>
          <w:sz w:val="22"/>
          <w:szCs w:val="22"/>
        </w:rPr>
        <w:t>4</w:t>
      </w:r>
    </w:p>
    <w:p w14:paraId="7FB85201" w14:textId="77777777" w:rsidR="00D665F5" w:rsidRPr="00BD5546" w:rsidRDefault="00A272B2" w:rsidP="00D665F5">
      <w:pPr>
        <w:rPr>
          <w:sz w:val="22"/>
          <w:szCs w:val="22"/>
        </w:rPr>
      </w:pPr>
      <w:r w:rsidRPr="00A272B2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A272B2">
        <w:rPr>
          <w:sz w:val="22"/>
          <w:szCs w:val="22"/>
        </w:rPr>
        <w:t>Kolbuszowa</w:t>
      </w:r>
    </w:p>
    <w:p w14:paraId="5D2EFF4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F03231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6656E2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40083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F88005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272B2" w:rsidRPr="00A272B2">
        <w:rPr>
          <w:b/>
          <w:sz w:val="22"/>
          <w:szCs w:val="22"/>
        </w:rPr>
        <w:t>Eap-2412/19/21/M</w:t>
      </w:r>
      <w:r w:rsidR="00A80738">
        <w:rPr>
          <w:sz w:val="24"/>
        </w:rPr>
        <w:tab/>
        <w:t xml:space="preserve"> </w:t>
      </w:r>
    </w:p>
    <w:p w14:paraId="3F820C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1557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DD7C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EF8AC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BACB6B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BEA2E9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272B2" w:rsidRPr="00A272B2">
        <w:rPr>
          <w:sz w:val="22"/>
          <w:szCs w:val="22"/>
        </w:rPr>
        <w:t xml:space="preserve">Tryb podstawowy bez negocjacji - art. 275 pkt. 1 ustawy </w:t>
      </w:r>
      <w:proofErr w:type="spellStart"/>
      <w:r w:rsidR="00A272B2" w:rsidRPr="00A272B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20A6C2F" w14:textId="77777777" w:rsidR="00A80738" w:rsidRPr="00577BC6" w:rsidRDefault="00A272B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272B2">
        <w:rPr>
          <w:b/>
          <w:sz w:val="22"/>
          <w:szCs w:val="22"/>
        </w:rPr>
        <w:t>Dostawa sprzętu medycznego jednorazowego użytku  w 11 pakietach</w:t>
      </w:r>
    </w:p>
    <w:p w14:paraId="14E547A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272B2" w:rsidRPr="00A272B2">
        <w:rPr>
          <w:sz w:val="22"/>
          <w:szCs w:val="22"/>
        </w:rPr>
        <w:t>(</w:t>
      </w:r>
      <w:proofErr w:type="spellStart"/>
      <w:r w:rsidR="00A272B2" w:rsidRPr="00A272B2">
        <w:rPr>
          <w:sz w:val="22"/>
          <w:szCs w:val="22"/>
        </w:rPr>
        <w:t>t.j</w:t>
      </w:r>
      <w:proofErr w:type="spellEnd"/>
      <w:r w:rsidR="00A272B2" w:rsidRPr="00A272B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AFA9FD2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272B2" w:rsidRPr="00A272B2">
        <w:rPr>
          <w:sz w:val="22"/>
          <w:szCs w:val="22"/>
        </w:rPr>
        <w:t>05/11/2021</w:t>
      </w:r>
      <w:r w:rsidR="00FF4AB1" w:rsidRPr="00577BC6">
        <w:rPr>
          <w:sz w:val="22"/>
          <w:szCs w:val="22"/>
        </w:rPr>
        <w:t xml:space="preserve"> o godz. </w:t>
      </w:r>
      <w:r w:rsidR="00A272B2" w:rsidRPr="00A272B2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036B85F5" w14:textId="77777777" w:rsidTr="00C82837">
        <w:tc>
          <w:tcPr>
            <w:tcW w:w="993" w:type="dxa"/>
            <w:shd w:val="clear" w:color="auto" w:fill="auto"/>
            <w:vAlign w:val="center"/>
          </w:tcPr>
          <w:p w14:paraId="3BD2001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59A90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4B54582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38644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A272B2" w:rsidRPr="00075CD0" w14:paraId="5E42B54B" w14:textId="77777777" w:rsidTr="007B5F7F">
        <w:tc>
          <w:tcPr>
            <w:tcW w:w="993" w:type="dxa"/>
            <w:shd w:val="clear" w:color="auto" w:fill="auto"/>
            <w:vAlign w:val="center"/>
          </w:tcPr>
          <w:p w14:paraId="4EFEC838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53D95F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4</w:t>
            </w:r>
          </w:p>
        </w:tc>
        <w:tc>
          <w:tcPr>
            <w:tcW w:w="4110" w:type="dxa"/>
            <w:shd w:val="clear" w:color="auto" w:fill="auto"/>
          </w:tcPr>
          <w:p w14:paraId="6EC6E0DC" w14:textId="77777777" w:rsidR="00A272B2" w:rsidRPr="00C82837" w:rsidRDefault="00A272B2" w:rsidP="007B5F7F">
            <w:pPr>
              <w:spacing w:before="40"/>
            </w:pPr>
            <w:r w:rsidRPr="00A272B2">
              <w:t>Centrum Zaopatrzenia Medycznego ,,CEZAL''S.A. Wrocław Oddział Kraków</w:t>
            </w:r>
          </w:p>
          <w:p w14:paraId="5EAD3F79" w14:textId="77777777" w:rsidR="00A272B2" w:rsidRPr="00CB5EDB" w:rsidRDefault="00A272B2" w:rsidP="007B5F7F">
            <w:r w:rsidRPr="00A272B2">
              <w:t>Balicka</w:t>
            </w:r>
            <w:r w:rsidRPr="00CB5EDB">
              <w:t xml:space="preserve"> </w:t>
            </w:r>
            <w:r w:rsidRPr="00A272B2">
              <w:t>117</w:t>
            </w:r>
            <w:r w:rsidRPr="00CB5EDB">
              <w:t xml:space="preserve"> </w:t>
            </w:r>
          </w:p>
          <w:p w14:paraId="3768DFFF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30-149</w:t>
            </w:r>
            <w:r w:rsidRPr="00CB5EDB">
              <w:t xml:space="preserve"> </w:t>
            </w:r>
            <w:r w:rsidRPr="00A272B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6607B6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73 019.11 zł</w:t>
            </w:r>
          </w:p>
        </w:tc>
      </w:tr>
      <w:tr w:rsidR="00A272B2" w:rsidRPr="00075CD0" w14:paraId="44636FC8" w14:textId="77777777" w:rsidTr="007B5F7F">
        <w:tc>
          <w:tcPr>
            <w:tcW w:w="993" w:type="dxa"/>
            <w:shd w:val="clear" w:color="auto" w:fill="auto"/>
            <w:vAlign w:val="center"/>
          </w:tcPr>
          <w:p w14:paraId="4031F8D4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23BD26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11</w:t>
            </w:r>
          </w:p>
        </w:tc>
        <w:tc>
          <w:tcPr>
            <w:tcW w:w="4110" w:type="dxa"/>
            <w:shd w:val="clear" w:color="auto" w:fill="auto"/>
          </w:tcPr>
          <w:p w14:paraId="6E1C365D" w14:textId="77777777" w:rsidR="00A272B2" w:rsidRPr="00C82837" w:rsidRDefault="00A272B2" w:rsidP="007B5F7F">
            <w:pPr>
              <w:spacing w:before="40"/>
            </w:pPr>
            <w:r w:rsidRPr="00A272B2">
              <w:t>ENDOELEKTRONIK.PL Sp. z o.o. Sp.k.</w:t>
            </w:r>
          </w:p>
          <w:p w14:paraId="4B5E8CA3" w14:textId="77777777" w:rsidR="00A272B2" w:rsidRPr="00CB5EDB" w:rsidRDefault="00A272B2" w:rsidP="007B5F7F">
            <w:r w:rsidRPr="00A272B2">
              <w:t>Borkowa</w:t>
            </w:r>
            <w:r w:rsidRPr="00CB5EDB">
              <w:t xml:space="preserve"> </w:t>
            </w:r>
            <w:r w:rsidRPr="00A272B2">
              <w:t>12</w:t>
            </w:r>
            <w:r w:rsidRPr="00CB5EDB">
              <w:t xml:space="preserve"> </w:t>
            </w:r>
          </w:p>
          <w:p w14:paraId="054636FD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05-840</w:t>
            </w:r>
            <w:r w:rsidRPr="00CB5EDB">
              <w:t xml:space="preserve"> </w:t>
            </w:r>
            <w:r w:rsidRPr="00A272B2">
              <w:t>Brwinów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B83F5B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1 080.00 zł</w:t>
            </w:r>
          </w:p>
        </w:tc>
      </w:tr>
      <w:tr w:rsidR="00A272B2" w:rsidRPr="00075CD0" w14:paraId="0DC1D900" w14:textId="77777777" w:rsidTr="007B5F7F">
        <w:tc>
          <w:tcPr>
            <w:tcW w:w="993" w:type="dxa"/>
            <w:shd w:val="clear" w:color="auto" w:fill="auto"/>
            <w:vAlign w:val="center"/>
          </w:tcPr>
          <w:p w14:paraId="35C430E3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943727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11</w:t>
            </w:r>
          </w:p>
        </w:tc>
        <w:tc>
          <w:tcPr>
            <w:tcW w:w="4110" w:type="dxa"/>
            <w:shd w:val="clear" w:color="auto" w:fill="auto"/>
          </w:tcPr>
          <w:p w14:paraId="4B149FF8" w14:textId="77777777" w:rsidR="00A272B2" w:rsidRPr="00C82837" w:rsidRDefault="00A272B2" w:rsidP="007B5F7F">
            <w:pPr>
              <w:spacing w:before="40"/>
            </w:pPr>
            <w:proofErr w:type="spellStart"/>
            <w:r w:rsidRPr="00A272B2">
              <w:t>Varimed</w:t>
            </w:r>
            <w:proofErr w:type="spellEnd"/>
            <w:r w:rsidRPr="00A272B2">
              <w:t xml:space="preserve"> Sp. z o.o.</w:t>
            </w:r>
          </w:p>
          <w:p w14:paraId="7149CDE6" w14:textId="77777777" w:rsidR="00A272B2" w:rsidRPr="00CB5EDB" w:rsidRDefault="00A272B2" w:rsidP="007B5F7F">
            <w:r w:rsidRPr="00A272B2">
              <w:t>ul. Tadeusza Kościuszki</w:t>
            </w:r>
            <w:r w:rsidRPr="00CB5EDB">
              <w:t xml:space="preserve"> </w:t>
            </w:r>
            <w:r w:rsidRPr="00A272B2">
              <w:t>115/4U</w:t>
            </w:r>
            <w:r w:rsidRPr="00CB5EDB">
              <w:t xml:space="preserve"> </w:t>
            </w:r>
          </w:p>
          <w:p w14:paraId="376CE478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50-442</w:t>
            </w:r>
            <w:r w:rsidRPr="00CB5EDB">
              <w:t xml:space="preserve"> </w:t>
            </w:r>
            <w:r w:rsidRPr="00A272B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85A96E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1 620.00 zł</w:t>
            </w:r>
          </w:p>
        </w:tc>
      </w:tr>
      <w:tr w:rsidR="00A272B2" w:rsidRPr="00075CD0" w14:paraId="28A6FB3C" w14:textId="77777777" w:rsidTr="007B5F7F">
        <w:tc>
          <w:tcPr>
            <w:tcW w:w="993" w:type="dxa"/>
            <w:shd w:val="clear" w:color="auto" w:fill="auto"/>
            <w:vAlign w:val="center"/>
          </w:tcPr>
          <w:p w14:paraId="60AE8806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542C5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1</w:t>
            </w:r>
          </w:p>
        </w:tc>
        <w:tc>
          <w:tcPr>
            <w:tcW w:w="4110" w:type="dxa"/>
            <w:shd w:val="clear" w:color="auto" w:fill="auto"/>
          </w:tcPr>
          <w:p w14:paraId="38FF4B52" w14:textId="77777777" w:rsidR="00A272B2" w:rsidRPr="00C82837" w:rsidRDefault="00A272B2" w:rsidP="007B5F7F">
            <w:pPr>
              <w:spacing w:before="40"/>
            </w:pPr>
            <w:proofErr w:type="spellStart"/>
            <w:r w:rsidRPr="00A272B2">
              <w:t>Bialmed</w:t>
            </w:r>
            <w:proofErr w:type="spellEnd"/>
            <w:r w:rsidRPr="00A272B2">
              <w:t xml:space="preserve"> Sp. z o.o.</w:t>
            </w:r>
          </w:p>
          <w:p w14:paraId="34F954C4" w14:textId="77777777" w:rsidR="00A272B2" w:rsidRPr="00CB5EDB" w:rsidRDefault="00A272B2" w:rsidP="007B5F7F">
            <w:r w:rsidRPr="00A272B2">
              <w:t>Kazimierzowska</w:t>
            </w:r>
            <w:r w:rsidRPr="00CB5EDB">
              <w:t xml:space="preserve"> </w:t>
            </w:r>
            <w:r w:rsidRPr="00A272B2">
              <w:t>46/48/35</w:t>
            </w:r>
            <w:r w:rsidRPr="00CB5EDB">
              <w:t xml:space="preserve"> </w:t>
            </w:r>
          </w:p>
          <w:p w14:paraId="5C35C416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02-546</w:t>
            </w:r>
            <w:r w:rsidRPr="00CB5EDB">
              <w:t xml:space="preserve"> </w:t>
            </w:r>
            <w:r w:rsidRPr="00A272B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B05484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105 528.64 zł</w:t>
            </w:r>
          </w:p>
        </w:tc>
      </w:tr>
      <w:tr w:rsidR="00A272B2" w:rsidRPr="00075CD0" w14:paraId="220856BE" w14:textId="77777777" w:rsidTr="007B5F7F">
        <w:tc>
          <w:tcPr>
            <w:tcW w:w="993" w:type="dxa"/>
            <w:shd w:val="clear" w:color="auto" w:fill="auto"/>
            <w:vAlign w:val="center"/>
          </w:tcPr>
          <w:p w14:paraId="2900F7E0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32265E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4</w:t>
            </w:r>
          </w:p>
        </w:tc>
        <w:tc>
          <w:tcPr>
            <w:tcW w:w="4110" w:type="dxa"/>
            <w:shd w:val="clear" w:color="auto" w:fill="auto"/>
          </w:tcPr>
          <w:p w14:paraId="0FF69D66" w14:textId="77777777" w:rsidR="00A272B2" w:rsidRPr="00C82837" w:rsidRDefault="00A272B2" w:rsidP="007B5F7F">
            <w:pPr>
              <w:spacing w:before="40"/>
            </w:pPr>
            <w:proofErr w:type="spellStart"/>
            <w:r w:rsidRPr="00A272B2">
              <w:t>Bialmed</w:t>
            </w:r>
            <w:proofErr w:type="spellEnd"/>
            <w:r w:rsidRPr="00A272B2">
              <w:t xml:space="preserve"> Sp. z o.o.</w:t>
            </w:r>
          </w:p>
          <w:p w14:paraId="0300FCD8" w14:textId="77777777" w:rsidR="00A272B2" w:rsidRPr="00CB5EDB" w:rsidRDefault="00A272B2" w:rsidP="007B5F7F">
            <w:r w:rsidRPr="00A272B2">
              <w:t>Kazimierzowska</w:t>
            </w:r>
            <w:r w:rsidRPr="00CB5EDB">
              <w:t xml:space="preserve"> </w:t>
            </w:r>
            <w:r w:rsidRPr="00A272B2">
              <w:t>46/48/35</w:t>
            </w:r>
            <w:r w:rsidRPr="00CB5EDB">
              <w:t xml:space="preserve"> </w:t>
            </w:r>
          </w:p>
          <w:p w14:paraId="57F09314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02-546</w:t>
            </w:r>
            <w:r w:rsidRPr="00CB5EDB">
              <w:t xml:space="preserve"> </w:t>
            </w:r>
            <w:r w:rsidRPr="00A272B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475157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73 695.96 zł</w:t>
            </w:r>
          </w:p>
        </w:tc>
      </w:tr>
      <w:tr w:rsidR="00A272B2" w:rsidRPr="00075CD0" w14:paraId="5196B24C" w14:textId="77777777" w:rsidTr="007B5F7F">
        <w:tc>
          <w:tcPr>
            <w:tcW w:w="993" w:type="dxa"/>
            <w:shd w:val="clear" w:color="auto" w:fill="auto"/>
            <w:vAlign w:val="center"/>
          </w:tcPr>
          <w:p w14:paraId="34F46C39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E89F33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8</w:t>
            </w:r>
          </w:p>
        </w:tc>
        <w:tc>
          <w:tcPr>
            <w:tcW w:w="4110" w:type="dxa"/>
            <w:shd w:val="clear" w:color="auto" w:fill="auto"/>
          </w:tcPr>
          <w:p w14:paraId="3A302EDC" w14:textId="77777777" w:rsidR="00A272B2" w:rsidRPr="00C82837" w:rsidRDefault="00A272B2" w:rsidP="007B5F7F">
            <w:pPr>
              <w:spacing w:before="40"/>
            </w:pPr>
            <w:proofErr w:type="spellStart"/>
            <w:r w:rsidRPr="00A272B2">
              <w:t>Bialmed</w:t>
            </w:r>
            <w:proofErr w:type="spellEnd"/>
            <w:r w:rsidRPr="00A272B2">
              <w:t xml:space="preserve"> Sp. z o.o.</w:t>
            </w:r>
          </w:p>
          <w:p w14:paraId="658284C3" w14:textId="77777777" w:rsidR="00A272B2" w:rsidRPr="00CB5EDB" w:rsidRDefault="00A272B2" w:rsidP="007B5F7F">
            <w:r w:rsidRPr="00A272B2">
              <w:t>Kazimierzowska</w:t>
            </w:r>
            <w:r w:rsidRPr="00CB5EDB">
              <w:t xml:space="preserve"> </w:t>
            </w:r>
            <w:r w:rsidRPr="00A272B2">
              <w:t>46/48/35</w:t>
            </w:r>
            <w:r w:rsidRPr="00CB5EDB">
              <w:t xml:space="preserve"> </w:t>
            </w:r>
          </w:p>
          <w:p w14:paraId="5B2C1AAF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02-546</w:t>
            </w:r>
            <w:r w:rsidRPr="00CB5EDB">
              <w:t xml:space="preserve"> </w:t>
            </w:r>
            <w:r w:rsidRPr="00A272B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08905A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10 860.48 zł</w:t>
            </w:r>
          </w:p>
        </w:tc>
      </w:tr>
      <w:tr w:rsidR="00A272B2" w:rsidRPr="00075CD0" w14:paraId="46CD2A92" w14:textId="77777777" w:rsidTr="007B5F7F">
        <w:tc>
          <w:tcPr>
            <w:tcW w:w="993" w:type="dxa"/>
            <w:shd w:val="clear" w:color="auto" w:fill="auto"/>
            <w:vAlign w:val="center"/>
          </w:tcPr>
          <w:p w14:paraId="1D42F324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766447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9</w:t>
            </w:r>
          </w:p>
        </w:tc>
        <w:tc>
          <w:tcPr>
            <w:tcW w:w="4110" w:type="dxa"/>
            <w:shd w:val="clear" w:color="auto" w:fill="auto"/>
          </w:tcPr>
          <w:p w14:paraId="54F1B41C" w14:textId="77777777" w:rsidR="00A272B2" w:rsidRPr="00C82837" w:rsidRDefault="00A272B2" w:rsidP="007B5F7F">
            <w:pPr>
              <w:spacing w:before="40"/>
            </w:pPr>
            <w:proofErr w:type="spellStart"/>
            <w:r w:rsidRPr="00A272B2">
              <w:t>ConvaTec</w:t>
            </w:r>
            <w:proofErr w:type="spellEnd"/>
            <w:r w:rsidRPr="00A272B2">
              <w:t xml:space="preserve"> Polska Sp. z o.o.</w:t>
            </w:r>
          </w:p>
          <w:p w14:paraId="5797787A" w14:textId="77777777" w:rsidR="00A272B2" w:rsidRPr="00CB5EDB" w:rsidRDefault="00A272B2" w:rsidP="007B5F7F">
            <w:r w:rsidRPr="00A272B2">
              <w:t>Al. Armii Ludowej</w:t>
            </w:r>
            <w:r w:rsidRPr="00CB5EDB">
              <w:t xml:space="preserve"> </w:t>
            </w:r>
            <w:r w:rsidRPr="00A272B2">
              <w:t>26</w:t>
            </w:r>
            <w:r w:rsidRPr="00CB5EDB">
              <w:t xml:space="preserve"> </w:t>
            </w:r>
          </w:p>
          <w:p w14:paraId="68F5C625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lastRenderedPageBreak/>
              <w:t>00 609</w:t>
            </w:r>
            <w:r w:rsidRPr="00CB5EDB">
              <w:t xml:space="preserve"> </w:t>
            </w:r>
            <w:r w:rsidRPr="00A272B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BF73E0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lastRenderedPageBreak/>
              <w:t>15 842.52 zł</w:t>
            </w:r>
          </w:p>
        </w:tc>
      </w:tr>
      <w:tr w:rsidR="00A272B2" w:rsidRPr="00075CD0" w14:paraId="7D855EC2" w14:textId="77777777" w:rsidTr="007B5F7F">
        <w:tc>
          <w:tcPr>
            <w:tcW w:w="993" w:type="dxa"/>
            <w:shd w:val="clear" w:color="auto" w:fill="auto"/>
            <w:vAlign w:val="center"/>
          </w:tcPr>
          <w:p w14:paraId="47E706D8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FE6437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4</w:t>
            </w:r>
          </w:p>
        </w:tc>
        <w:tc>
          <w:tcPr>
            <w:tcW w:w="4110" w:type="dxa"/>
            <w:shd w:val="clear" w:color="auto" w:fill="auto"/>
          </w:tcPr>
          <w:p w14:paraId="2E5739FE" w14:textId="77777777" w:rsidR="00A272B2" w:rsidRPr="00C82837" w:rsidRDefault="00A272B2" w:rsidP="007B5F7F">
            <w:pPr>
              <w:spacing w:before="40"/>
            </w:pPr>
            <w:r w:rsidRPr="00A272B2">
              <w:t>PHU ANMAR Sp. z o.o. Sp. k</w:t>
            </w:r>
          </w:p>
          <w:p w14:paraId="63589EF6" w14:textId="77777777" w:rsidR="00A272B2" w:rsidRPr="00CB5EDB" w:rsidRDefault="00A272B2" w:rsidP="007B5F7F">
            <w:r w:rsidRPr="00A272B2">
              <w:t>Strefowa</w:t>
            </w:r>
            <w:r w:rsidRPr="00CB5EDB">
              <w:t xml:space="preserve"> </w:t>
            </w:r>
            <w:r w:rsidRPr="00A272B2">
              <w:t>22</w:t>
            </w:r>
            <w:r w:rsidRPr="00CB5EDB">
              <w:t xml:space="preserve"> </w:t>
            </w:r>
          </w:p>
          <w:p w14:paraId="59D72D77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43-100</w:t>
            </w:r>
            <w:r w:rsidRPr="00CB5EDB">
              <w:t xml:space="preserve"> </w:t>
            </w:r>
            <w:r w:rsidRPr="00A272B2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F80FDD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73 537.20 zł</w:t>
            </w:r>
          </w:p>
        </w:tc>
      </w:tr>
      <w:tr w:rsidR="00A272B2" w:rsidRPr="00075CD0" w14:paraId="61D894A6" w14:textId="77777777" w:rsidTr="007B5F7F">
        <w:tc>
          <w:tcPr>
            <w:tcW w:w="993" w:type="dxa"/>
            <w:shd w:val="clear" w:color="auto" w:fill="auto"/>
            <w:vAlign w:val="center"/>
          </w:tcPr>
          <w:p w14:paraId="009131A4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2A091D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1</w:t>
            </w:r>
          </w:p>
        </w:tc>
        <w:tc>
          <w:tcPr>
            <w:tcW w:w="4110" w:type="dxa"/>
            <w:shd w:val="clear" w:color="auto" w:fill="auto"/>
          </w:tcPr>
          <w:p w14:paraId="30AC81A4" w14:textId="77777777" w:rsidR="00A272B2" w:rsidRPr="00C82837" w:rsidRDefault="00A272B2" w:rsidP="007B5F7F">
            <w:pPr>
              <w:spacing w:before="40"/>
            </w:pPr>
            <w:r w:rsidRPr="00A272B2">
              <w:t>Przedsiębiorstwo Handlowe MEDRES Zbigniew Majcher</w:t>
            </w:r>
          </w:p>
          <w:p w14:paraId="64F6494B" w14:textId="77777777" w:rsidR="00A272B2" w:rsidRPr="00CB5EDB" w:rsidRDefault="00A272B2" w:rsidP="007B5F7F">
            <w:r w:rsidRPr="00A272B2">
              <w:t>Torowa</w:t>
            </w:r>
            <w:r w:rsidRPr="00CB5EDB">
              <w:t xml:space="preserve"> </w:t>
            </w:r>
            <w:r w:rsidRPr="00A272B2">
              <w:t>3</w:t>
            </w:r>
            <w:r w:rsidRPr="00CB5EDB">
              <w:t xml:space="preserve"> </w:t>
            </w:r>
          </w:p>
          <w:p w14:paraId="57669E7B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35-205</w:t>
            </w:r>
            <w:r w:rsidRPr="00CB5EDB">
              <w:t xml:space="preserve"> </w:t>
            </w:r>
            <w:r w:rsidRPr="00A272B2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DAC587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103 401.90 zł</w:t>
            </w:r>
          </w:p>
        </w:tc>
      </w:tr>
      <w:tr w:rsidR="00A272B2" w:rsidRPr="00075CD0" w14:paraId="6ED12AA1" w14:textId="77777777" w:rsidTr="007B5F7F">
        <w:tc>
          <w:tcPr>
            <w:tcW w:w="993" w:type="dxa"/>
            <w:shd w:val="clear" w:color="auto" w:fill="auto"/>
            <w:vAlign w:val="center"/>
          </w:tcPr>
          <w:p w14:paraId="4CCB7E85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C18278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2</w:t>
            </w:r>
          </w:p>
        </w:tc>
        <w:tc>
          <w:tcPr>
            <w:tcW w:w="4110" w:type="dxa"/>
            <w:shd w:val="clear" w:color="auto" w:fill="auto"/>
          </w:tcPr>
          <w:p w14:paraId="5BB6FA60" w14:textId="77777777" w:rsidR="00A272B2" w:rsidRPr="00C82837" w:rsidRDefault="00A272B2" w:rsidP="007B5F7F">
            <w:pPr>
              <w:spacing w:before="40"/>
            </w:pPr>
            <w:r w:rsidRPr="00A272B2">
              <w:t>Przedsiębiorstwo Handlowe MEDRES Zbigniew Majcher</w:t>
            </w:r>
          </w:p>
          <w:p w14:paraId="15B02B57" w14:textId="77777777" w:rsidR="00A272B2" w:rsidRPr="00CB5EDB" w:rsidRDefault="00A272B2" w:rsidP="007B5F7F">
            <w:r w:rsidRPr="00A272B2">
              <w:t>Torowa</w:t>
            </w:r>
            <w:r w:rsidRPr="00CB5EDB">
              <w:t xml:space="preserve"> </w:t>
            </w:r>
            <w:r w:rsidRPr="00A272B2">
              <w:t>3</w:t>
            </w:r>
            <w:r w:rsidRPr="00CB5EDB">
              <w:t xml:space="preserve"> </w:t>
            </w:r>
          </w:p>
          <w:p w14:paraId="227B62C1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35-205</w:t>
            </w:r>
            <w:r w:rsidRPr="00CB5EDB">
              <w:t xml:space="preserve"> </w:t>
            </w:r>
            <w:r w:rsidRPr="00A272B2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8837CA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63 353.12 zł</w:t>
            </w:r>
          </w:p>
        </w:tc>
      </w:tr>
      <w:tr w:rsidR="00A272B2" w:rsidRPr="00075CD0" w14:paraId="2AA79C75" w14:textId="77777777" w:rsidTr="007B5F7F">
        <w:tc>
          <w:tcPr>
            <w:tcW w:w="993" w:type="dxa"/>
            <w:shd w:val="clear" w:color="auto" w:fill="auto"/>
            <w:vAlign w:val="center"/>
          </w:tcPr>
          <w:p w14:paraId="695D5234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278E80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3</w:t>
            </w:r>
          </w:p>
        </w:tc>
        <w:tc>
          <w:tcPr>
            <w:tcW w:w="4110" w:type="dxa"/>
            <w:shd w:val="clear" w:color="auto" w:fill="auto"/>
          </w:tcPr>
          <w:p w14:paraId="549296C5" w14:textId="77777777" w:rsidR="00A272B2" w:rsidRPr="00C82837" w:rsidRDefault="00A272B2" w:rsidP="007B5F7F">
            <w:pPr>
              <w:spacing w:before="40"/>
            </w:pPr>
            <w:r w:rsidRPr="00A272B2">
              <w:t>Przedsiębiorstwo Handlowe MEDRES Zbigniew Majcher</w:t>
            </w:r>
          </w:p>
          <w:p w14:paraId="16AEEE58" w14:textId="77777777" w:rsidR="00A272B2" w:rsidRPr="00CB5EDB" w:rsidRDefault="00A272B2" w:rsidP="007B5F7F">
            <w:r w:rsidRPr="00A272B2">
              <w:t>Torowa</w:t>
            </w:r>
            <w:r w:rsidRPr="00CB5EDB">
              <w:t xml:space="preserve"> </w:t>
            </w:r>
            <w:r w:rsidRPr="00A272B2">
              <w:t>3</w:t>
            </w:r>
            <w:r w:rsidRPr="00CB5EDB">
              <w:t xml:space="preserve"> </w:t>
            </w:r>
          </w:p>
          <w:p w14:paraId="4FFA533A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35-205</w:t>
            </w:r>
            <w:r w:rsidRPr="00CB5EDB">
              <w:t xml:space="preserve"> </w:t>
            </w:r>
            <w:r w:rsidRPr="00A272B2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57A6D2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123 210.80 zł</w:t>
            </w:r>
          </w:p>
        </w:tc>
      </w:tr>
      <w:tr w:rsidR="00A272B2" w:rsidRPr="00075CD0" w14:paraId="0F9A65E2" w14:textId="77777777" w:rsidTr="007B5F7F">
        <w:tc>
          <w:tcPr>
            <w:tcW w:w="993" w:type="dxa"/>
            <w:shd w:val="clear" w:color="auto" w:fill="auto"/>
            <w:vAlign w:val="center"/>
          </w:tcPr>
          <w:p w14:paraId="7B2A09FE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CE5F25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5</w:t>
            </w:r>
          </w:p>
        </w:tc>
        <w:tc>
          <w:tcPr>
            <w:tcW w:w="4110" w:type="dxa"/>
            <w:shd w:val="clear" w:color="auto" w:fill="auto"/>
          </w:tcPr>
          <w:p w14:paraId="0624CA50" w14:textId="77777777" w:rsidR="00A272B2" w:rsidRPr="00C82837" w:rsidRDefault="00A272B2" w:rsidP="007B5F7F">
            <w:pPr>
              <w:spacing w:before="40"/>
            </w:pPr>
            <w:r w:rsidRPr="00A272B2">
              <w:t>Przedsiębiorstwo Handlowe MEDRES Zbigniew Majcher</w:t>
            </w:r>
          </w:p>
          <w:p w14:paraId="4C72178F" w14:textId="77777777" w:rsidR="00A272B2" w:rsidRPr="00CB5EDB" w:rsidRDefault="00A272B2" w:rsidP="007B5F7F">
            <w:r w:rsidRPr="00A272B2">
              <w:t>Torowa</w:t>
            </w:r>
            <w:r w:rsidRPr="00CB5EDB">
              <w:t xml:space="preserve"> </w:t>
            </w:r>
            <w:r w:rsidRPr="00A272B2">
              <w:t>3</w:t>
            </w:r>
            <w:r w:rsidRPr="00CB5EDB">
              <w:t xml:space="preserve"> </w:t>
            </w:r>
          </w:p>
          <w:p w14:paraId="4FFEA124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35-205</w:t>
            </w:r>
            <w:r w:rsidRPr="00CB5EDB">
              <w:t xml:space="preserve"> </w:t>
            </w:r>
            <w:r w:rsidRPr="00A272B2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78B3E6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77 201.10 zł</w:t>
            </w:r>
          </w:p>
        </w:tc>
      </w:tr>
      <w:tr w:rsidR="00A272B2" w:rsidRPr="00075CD0" w14:paraId="67C73F34" w14:textId="77777777" w:rsidTr="007B5F7F">
        <w:tc>
          <w:tcPr>
            <w:tcW w:w="993" w:type="dxa"/>
            <w:shd w:val="clear" w:color="auto" w:fill="auto"/>
            <w:vAlign w:val="center"/>
          </w:tcPr>
          <w:p w14:paraId="31435529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26D95C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6</w:t>
            </w:r>
          </w:p>
        </w:tc>
        <w:tc>
          <w:tcPr>
            <w:tcW w:w="4110" w:type="dxa"/>
            <w:shd w:val="clear" w:color="auto" w:fill="auto"/>
          </w:tcPr>
          <w:p w14:paraId="106DABF7" w14:textId="77777777" w:rsidR="00A272B2" w:rsidRPr="00C82837" w:rsidRDefault="00A272B2" w:rsidP="007B5F7F">
            <w:pPr>
              <w:spacing w:before="40"/>
            </w:pPr>
            <w:r w:rsidRPr="00A272B2">
              <w:t>Przedsiębiorstwo Handlowe MEDRES Zbigniew Majcher</w:t>
            </w:r>
          </w:p>
          <w:p w14:paraId="5A6ADADA" w14:textId="77777777" w:rsidR="00A272B2" w:rsidRPr="00CB5EDB" w:rsidRDefault="00A272B2" w:rsidP="007B5F7F">
            <w:r w:rsidRPr="00A272B2">
              <w:t>Torowa</w:t>
            </w:r>
            <w:r w:rsidRPr="00CB5EDB">
              <w:t xml:space="preserve"> </w:t>
            </w:r>
            <w:r w:rsidRPr="00A272B2">
              <w:t>3</w:t>
            </w:r>
            <w:r w:rsidRPr="00CB5EDB">
              <w:t xml:space="preserve"> </w:t>
            </w:r>
          </w:p>
          <w:p w14:paraId="505AB8E8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35-205</w:t>
            </w:r>
            <w:r w:rsidRPr="00CB5EDB">
              <w:t xml:space="preserve"> </w:t>
            </w:r>
            <w:r w:rsidRPr="00A272B2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7482B5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48 203.10 zł</w:t>
            </w:r>
          </w:p>
        </w:tc>
      </w:tr>
      <w:tr w:rsidR="00A272B2" w:rsidRPr="00075CD0" w14:paraId="6CB11AF5" w14:textId="77777777" w:rsidTr="007B5F7F">
        <w:tc>
          <w:tcPr>
            <w:tcW w:w="993" w:type="dxa"/>
            <w:shd w:val="clear" w:color="auto" w:fill="auto"/>
            <w:vAlign w:val="center"/>
          </w:tcPr>
          <w:p w14:paraId="61D0ABD8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5D6446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7</w:t>
            </w:r>
          </w:p>
        </w:tc>
        <w:tc>
          <w:tcPr>
            <w:tcW w:w="4110" w:type="dxa"/>
            <w:shd w:val="clear" w:color="auto" w:fill="auto"/>
          </w:tcPr>
          <w:p w14:paraId="22DC8D00" w14:textId="77777777" w:rsidR="00A272B2" w:rsidRPr="00C82837" w:rsidRDefault="00A272B2" w:rsidP="007B5F7F">
            <w:pPr>
              <w:spacing w:before="40"/>
            </w:pPr>
            <w:r w:rsidRPr="00A272B2">
              <w:t>Przedsiębiorstwo Handlowe MEDRES Zbigniew Majcher</w:t>
            </w:r>
          </w:p>
          <w:p w14:paraId="0219FBFD" w14:textId="77777777" w:rsidR="00A272B2" w:rsidRPr="00CB5EDB" w:rsidRDefault="00A272B2" w:rsidP="007B5F7F">
            <w:r w:rsidRPr="00A272B2">
              <w:t>Torowa</w:t>
            </w:r>
            <w:r w:rsidRPr="00CB5EDB">
              <w:t xml:space="preserve"> </w:t>
            </w:r>
            <w:r w:rsidRPr="00A272B2">
              <w:t>3</w:t>
            </w:r>
            <w:r w:rsidRPr="00CB5EDB">
              <w:t xml:space="preserve"> </w:t>
            </w:r>
          </w:p>
          <w:p w14:paraId="39E4DB39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35-205</w:t>
            </w:r>
            <w:r w:rsidRPr="00CB5EDB">
              <w:t xml:space="preserve"> </w:t>
            </w:r>
            <w:r w:rsidRPr="00A272B2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BAEA09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3 025.30 zł</w:t>
            </w:r>
          </w:p>
        </w:tc>
      </w:tr>
      <w:tr w:rsidR="00A272B2" w:rsidRPr="00075CD0" w14:paraId="602B1B56" w14:textId="77777777" w:rsidTr="007B5F7F">
        <w:tc>
          <w:tcPr>
            <w:tcW w:w="993" w:type="dxa"/>
            <w:shd w:val="clear" w:color="auto" w:fill="auto"/>
            <w:vAlign w:val="center"/>
          </w:tcPr>
          <w:p w14:paraId="616411FA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129017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9</w:t>
            </w:r>
          </w:p>
        </w:tc>
        <w:tc>
          <w:tcPr>
            <w:tcW w:w="4110" w:type="dxa"/>
            <w:shd w:val="clear" w:color="auto" w:fill="auto"/>
          </w:tcPr>
          <w:p w14:paraId="7E2EAE40" w14:textId="77777777" w:rsidR="00A272B2" w:rsidRPr="00C82837" w:rsidRDefault="00A272B2" w:rsidP="007B5F7F">
            <w:pPr>
              <w:spacing w:before="40"/>
            </w:pPr>
            <w:r w:rsidRPr="00A272B2">
              <w:t>SKAMEX Spółka z ograniczona odpowiedzialnością Spółka Jawna</w:t>
            </w:r>
          </w:p>
          <w:p w14:paraId="5FDFBCAB" w14:textId="77777777" w:rsidR="00A272B2" w:rsidRPr="00CB5EDB" w:rsidRDefault="00A272B2" w:rsidP="007B5F7F">
            <w:r w:rsidRPr="00A272B2">
              <w:t>ul. Częstochowska</w:t>
            </w:r>
            <w:r w:rsidRPr="00CB5EDB">
              <w:t xml:space="preserve"> </w:t>
            </w:r>
            <w:r w:rsidRPr="00A272B2">
              <w:t>38/52</w:t>
            </w:r>
            <w:r w:rsidRPr="00CB5EDB">
              <w:t xml:space="preserve"> </w:t>
            </w:r>
          </w:p>
          <w:p w14:paraId="2555C9DC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93-121</w:t>
            </w:r>
            <w:r w:rsidRPr="00CB5EDB">
              <w:t xml:space="preserve"> </w:t>
            </w:r>
            <w:r w:rsidRPr="00A272B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2DB950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15 831.72 zł</w:t>
            </w:r>
          </w:p>
        </w:tc>
      </w:tr>
      <w:tr w:rsidR="00A272B2" w:rsidRPr="00075CD0" w14:paraId="65E26DE2" w14:textId="77777777" w:rsidTr="007B5F7F">
        <w:tc>
          <w:tcPr>
            <w:tcW w:w="993" w:type="dxa"/>
            <w:shd w:val="clear" w:color="auto" w:fill="auto"/>
            <w:vAlign w:val="center"/>
          </w:tcPr>
          <w:p w14:paraId="70C493F2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6CA5B9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10</w:t>
            </w:r>
          </w:p>
        </w:tc>
        <w:tc>
          <w:tcPr>
            <w:tcW w:w="4110" w:type="dxa"/>
            <w:shd w:val="clear" w:color="auto" w:fill="auto"/>
          </w:tcPr>
          <w:p w14:paraId="231E78F5" w14:textId="77777777" w:rsidR="00A272B2" w:rsidRPr="00C82837" w:rsidRDefault="00A272B2" w:rsidP="007B5F7F">
            <w:pPr>
              <w:spacing w:before="40"/>
            </w:pPr>
            <w:r w:rsidRPr="00A272B2">
              <w:t>SKAMEX Spółka z ograniczona odpowiedzialnością Spółka Jawna</w:t>
            </w:r>
          </w:p>
          <w:p w14:paraId="6313252B" w14:textId="77777777" w:rsidR="00A272B2" w:rsidRPr="00CB5EDB" w:rsidRDefault="00A272B2" w:rsidP="007B5F7F">
            <w:r w:rsidRPr="00A272B2">
              <w:t>ul. Częstochowska</w:t>
            </w:r>
            <w:r w:rsidRPr="00CB5EDB">
              <w:t xml:space="preserve"> </w:t>
            </w:r>
            <w:r w:rsidRPr="00A272B2">
              <w:t>38/52</w:t>
            </w:r>
            <w:r w:rsidRPr="00CB5EDB">
              <w:t xml:space="preserve"> </w:t>
            </w:r>
          </w:p>
          <w:p w14:paraId="7085DE7A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93-121</w:t>
            </w:r>
            <w:r w:rsidRPr="00CB5EDB">
              <w:t xml:space="preserve"> </w:t>
            </w:r>
            <w:r w:rsidRPr="00A272B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B4D1D3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691.20 zł</w:t>
            </w:r>
          </w:p>
        </w:tc>
      </w:tr>
      <w:tr w:rsidR="00A272B2" w:rsidRPr="00075CD0" w14:paraId="56B00A21" w14:textId="77777777" w:rsidTr="007B5F7F">
        <w:tc>
          <w:tcPr>
            <w:tcW w:w="993" w:type="dxa"/>
            <w:shd w:val="clear" w:color="auto" w:fill="auto"/>
            <w:vAlign w:val="center"/>
          </w:tcPr>
          <w:p w14:paraId="3A9E55F6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54968E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3</w:t>
            </w:r>
          </w:p>
        </w:tc>
        <w:tc>
          <w:tcPr>
            <w:tcW w:w="4110" w:type="dxa"/>
            <w:shd w:val="clear" w:color="auto" w:fill="auto"/>
          </w:tcPr>
          <w:p w14:paraId="3320BDC6" w14:textId="77777777" w:rsidR="00A272B2" w:rsidRPr="00C82837" w:rsidRDefault="00A272B2" w:rsidP="007B5F7F">
            <w:pPr>
              <w:spacing w:before="40"/>
            </w:pPr>
            <w:r w:rsidRPr="00A272B2">
              <w:t>SINMED Sp. z o. o.</w:t>
            </w:r>
          </w:p>
          <w:p w14:paraId="0A1D15E5" w14:textId="77777777" w:rsidR="00A272B2" w:rsidRPr="00CB5EDB" w:rsidRDefault="00A272B2" w:rsidP="007B5F7F">
            <w:r w:rsidRPr="00A272B2">
              <w:t>Graniczna</w:t>
            </w:r>
            <w:r w:rsidRPr="00CB5EDB">
              <w:t xml:space="preserve"> </w:t>
            </w:r>
            <w:r w:rsidRPr="00A272B2">
              <w:t>32B</w:t>
            </w:r>
            <w:r w:rsidRPr="00CB5EDB">
              <w:t xml:space="preserve"> </w:t>
            </w:r>
          </w:p>
          <w:p w14:paraId="18DDB82D" w14:textId="77777777" w:rsidR="00A272B2" w:rsidRPr="00CB5EDB" w:rsidRDefault="00A272B2" w:rsidP="007B5F7F">
            <w:pPr>
              <w:spacing w:after="120"/>
              <w:jc w:val="both"/>
            </w:pPr>
            <w:r w:rsidRPr="00A272B2">
              <w:t>44-178</w:t>
            </w:r>
            <w:r w:rsidRPr="00CB5EDB">
              <w:t xml:space="preserve"> </w:t>
            </w:r>
            <w:r w:rsidRPr="00A272B2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EF62DA" w14:textId="77777777" w:rsidR="00A272B2" w:rsidRPr="00CB5EDB" w:rsidRDefault="00A272B2" w:rsidP="007B5F7F">
            <w:pPr>
              <w:spacing w:before="120" w:after="120"/>
              <w:jc w:val="center"/>
            </w:pPr>
            <w:r w:rsidRPr="00A272B2">
              <w:t>121 869.54 zł</w:t>
            </w:r>
          </w:p>
        </w:tc>
      </w:tr>
    </w:tbl>
    <w:p w14:paraId="3A817206" w14:textId="4E25CAD4"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1AE3098D" w14:textId="2454A67F" w:rsidR="000136FD" w:rsidRDefault="000136FD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Dyrektor SO ZOZ Kolbuszowa</w:t>
      </w:r>
    </w:p>
    <w:p w14:paraId="5E84111B" w14:textId="628A7FFA" w:rsidR="000136FD" w:rsidRPr="006B27ED" w:rsidRDefault="000136FD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Zbigniew Strzelczyk</w:t>
      </w:r>
    </w:p>
    <w:bookmarkEnd w:id="0"/>
    <w:sectPr w:rsidR="000136FD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97605" w14:textId="77777777" w:rsidR="003A388C" w:rsidRDefault="003A388C">
      <w:r>
        <w:separator/>
      </w:r>
    </w:p>
  </w:endnote>
  <w:endnote w:type="continuationSeparator" w:id="0">
    <w:p w14:paraId="0BD11562" w14:textId="77777777" w:rsidR="003A388C" w:rsidRDefault="003A3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9E9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4E5B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EEF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F1D613">
        <v:line id="_x0000_s2049" style="position:absolute;left:0;text-align:left;z-index:251657728" from="-3.85pt,8.7pt" to="455.15pt,8.7pt"/>
      </w:pict>
    </w:r>
  </w:p>
  <w:p w14:paraId="61AFF6A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D20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CAA78B" w14:textId="77777777" w:rsidR="009F189D" w:rsidRDefault="009F189D">
    <w:pPr>
      <w:pStyle w:val="Stopka"/>
      <w:tabs>
        <w:tab w:val="clear" w:pos="4536"/>
      </w:tabs>
      <w:jc w:val="center"/>
    </w:pPr>
  </w:p>
  <w:p w14:paraId="378A69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4C899" w14:textId="77777777" w:rsidR="003A388C" w:rsidRDefault="003A388C">
      <w:r>
        <w:separator/>
      </w:r>
    </w:p>
  </w:footnote>
  <w:footnote w:type="continuationSeparator" w:id="0">
    <w:p w14:paraId="62A0B43C" w14:textId="77777777" w:rsidR="003A388C" w:rsidRDefault="003A3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CC67D" w14:textId="77777777" w:rsidR="00A272B2" w:rsidRDefault="00A272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0ED4D" w14:textId="77777777" w:rsidR="00A272B2" w:rsidRDefault="00A272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0D947" w14:textId="77777777" w:rsidR="00A272B2" w:rsidRDefault="00A272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88C"/>
    <w:rsid w:val="00007727"/>
    <w:rsid w:val="000136FD"/>
    <w:rsid w:val="00017720"/>
    <w:rsid w:val="00035488"/>
    <w:rsid w:val="000D7F25"/>
    <w:rsid w:val="000E00E5"/>
    <w:rsid w:val="00173B20"/>
    <w:rsid w:val="001C69FF"/>
    <w:rsid w:val="0023318D"/>
    <w:rsid w:val="003A388C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272B2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C8457E"/>
  <w15:chartTrackingRefBased/>
  <w15:docId w15:val="{F03E43B6-6394-429E-97C8-D66EA1FC0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2021-11-05T12:00:00Z</cp:lastPrinted>
  <dcterms:created xsi:type="dcterms:W3CDTF">2021-11-05T12:01:00Z</dcterms:created>
  <dcterms:modified xsi:type="dcterms:W3CDTF">2021-11-05T12:01:00Z</dcterms:modified>
</cp:coreProperties>
</file>