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51F000" w14:textId="77777777" w:rsidR="00FB7F50" w:rsidRPr="002245BE" w:rsidRDefault="007B2EE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B2EEF">
        <w:rPr>
          <w:sz w:val="22"/>
          <w:szCs w:val="22"/>
        </w:rPr>
        <w:t>Kolbuszowa</w:t>
      </w:r>
      <w:r w:rsidR="00FB7F50" w:rsidRPr="002245BE">
        <w:rPr>
          <w:sz w:val="22"/>
          <w:szCs w:val="22"/>
        </w:rPr>
        <w:t xml:space="preserve"> dnia: </w:t>
      </w:r>
      <w:r w:rsidRPr="007B2EEF">
        <w:rPr>
          <w:sz w:val="22"/>
          <w:szCs w:val="22"/>
        </w:rPr>
        <w:t>2021-11-22</w:t>
      </w:r>
    </w:p>
    <w:p w14:paraId="5D710C6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4F50A61" w14:textId="77777777" w:rsidR="00FB7F50" w:rsidRPr="002245BE" w:rsidRDefault="007B2EEF" w:rsidP="00FB7F50">
      <w:pPr>
        <w:spacing w:after="40"/>
        <w:rPr>
          <w:b/>
          <w:bCs/>
          <w:sz w:val="22"/>
          <w:szCs w:val="22"/>
        </w:rPr>
      </w:pPr>
      <w:r w:rsidRPr="007B2EEF">
        <w:rPr>
          <w:b/>
          <w:bCs/>
          <w:sz w:val="22"/>
          <w:szCs w:val="22"/>
        </w:rPr>
        <w:t>Samodzielny Publiczny Zespół Opieki Zdrowotnej w Kolbuszowej</w:t>
      </w:r>
    </w:p>
    <w:p w14:paraId="579C11F7" w14:textId="77777777" w:rsidR="00FB7F50" w:rsidRPr="002245BE" w:rsidRDefault="007B2EEF" w:rsidP="00FB7F50">
      <w:pPr>
        <w:rPr>
          <w:sz w:val="22"/>
          <w:szCs w:val="22"/>
        </w:rPr>
      </w:pPr>
      <w:r w:rsidRPr="007B2EEF">
        <w:rPr>
          <w:sz w:val="22"/>
          <w:szCs w:val="22"/>
        </w:rPr>
        <w:t>Grunwaldzka</w:t>
      </w:r>
      <w:r w:rsidR="00FB7F50" w:rsidRPr="002245BE">
        <w:rPr>
          <w:sz w:val="22"/>
          <w:szCs w:val="22"/>
        </w:rPr>
        <w:t xml:space="preserve"> </w:t>
      </w:r>
      <w:r w:rsidRPr="007B2EEF">
        <w:rPr>
          <w:sz w:val="22"/>
          <w:szCs w:val="22"/>
        </w:rPr>
        <w:t>4</w:t>
      </w:r>
    </w:p>
    <w:p w14:paraId="196A0BB2" w14:textId="77777777" w:rsidR="00FB7F50" w:rsidRPr="002245BE" w:rsidRDefault="007B2EEF" w:rsidP="00FB7F50">
      <w:pPr>
        <w:rPr>
          <w:sz w:val="22"/>
          <w:szCs w:val="22"/>
        </w:rPr>
      </w:pPr>
      <w:r w:rsidRPr="007B2EEF">
        <w:rPr>
          <w:sz w:val="22"/>
          <w:szCs w:val="22"/>
        </w:rPr>
        <w:t>36-100</w:t>
      </w:r>
      <w:r w:rsidR="00FB7F50" w:rsidRPr="002245BE">
        <w:rPr>
          <w:sz w:val="22"/>
          <w:szCs w:val="22"/>
        </w:rPr>
        <w:t xml:space="preserve"> </w:t>
      </w:r>
      <w:r w:rsidRPr="007B2EEF">
        <w:rPr>
          <w:sz w:val="22"/>
          <w:szCs w:val="22"/>
        </w:rPr>
        <w:t>Kolbuszowa</w:t>
      </w:r>
    </w:p>
    <w:p w14:paraId="144F72C6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46F2D7DE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6D50337E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8D44C6E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7B2EEF" w:rsidRPr="00607F9B" w14:paraId="165E0F03" w14:textId="77777777" w:rsidTr="00061AEF">
        <w:trPr>
          <w:trHeight w:val="638"/>
        </w:trPr>
        <w:tc>
          <w:tcPr>
            <w:tcW w:w="959" w:type="dxa"/>
            <w:shd w:val="clear" w:color="auto" w:fill="auto"/>
          </w:tcPr>
          <w:p w14:paraId="4384E1EA" w14:textId="77777777" w:rsidR="007B2EEF" w:rsidRPr="00607F9B" w:rsidRDefault="007B2EEF" w:rsidP="00061AE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BDBB28F" w14:textId="77777777" w:rsidR="007B2EEF" w:rsidRPr="00607F9B" w:rsidRDefault="007B2EEF" w:rsidP="00061AE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B2EE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B2EE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B2EEF">
              <w:rPr>
                <w:b/>
                <w:bCs/>
                <w:sz w:val="22"/>
                <w:szCs w:val="22"/>
              </w:rPr>
              <w:t>Dostawa produktów farmaceutycznych w 6 pakietach.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B2EEF">
              <w:rPr>
                <w:b/>
                <w:sz w:val="22"/>
                <w:szCs w:val="22"/>
              </w:rPr>
              <w:t>Eap-2412/20/21/M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172B19E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7B2EEF" w:rsidRPr="007B2EEF">
        <w:rPr>
          <w:b/>
          <w:sz w:val="22"/>
          <w:szCs w:val="22"/>
        </w:rPr>
        <w:t>Samodzielny Publiczny Zespół Opieki Zdrowotnej w Kolbuszowej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7B2EEF" w:rsidRPr="007B2EEF">
        <w:rPr>
          <w:sz w:val="22"/>
          <w:szCs w:val="22"/>
        </w:rPr>
        <w:t>(</w:t>
      </w:r>
      <w:proofErr w:type="spellStart"/>
      <w:r w:rsidR="007B2EEF" w:rsidRPr="007B2EEF">
        <w:rPr>
          <w:sz w:val="22"/>
          <w:szCs w:val="22"/>
        </w:rPr>
        <w:t>t.j</w:t>
      </w:r>
      <w:proofErr w:type="spellEnd"/>
      <w:r w:rsidR="007B2EEF" w:rsidRPr="007B2EEF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B2EEF" w14:paraId="1B4C5C32" w14:textId="77777777" w:rsidTr="00061AE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814D7D6" w14:textId="77777777" w:rsidR="007B2EEF" w:rsidRPr="00D26ED6" w:rsidRDefault="007B2EEF" w:rsidP="00061AE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7B2EEF">
              <w:rPr>
                <w:b/>
                <w:sz w:val="22"/>
                <w:szCs w:val="22"/>
              </w:rPr>
              <w:t>Urtica</w:t>
            </w:r>
            <w:proofErr w:type="spellEnd"/>
            <w:r w:rsidRPr="007B2EEF">
              <w:rPr>
                <w:b/>
                <w:sz w:val="22"/>
                <w:szCs w:val="22"/>
              </w:rPr>
              <w:t xml:space="preserve"> Sp. z o.o.</w:t>
            </w:r>
          </w:p>
          <w:p w14:paraId="72A8F39F" w14:textId="77777777" w:rsidR="007B2EEF" w:rsidRPr="009F0E5C" w:rsidRDefault="007B2EEF" w:rsidP="00061AEF">
            <w:pPr>
              <w:jc w:val="both"/>
              <w:rPr>
                <w:bCs/>
                <w:sz w:val="22"/>
                <w:szCs w:val="22"/>
              </w:rPr>
            </w:pPr>
            <w:r w:rsidRPr="007B2EEF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2EEF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6971485" w14:textId="77777777" w:rsidR="007B2EEF" w:rsidRPr="009F0E5C" w:rsidRDefault="007B2EEF" w:rsidP="00061AEF">
            <w:pPr>
              <w:jc w:val="both"/>
              <w:rPr>
                <w:bCs/>
                <w:sz w:val="22"/>
                <w:szCs w:val="22"/>
              </w:rPr>
            </w:pPr>
            <w:r w:rsidRPr="007B2EEF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2EEF">
              <w:rPr>
                <w:bCs/>
                <w:sz w:val="22"/>
                <w:szCs w:val="22"/>
              </w:rPr>
              <w:t>Wrocław</w:t>
            </w:r>
          </w:p>
          <w:p w14:paraId="7CFB1299" w14:textId="77777777" w:rsidR="007B2EEF" w:rsidRDefault="007B2EEF" w:rsidP="00061A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7056115" w14:textId="77777777" w:rsidR="007B2EEF" w:rsidRPr="00211A34" w:rsidRDefault="007B2EEF" w:rsidP="00061A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B2EEF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B2EEF">
              <w:rPr>
                <w:sz w:val="22"/>
                <w:szCs w:val="22"/>
              </w:rPr>
              <w:t>Pakiet 1 - Lek diagnostyczny urologiczny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B2EEF">
              <w:rPr>
                <w:b/>
                <w:sz w:val="22"/>
                <w:szCs w:val="22"/>
              </w:rPr>
              <w:t>40 201.92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46A32E1" w14:textId="77777777" w:rsidR="007B2EEF" w:rsidRPr="00D26ED6" w:rsidRDefault="007B2EEF" w:rsidP="00061AE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92EA9D1" w14:textId="77777777" w:rsidR="007B2EEF" w:rsidRPr="007B2EEF" w:rsidRDefault="007B2EEF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EF">
              <w:t>-</w:t>
            </w:r>
            <w:r w:rsidRPr="007B2EEF">
              <w:tab/>
              <w:t xml:space="preserve">treść wybranej oferty odpowiada treści SWZ, </w:t>
            </w:r>
          </w:p>
          <w:p w14:paraId="3E35AD17" w14:textId="77777777" w:rsidR="007B2EEF" w:rsidRPr="007B2EEF" w:rsidRDefault="007B2EEF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EF">
              <w:t>-</w:t>
            </w:r>
            <w:r w:rsidRPr="007B2EEF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2C3E0FFE" w14:textId="77777777" w:rsidR="007B2EEF" w:rsidRPr="007B2EEF" w:rsidRDefault="007B2EEF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EF">
              <w:t>Kryterium: Cena oferty - 100 punktów</w:t>
            </w:r>
          </w:p>
          <w:p w14:paraId="63F8456F" w14:textId="77777777" w:rsidR="007B2EEF" w:rsidRPr="007B2EEF" w:rsidRDefault="007B2EEF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EF">
              <w:t>- oferta wpłynęła do Zamawiającego w wyznaczonym terminie , a Wykonawca  ją składający nie podlega wykluczeniu z postępowania</w:t>
            </w:r>
          </w:p>
          <w:p w14:paraId="468C9C13" w14:textId="77777777" w:rsidR="007B2EEF" w:rsidRDefault="007B2EEF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EF">
              <w:t>- kwota oferty nie przekraczała kwoty jaką Zamawiający zamierza przeznaczyć na sfinansowanie zamówienia.</w:t>
            </w:r>
          </w:p>
        </w:tc>
      </w:tr>
      <w:tr w:rsidR="007B2EEF" w14:paraId="272284A3" w14:textId="77777777" w:rsidTr="00061AE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B79B517" w14:textId="77777777" w:rsidR="007B2EEF" w:rsidRPr="00D26ED6" w:rsidRDefault="007B2EEF" w:rsidP="00061AE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B2EEF">
              <w:rPr>
                <w:b/>
                <w:sz w:val="22"/>
                <w:szCs w:val="22"/>
              </w:rPr>
              <w:lastRenderedPageBreak/>
              <w:t>IMED Poland Sp. z o.o.</w:t>
            </w:r>
          </w:p>
          <w:p w14:paraId="672525C5" w14:textId="77777777" w:rsidR="007B2EEF" w:rsidRPr="009F0E5C" w:rsidRDefault="007B2EEF" w:rsidP="00061AEF">
            <w:pPr>
              <w:jc w:val="both"/>
              <w:rPr>
                <w:bCs/>
                <w:sz w:val="22"/>
                <w:szCs w:val="22"/>
              </w:rPr>
            </w:pPr>
            <w:r w:rsidRPr="007B2EEF">
              <w:rPr>
                <w:bCs/>
                <w:sz w:val="22"/>
                <w:szCs w:val="22"/>
              </w:rPr>
              <w:t>Puławska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2EEF">
              <w:rPr>
                <w:bCs/>
                <w:sz w:val="22"/>
                <w:szCs w:val="22"/>
              </w:rPr>
              <w:t>314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726DE6B" w14:textId="77777777" w:rsidR="007B2EEF" w:rsidRPr="009F0E5C" w:rsidRDefault="007B2EEF" w:rsidP="00061AEF">
            <w:pPr>
              <w:jc w:val="both"/>
              <w:rPr>
                <w:bCs/>
                <w:sz w:val="22"/>
                <w:szCs w:val="22"/>
              </w:rPr>
            </w:pPr>
            <w:r w:rsidRPr="007B2EEF">
              <w:rPr>
                <w:bCs/>
                <w:sz w:val="22"/>
                <w:szCs w:val="22"/>
              </w:rPr>
              <w:t>02-819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2EEF">
              <w:rPr>
                <w:bCs/>
                <w:sz w:val="22"/>
                <w:szCs w:val="22"/>
              </w:rPr>
              <w:t>Warszawa</w:t>
            </w:r>
          </w:p>
          <w:p w14:paraId="492F7F45" w14:textId="77777777" w:rsidR="007B2EEF" w:rsidRDefault="007B2EEF" w:rsidP="00061A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E325016" w14:textId="77777777" w:rsidR="007B2EEF" w:rsidRPr="00211A34" w:rsidRDefault="007B2EEF" w:rsidP="00061A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B2EEF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B2EEF">
              <w:rPr>
                <w:sz w:val="22"/>
                <w:szCs w:val="22"/>
              </w:rPr>
              <w:t xml:space="preserve">Pakiet 2 - </w:t>
            </w:r>
            <w:proofErr w:type="spellStart"/>
            <w:r w:rsidRPr="007B2EEF">
              <w:rPr>
                <w:sz w:val="22"/>
                <w:szCs w:val="22"/>
              </w:rPr>
              <w:t>Hialuronian</w:t>
            </w:r>
            <w:proofErr w:type="spellEnd"/>
            <w:r w:rsidRPr="007B2EEF">
              <w:rPr>
                <w:sz w:val="22"/>
                <w:szCs w:val="22"/>
              </w:rPr>
              <w:t xml:space="preserve"> + </w:t>
            </w:r>
            <w:proofErr w:type="spellStart"/>
            <w:r w:rsidRPr="007B2EEF">
              <w:rPr>
                <w:sz w:val="22"/>
                <w:szCs w:val="22"/>
              </w:rPr>
              <w:t>Chondroityna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B2EEF">
              <w:rPr>
                <w:b/>
                <w:sz w:val="22"/>
                <w:szCs w:val="22"/>
              </w:rPr>
              <w:t>64 800.00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B37238D" w14:textId="77777777" w:rsidR="007B2EEF" w:rsidRPr="00D26ED6" w:rsidRDefault="007B2EEF" w:rsidP="00061AE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D5B9D9A" w14:textId="77777777" w:rsidR="007B2EEF" w:rsidRPr="007B2EEF" w:rsidRDefault="007B2EEF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EF">
              <w:t>-</w:t>
            </w:r>
            <w:r w:rsidRPr="007B2EEF">
              <w:tab/>
              <w:t xml:space="preserve">treść wybranej oferty odpowiada treści SWZ, </w:t>
            </w:r>
          </w:p>
          <w:p w14:paraId="3EBA24CA" w14:textId="77777777" w:rsidR="007B2EEF" w:rsidRPr="007B2EEF" w:rsidRDefault="007B2EEF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EF">
              <w:t>-</w:t>
            </w:r>
            <w:r w:rsidRPr="007B2EEF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6223F5D" w14:textId="77777777" w:rsidR="007B2EEF" w:rsidRPr="007B2EEF" w:rsidRDefault="007B2EEF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EF">
              <w:t>Kryterium: Cena oferty - 100 punktów</w:t>
            </w:r>
          </w:p>
          <w:p w14:paraId="6AE58E6D" w14:textId="77777777" w:rsidR="007B2EEF" w:rsidRPr="007B2EEF" w:rsidRDefault="007B2EEF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EF">
              <w:t>- oferta wpłynęła do Zamawiającego w wyznaczonym terminie , a Wykonawca  ją składający nie podlega wykluczeniu z postępowania</w:t>
            </w:r>
          </w:p>
          <w:p w14:paraId="0395DBEB" w14:textId="77777777" w:rsidR="007B2EEF" w:rsidRDefault="007B2EEF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EF">
              <w:t>- kwota oferty nie przekraczała kwoty jaką Zamawiający zamierza przeznaczyć na sfinansowanie zamówienia.</w:t>
            </w:r>
          </w:p>
        </w:tc>
      </w:tr>
      <w:tr w:rsidR="007B2EEF" w14:paraId="336339D5" w14:textId="77777777" w:rsidTr="00061AE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24738E1" w14:textId="77777777" w:rsidR="007B2EEF" w:rsidRPr="00D26ED6" w:rsidRDefault="007B2EEF" w:rsidP="00061AE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B2EEF">
              <w:rPr>
                <w:b/>
                <w:sz w:val="22"/>
                <w:szCs w:val="22"/>
              </w:rPr>
              <w:t>Centrum Zaopatrzenia Medycznego ,,CEZAL''S.A. Wrocław Oddział Kraków</w:t>
            </w:r>
          </w:p>
          <w:p w14:paraId="315DFD82" w14:textId="77777777" w:rsidR="007B2EEF" w:rsidRPr="009F0E5C" w:rsidRDefault="007B2EEF" w:rsidP="00061AEF">
            <w:pPr>
              <w:jc w:val="both"/>
              <w:rPr>
                <w:bCs/>
                <w:sz w:val="22"/>
                <w:szCs w:val="22"/>
              </w:rPr>
            </w:pPr>
            <w:r w:rsidRPr="007B2EEF">
              <w:rPr>
                <w:bCs/>
                <w:sz w:val="22"/>
                <w:szCs w:val="22"/>
              </w:rPr>
              <w:t>Balicka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2EEF">
              <w:rPr>
                <w:bCs/>
                <w:sz w:val="22"/>
                <w:szCs w:val="22"/>
              </w:rPr>
              <w:t>117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DD3421C" w14:textId="77777777" w:rsidR="007B2EEF" w:rsidRPr="009F0E5C" w:rsidRDefault="007B2EEF" w:rsidP="00061AEF">
            <w:pPr>
              <w:jc w:val="both"/>
              <w:rPr>
                <w:bCs/>
                <w:sz w:val="22"/>
                <w:szCs w:val="22"/>
              </w:rPr>
            </w:pPr>
            <w:r w:rsidRPr="007B2EEF">
              <w:rPr>
                <w:bCs/>
                <w:sz w:val="22"/>
                <w:szCs w:val="22"/>
              </w:rPr>
              <w:t>30-149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2EEF">
              <w:rPr>
                <w:bCs/>
                <w:sz w:val="22"/>
                <w:szCs w:val="22"/>
              </w:rPr>
              <w:t>Kraków</w:t>
            </w:r>
          </w:p>
          <w:p w14:paraId="2C9C1CDE" w14:textId="77777777" w:rsidR="007B2EEF" w:rsidRDefault="007B2EEF" w:rsidP="00061A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C0C2B50" w14:textId="77777777" w:rsidR="007B2EEF" w:rsidRPr="00211A34" w:rsidRDefault="007B2EEF" w:rsidP="00061A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B2EEF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B2EEF">
              <w:rPr>
                <w:sz w:val="22"/>
                <w:szCs w:val="22"/>
              </w:rPr>
              <w:t>Pakiet 3 - Płyny do płukania pęcherza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B2EEF">
              <w:rPr>
                <w:b/>
                <w:sz w:val="22"/>
                <w:szCs w:val="22"/>
              </w:rPr>
              <w:t>8 086.50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9E6A4E1" w14:textId="77777777" w:rsidR="007B2EEF" w:rsidRPr="00D26ED6" w:rsidRDefault="007B2EEF" w:rsidP="00061AE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0503FA8" w14:textId="77777777" w:rsidR="007B2EEF" w:rsidRPr="007B2EEF" w:rsidRDefault="007B2EEF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EF">
              <w:t>-</w:t>
            </w:r>
            <w:r w:rsidRPr="007B2EEF">
              <w:tab/>
              <w:t xml:space="preserve">treść wybranej oferty odpowiada treści SWZ, </w:t>
            </w:r>
          </w:p>
          <w:p w14:paraId="41A6C382" w14:textId="77777777" w:rsidR="007B2EEF" w:rsidRPr="007B2EEF" w:rsidRDefault="007B2EEF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EF">
              <w:t>-</w:t>
            </w:r>
            <w:r w:rsidRPr="007B2EEF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5A723E6" w14:textId="77777777" w:rsidR="007B2EEF" w:rsidRPr="007B2EEF" w:rsidRDefault="007B2EEF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EF">
              <w:t>Kryterium: Cena oferty - 100 punktów</w:t>
            </w:r>
          </w:p>
          <w:p w14:paraId="681907F1" w14:textId="77777777" w:rsidR="007B2EEF" w:rsidRPr="007B2EEF" w:rsidRDefault="007B2EEF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EF">
              <w:t>- oferta wpłynęła do Zamawiającego w wyznaczonym terminie , a Wykonawca  ją składający nie podlega wykluczeniu z postępowania</w:t>
            </w:r>
          </w:p>
          <w:p w14:paraId="23529D24" w14:textId="77777777" w:rsidR="007B2EEF" w:rsidRDefault="007B2EEF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EF">
              <w:t>- kwota oferty nie przekraczała kwoty jaką Zamawiający zamierza przeznaczyć na sfinansowanie zamówienia.</w:t>
            </w:r>
          </w:p>
        </w:tc>
      </w:tr>
      <w:tr w:rsidR="007B2EEF" w14:paraId="1CBAA6F3" w14:textId="77777777" w:rsidTr="00061AE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0AE6C5C" w14:textId="77777777" w:rsidR="007B2EEF" w:rsidRPr="00D26ED6" w:rsidRDefault="007B2EEF" w:rsidP="00061AE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7B2EEF">
              <w:rPr>
                <w:b/>
                <w:sz w:val="22"/>
                <w:szCs w:val="22"/>
              </w:rPr>
              <w:t>Urtica</w:t>
            </w:r>
            <w:proofErr w:type="spellEnd"/>
            <w:r w:rsidRPr="007B2EEF">
              <w:rPr>
                <w:b/>
                <w:sz w:val="22"/>
                <w:szCs w:val="22"/>
              </w:rPr>
              <w:t xml:space="preserve"> Sp. z o.o.</w:t>
            </w:r>
          </w:p>
          <w:p w14:paraId="3E7FBFF1" w14:textId="77777777" w:rsidR="007B2EEF" w:rsidRPr="009F0E5C" w:rsidRDefault="007B2EEF" w:rsidP="00061AEF">
            <w:pPr>
              <w:jc w:val="both"/>
              <w:rPr>
                <w:bCs/>
                <w:sz w:val="22"/>
                <w:szCs w:val="22"/>
              </w:rPr>
            </w:pPr>
            <w:r w:rsidRPr="007B2EEF">
              <w:rPr>
                <w:bCs/>
                <w:sz w:val="22"/>
                <w:szCs w:val="22"/>
              </w:rPr>
              <w:t>Krzemieniecka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2EEF">
              <w:rPr>
                <w:bCs/>
                <w:sz w:val="22"/>
                <w:szCs w:val="22"/>
              </w:rPr>
              <w:t>120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5F35512" w14:textId="77777777" w:rsidR="007B2EEF" w:rsidRPr="009F0E5C" w:rsidRDefault="007B2EEF" w:rsidP="00061AEF">
            <w:pPr>
              <w:jc w:val="both"/>
              <w:rPr>
                <w:bCs/>
                <w:sz w:val="22"/>
                <w:szCs w:val="22"/>
              </w:rPr>
            </w:pPr>
            <w:r w:rsidRPr="007B2EEF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2EEF">
              <w:rPr>
                <w:bCs/>
                <w:sz w:val="22"/>
                <w:szCs w:val="22"/>
              </w:rPr>
              <w:t>Wrocław</w:t>
            </w:r>
          </w:p>
          <w:p w14:paraId="231374A6" w14:textId="77777777" w:rsidR="007B2EEF" w:rsidRDefault="007B2EEF" w:rsidP="00061A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C6EC75E" w14:textId="77777777" w:rsidR="007B2EEF" w:rsidRPr="00211A34" w:rsidRDefault="007B2EEF" w:rsidP="00061A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B2EEF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B2EEF">
              <w:rPr>
                <w:sz w:val="22"/>
                <w:szCs w:val="22"/>
              </w:rPr>
              <w:t>Pakiet 4 - Leki różne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B2EEF">
              <w:rPr>
                <w:b/>
                <w:sz w:val="22"/>
                <w:szCs w:val="22"/>
              </w:rPr>
              <w:t>8 800.88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0E32A6F" w14:textId="77777777" w:rsidR="007B2EEF" w:rsidRPr="00D26ED6" w:rsidRDefault="007B2EEF" w:rsidP="00061AE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5DF8A2A" w14:textId="77777777" w:rsidR="007B2EEF" w:rsidRPr="007B2EEF" w:rsidRDefault="007B2EEF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EF">
              <w:t>-</w:t>
            </w:r>
            <w:r w:rsidRPr="007B2EEF">
              <w:tab/>
              <w:t xml:space="preserve">treść wybranej oferty odpowiada treści SWZ, </w:t>
            </w:r>
          </w:p>
          <w:p w14:paraId="0BC43CB0" w14:textId="77777777" w:rsidR="007B2EEF" w:rsidRPr="007B2EEF" w:rsidRDefault="007B2EEF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EF">
              <w:t>-</w:t>
            </w:r>
            <w:r w:rsidRPr="007B2EEF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258D93C" w14:textId="77777777" w:rsidR="007B2EEF" w:rsidRPr="007B2EEF" w:rsidRDefault="007B2EEF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EF">
              <w:t>Kryterium: Cena oferty - 100 punktów</w:t>
            </w:r>
          </w:p>
          <w:p w14:paraId="259291DA" w14:textId="77777777" w:rsidR="007B2EEF" w:rsidRPr="007B2EEF" w:rsidRDefault="007B2EEF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EF">
              <w:t>- oferta wpłynęła do Zamawiającego w wyznaczonym terminie , a Wykonawca  ją składający nie podlega wykluczeniu z postępowania</w:t>
            </w:r>
          </w:p>
          <w:p w14:paraId="02F21921" w14:textId="77777777" w:rsidR="007B2EEF" w:rsidRDefault="007B2EEF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EF">
              <w:t>- kwota oferty nie przekraczała kwoty jaką Zamawiający zamierza przeznaczyć na sfinansowanie zamówienia.</w:t>
            </w:r>
          </w:p>
        </w:tc>
      </w:tr>
      <w:tr w:rsidR="007B2EEF" w14:paraId="79232A28" w14:textId="77777777" w:rsidTr="00061AE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FA36A98" w14:textId="77777777" w:rsidR="007B2EEF" w:rsidRPr="00D26ED6" w:rsidRDefault="007B2EEF" w:rsidP="00061AE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7B2EEF">
              <w:rPr>
                <w:b/>
                <w:sz w:val="22"/>
                <w:szCs w:val="22"/>
              </w:rPr>
              <w:lastRenderedPageBreak/>
              <w:t>Medimax</w:t>
            </w:r>
            <w:proofErr w:type="spellEnd"/>
            <w:r w:rsidRPr="007B2EEF">
              <w:rPr>
                <w:b/>
                <w:sz w:val="22"/>
                <w:szCs w:val="22"/>
              </w:rPr>
              <w:t xml:space="preserve"> Monika Mazurkiewicz</w:t>
            </w:r>
          </w:p>
          <w:p w14:paraId="7B3D25CA" w14:textId="77777777" w:rsidR="007B2EEF" w:rsidRPr="009F0E5C" w:rsidRDefault="007B2EEF" w:rsidP="00061AEF">
            <w:pPr>
              <w:jc w:val="both"/>
              <w:rPr>
                <w:bCs/>
                <w:sz w:val="22"/>
                <w:szCs w:val="22"/>
              </w:rPr>
            </w:pPr>
            <w:r w:rsidRPr="007B2EEF">
              <w:rPr>
                <w:bCs/>
                <w:sz w:val="22"/>
                <w:szCs w:val="22"/>
              </w:rPr>
              <w:t>Starego Dębu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2EEF">
              <w:rPr>
                <w:bCs/>
                <w:sz w:val="22"/>
                <w:szCs w:val="22"/>
              </w:rPr>
              <w:t>12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7B2EEF">
              <w:rPr>
                <w:bCs/>
                <w:sz w:val="22"/>
                <w:szCs w:val="22"/>
              </w:rPr>
              <w:t>/6</w:t>
            </w:r>
          </w:p>
          <w:p w14:paraId="73DFB35C" w14:textId="77777777" w:rsidR="007B2EEF" w:rsidRPr="009F0E5C" w:rsidRDefault="007B2EEF" w:rsidP="00061AEF">
            <w:pPr>
              <w:jc w:val="both"/>
              <w:rPr>
                <w:bCs/>
                <w:sz w:val="22"/>
                <w:szCs w:val="22"/>
              </w:rPr>
            </w:pPr>
            <w:r w:rsidRPr="007B2EEF">
              <w:rPr>
                <w:bCs/>
                <w:sz w:val="22"/>
                <w:szCs w:val="22"/>
              </w:rPr>
              <w:t>31-355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2EEF">
              <w:rPr>
                <w:bCs/>
                <w:sz w:val="22"/>
                <w:szCs w:val="22"/>
              </w:rPr>
              <w:t>Kraków</w:t>
            </w:r>
          </w:p>
          <w:p w14:paraId="67F0CFB9" w14:textId="77777777" w:rsidR="007B2EEF" w:rsidRDefault="007B2EEF" w:rsidP="00061A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C5DDD6D" w14:textId="77777777" w:rsidR="007B2EEF" w:rsidRPr="00211A34" w:rsidRDefault="007B2EEF" w:rsidP="00061A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B2EEF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B2EEF">
              <w:rPr>
                <w:sz w:val="22"/>
                <w:szCs w:val="22"/>
              </w:rPr>
              <w:t>Pakiet 5 -  Opatrunki specjalistyczne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B2EEF">
              <w:rPr>
                <w:b/>
                <w:sz w:val="22"/>
                <w:szCs w:val="22"/>
              </w:rPr>
              <w:t>17 420.40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80463AE" w14:textId="77777777" w:rsidR="007B2EEF" w:rsidRPr="00D26ED6" w:rsidRDefault="007B2EEF" w:rsidP="00061AE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B70F62F" w14:textId="77777777" w:rsidR="007B2EEF" w:rsidRPr="007B2EEF" w:rsidRDefault="007B2EEF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EF">
              <w:t>-</w:t>
            </w:r>
            <w:r w:rsidRPr="007B2EEF">
              <w:tab/>
              <w:t xml:space="preserve">treść wybranej oferty odpowiada treści SWZ, </w:t>
            </w:r>
          </w:p>
          <w:p w14:paraId="77A13918" w14:textId="77777777" w:rsidR="007B2EEF" w:rsidRPr="007B2EEF" w:rsidRDefault="007B2EEF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EF">
              <w:t>-</w:t>
            </w:r>
            <w:r w:rsidRPr="007B2EEF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F184D9E" w14:textId="77777777" w:rsidR="007B2EEF" w:rsidRPr="007B2EEF" w:rsidRDefault="007B2EEF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EF">
              <w:t>Kryterium: Cena oferty - 100 punktów</w:t>
            </w:r>
          </w:p>
          <w:p w14:paraId="6266A8FF" w14:textId="77777777" w:rsidR="007B2EEF" w:rsidRPr="007B2EEF" w:rsidRDefault="007B2EEF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EF">
              <w:t>- oferta wpłynęła do Zamawiającego w wyznaczonym terminie , a Wykonawca  ją składający nie podlega wykluczeniu z postępowania</w:t>
            </w:r>
          </w:p>
          <w:p w14:paraId="176E2F8E" w14:textId="77777777" w:rsidR="007B2EEF" w:rsidRDefault="007B2EEF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EF">
              <w:t>- kwota oferty nie przekraczała kwoty jaką Zamawiający zamierza przeznaczyć na sfinansowanie zamówienia.</w:t>
            </w:r>
          </w:p>
        </w:tc>
      </w:tr>
      <w:tr w:rsidR="007B2EEF" w14:paraId="425A9C92" w14:textId="77777777" w:rsidTr="00061AE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5153CFC" w14:textId="77777777" w:rsidR="007B2EEF" w:rsidRPr="00D26ED6" w:rsidRDefault="007B2EEF" w:rsidP="00061AEF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B2EEF">
              <w:rPr>
                <w:b/>
                <w:sz w:val="22"/>
                <w:szCs w:val="22"/>
              </w:rPr>
              <w:t>SCHULKE POLSKA SP. Z O.O.</w:t>
            </w:r>
          </w:p>
          <w:p w14:paraId="2AD18483" w14:textId="77777777" w:rsidR="007B2EEF" w:rsidRPr="009F0E5C" w:rsidRDefault="007B2EEF" w:rsidP="00061AEF">
            <w:pPr>
              <w:jc w:val="both"/>
              <w:rPr>
                <w:bCs/>
                <w:sz w:val="22"/>
                <w:szCs w:val="22"/>
              </w:rPr>
            </w:pPr>
            <w:r w:rsidRPr="007B2EEF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2EEF">
              <w:rPr>
                <w:bCs/>
                <w:sz w:val="22"/>
                <w:szCs w:val="22"/>
              </w:rPr>
              <w:t>132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2D55DD2" w14:textId="77777777" w:rsidR="007B2EEF" w:rsidRPr="009F0E5C" w:rsidRDefault="007B2EEF" w:rsidP="00061AEF">
            <w:pPr>
              <w:jc w:val="both"/>
              <w:rPr>
                <w:bCs/>
                <w:sz w:val="22"/>
                <w:szCs w:val="22"/>
              </w:rPr>
            </w:pPr>
            <w:r w:rsidRPr="007B2EEF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B2EEF">
              <w:rPr>
                <w:bCs/>
                <w:sz w:val="22"/>
                <w:szCs w:val="22"/>
              </w:rPr>
              <w:t>WARSZAWA</w:t>
            </w:r>
          </w:p>
          <w:p w14:paraId="0E7D1F07" w14:textId="77777777" w:rsidR="007B2EEF" w:rsidRDefault="007B2EEF" w:rsidP="00061A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11C0BEF" w14:textId="77777777" w:rsidR="007B2EEF" w:rsidRPr="00211A34" w:rsidRDefault="007B2EEF" w:rsidP="00061AE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7B2EEF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7B2EEF">
              <w:rPr>
                <w:sz w:val="22"/>
                <w:szCs w:val="22"/>
              </w:rPr>
              <w:t>Pakiet 6 - Gąbki do czyszczenia ran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B2EEF">
              <w:rPr>
                <w:b/>
                <w:sz w:val="22"/>
                <w:szCs w:val="22"/>
              </w:rPr>
              <w:t>15 675.92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C02B919" w14:textId="77777777" w:rsidR="007B2EEF" w:rsidRPr="00D26ED6" w:rsidRDefault="007B2EEF" w:rsidP="00061AEF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F83D5DC" w14:textId="77777777" w:rsidR="007B2EEF" w:rsidRPr="007B2EEF" w:rsidRDefault="007B2EEF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EF">
              <w:t>-</w:t>
            </w:r>
            <w:r w:rsidRPr="007B2EEF">
              <w:tab/>
              <w:t xml:space="preserve">treść wybranej oferty odpowiada treści SWZ, </w:t>
            </w:r>
          </w:p>
          <w:p w14:paraId="2FB05AB3" w14:textId="77777777" w:rsidR="007B2EEF" w:rsidRPr="007B2EEF" w:rsidRDefault="007B2EEF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EF">
              <w:t>-</w:t>
            </w:r>
            <w:r w:rsidRPr="007B2EEF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B944F95" w14:textId="77777777" w:rsidR="007B2EEF" w:rsidRPr="007B2EEF" w:rsidRDefault="007B2EEF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EF">
              <w:t>Kryterium: Cena oferty - 100 punktów</w:t>
            </w:r>
          </w:p>
          <w:p w14:paraId="23BDD6B4" w14:textId="77777777" w:rsidR="007B2EEF" w:rsidRPr="007B2EEF" w:rsidRDefault="007B2EEF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EF">
              <w:t>- oferta wpłynęła do Zamawiającego w wyznaczonym terminie , a Wykonawca  ją składający nie podlega wykluczeniu z postępowania</w:t>
            </w:r>
          </w:p>
          <w:p w14:paraId="44E28D7C" w14:textId="77777777" w:rsidR="007B2EEF" w:rsidRDefault="007B2EEF" w:rsidP="00061AEF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B2EEF">
              <w:t>- kwota oferty nie przekraczała kwoty jaką Zamawiający zamierza przeznaczyć na sfinansowanie zamówienia.</w:t>
            </w:r>
          </w:p>
        </w:tc>
      </w:tr>
    </w:tbl>
    <w:p w14:paraId="293574AB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5639A269" w14:textId="77777777" w:rsidTr="00596EA3">
        <w:tc>
          <w:tcPr>
            <w:tcW w:w="2169" w:type="dxa"/>
            <w:shd w:val="clear" w:color="auto" w:fill="F3F3F3"/>
          </w:tcPr>
          <w:p w14:paraId="02C97F9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07318C6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12E4AB4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698CB64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B2EEF" w:rsidRPr="00834EF4" w14:paraId="08D208AE" w14:textId="77777777" w:rsidTr="00061AEF">
        <w:tc>
          <w:tcPr>
            <w:tcW w:w="2169" w:type="dxa"/>
            <w:shd w:val="clear" w:color="auto" w:fill="auto"/>
          </w:tcPr>
          <w:p w14:paraId="7C188BC7" w14:textId="77777777" w:rsidR="007B2EEF" w:rsidRPr="00211A34" w:rsidRDefault="007B2EEF" w:rsidP="00061A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E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2EEF">
              <w:rPr>
                <w:sz w:val="20"/>
                <w:szCs w:val="20"/>
              </w:rPr>
              <w:t>Pakiet 1 - Lek diagnostyczny urologiczny</w:t>
            </w:r>
          </w:p>
        </w:tc>
        <w:tc>
          <w:tcPr>
            <w:tcW w:w="2793" w:type="dxa"/>
            <w:shd w:val="clear" w:color="auto" w:fill="auto"/>
          </w:tcPr>
          <w:p w14:paraId="54B7583D" w14:textId="77777777" w:rsidR="007B2EEF" w:rsidRPr="00211A34" w:rsidRDefault="007B2EEF" w:rsidP="00061AE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B2EEF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7B2EEF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8C0FB3F" w14:textId="77777777" w:rsidR="007B2EEF" w:rsidRPr="00211A34" w:rsidRDefault="007B2EEF" w:rsidP="00061AEF">
            <w:pPr>
              <w:rPr>
                <w:sz w:val="20"/>
                <w:szCs w:val="20"/>
              </w:rPr>
            </w:pPr>
            <w:r w:rsidRPr="007B2EEF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EF">
              <w:rPr>
                <w:sz w:val="20"/>
                <w:szCs w:val="20"/>
              </w:rPr>
              <w:t>120</w:t>
            </w:r>
          </w:p>
          <w:p w14:paraId="3E73669F" w14:textId="77777777" w:rsidR="007B2EEF" w:rsidRPr="00211A34" w:rsidRDefault="007B2EEF" w:rsidP="00061AEF">
            <w:pPr>
              <w:spacing w:after="40"/>
              <w:rPr>
                <w:color w:val="000000"/>
                <w:sz w:val="20"/>
                <w:szCs w:val="20"/>
              </w:rPr>
            </w:pPr>
            <w:r w:rsidRPr="007B2EEF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EF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6C34A738" w14:textId="77777777" w:rsidR="007B2EEF" w:rsidRPr="00211A34" w:rsidRDefault="007B2EEF" w:rsidP="00061A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EF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AFFF7CB" w14:textId="77777777" w:rsidR="007B2EEF" w:rsidRPr="00211A34" w:rsidRDefault="007B2EEF" w:rsidP="00061AEF">
            <w:pPr>
              <w:jc w:val="center"/>
              <w:rPr>
                <w:color w:val="000000"/>
                <w:sz w:val="20"/>
                <w:szCs w:val="20"/>
              </w:rPr>
            </w:pPr>
            <w:r w:rsidRPr="007B2EEF">
              <w:rPr>
                <w:sz w:val="20"/>
                <w:szCs w:val="20"/>
              </w:rPr>
              <w:t xml:space="preserve">  100,00</w:t>
            </w:r>
          </w:p>
        </w:tc>
      </w:tr>
      <w:tr w:rsidR="007B2EEF" w:rsidRPr="00834EF4" w14:paraId="63964EC6" w14:textId="77777777" w:rsidTr="00061AEF">
        <w:tc>
          <w:tcPr>
            <w:tcW w:w="2169" w:type="dxa"/>
            <w:shd w:val="clear" w:color="auto" w:fill="auto"/>
          </w:tcPr>
          <w:p w14:paraId="7CA3BE32" w14:textId="77777777" w:rsidR="007B2EEF" w:rsidRPr="00211A34" w:rsidRDefault="007B2EEF" w:rsidP="00061A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E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2EEF">
              <w:rPr>
                <w:sz w:val="20"/>
                <w:szCs w:val="20"/>
              </w:rPr>
              <w:t xml:space="preserve">Pakiet 2 - </w:t>
            </w:r>
            <w:proofErr w:type="spellStart"/>
            <w:r w:rsidRPr="007B2EEF">
              <w:rPr>
                <w:sz w:val="20"/>
                <w:szCs w:val="20"/>
              </w:rPr>
              <w:t>Hialuronian</w:t>
            </w:r>
            <w:proofErr w:type="spellEnd"/>
            <w:r w:rsidRPr="007B2EEF">
              <w:rPr>
                <w:sz w:val="20"/>
                <w:szCs w:val="20"/>
              </w:rPr>
              <w:t xml:space="preserve"> + </w:t>
            </w:r>
            <w:proofErr w:type="spellStart"/>
            <w:r w:rsidRPr="007B2EEF">
              <w:rPr>
                <w:sz w:val="20"/>
                <w:szCs w:val="20"/>
              </w:rPr>
              <w:t>Chondroityna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30C46CD7" w14:textId="77777777" w:rsidR="007B2EEF" w:rsidRPr="00211A34" w:rsidRDefault="007B2EEF" w:rsidP="00061AE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B2EEF">
              <w:rPr>
                <w:b/>
                <w:bCs/>
                <w:sz w:val="20"/>
                <w:szCs w:val="20"/>
              </w:rPr>
              <w:t>IMED Poland Sp. z o.o.</w:t>
            </w:r>
          </w:p>
          <w:p w14:paraId="7A904480" w14:textId="77777777" w:rsidR="007B2EEF" w:rsidRPr="00211A34" w:rsidRDefault="007B2EEF" w:rsidP="00061AEF">
            <w:pPr>
              <w:rPr>
                <w:sz w:val="20"/>
                <w:szCs w:val="20"/>
              </w:rPr>
            </w:pPr>
            <w:r w:rsidRPr="007B2EEF">
              <w:rPr>
                <w:sz w:val="20"/>
                <w:szCs w:val="20"/>
              </w:rPr>
              <w:t>Puławska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EF">
              <w:rPr>
                <w:sz w:val="20"/>
                <w:szCs w:val="20"/>
              </w:rPr>
              <w:t>314</w:t>
            </w:r>
          </w:p>
          <w:p w14:paraId="0BA0DEE2" w14:textId="77777777" w:rsidR="007B2EEF" w:rsidRPr="00211A34" w:rsidRDefault="007B2EEF" w:rsidP="00061AEF">
            <w:pPr>
              <w:spacing w:after="40"/>
              <w:rPr>
                <w:color w:val="000000"/>
                <w:sz w:val="20"/>
                <w:szCs w:val="20"/>
              </w:rPr>
            </w:pPr>
            <w:r w:rsidRPr="007B2EEF">
              <w:rPr>
                <w:sz w:val="20"/>
                <w:szCs w:val="20"/>
              </w:rPr>
              <w:t>02-819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EF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5934BA9" w14:textId="77777777" w:rsidR="007B2EEF" w:rsidRPr="00211A34" w:rsidRDefault="007B2EEF" w:rsidP="00061A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EF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ECA57C7" w14:textId="77777777" w:rsidR="007B2EEF" w:rsidRPr="00211A34" w:rsidRDefault="007B2EEF" w:rsidP="00061AEF">
            <w:pPr>
              <w:jc w:val="center"/>
              <w:rPr>
                <w:color w:val="000000"/>
                <w:sz w:val="20"/>
                <w:szCs w:val="20"/>
              </w:rPr>
            </w:pPr>
            <w:r w:rsidRPr="007B2EEF">
              <w:rPr>
                <w:sz w:val="20"/>
                <w:szCs w:val="20"/>
              </w:rPr>
              <w:t xml:space="preserve">  100,00</w:t>
            </w:r>
          </w:p>
        </w:tc>
      </w:tr>
      <w:tr w:rsidR="007B2EEF" w:rsidRPr="00834EF4" w14:paraId="4B8B2781" w14:textId="77777777" w:rsidTr="00061AEF">
        <w:tc>
          <w:tcPr>
            <w:tcW w:w="2169" w:type="dxa"/>
            <w:shd w:val="clear" w:color="auto" w:fill="auto"/>
          </w:tcPr>
          <w:p w14:paraId="1858E7E9" w14:textId="77777777" w:rsidR="007B2EEF" w:rsidRPr="00211A34" w:rsidRDefault="007B2EEF" w:rsidP="00061A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EF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2EEF">
              <w:rPr>
                <w:sz w:val="20"/>
                <w:szCs w:val="20"/>
              </w:rPr>
              <w:t>Pakiet 3 - Płyny do płukania pęcherza</w:t>
            </w:r>
          </w:p>
        </w:tc>
        <w:tc>
          <w:tcPr>
            <w:tcW w:w="2793" w:type="dxa"/>
            <w:shd w:val="clear" w:color="auto" w:fill="auto"/>
          </w:tcPr>
          <w:p w14:paraId="25C5914A" w14:textId="77777777" w:rsidR="007B2EEF" w:rsidRPr="00211A34" w:rsidRDefault="007B2EEF" w:rsidP="00061AE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B2EEF">
              <w:rPr>
                <w:b/>
                <w:bCs/>
                <w:sz w:val="20"/>
                <w:szCs w:val="20"/>
              </w:rPr>
              <w:t>Centrum Zaopatrzenia Medycznego ,,CEZAL''S.A. Wrocław Oddział Kraków</w:t>
            </w:r>
          </w:p>
          <w:p w14:paraId="27638DD7" w14:textId="77777777" w:rsidR="007B2EEF" w:rsidRPr="00211A34" w:rsidRDefault="007B2EEF" w:rsidP="00061AEF">
            <w:pPr>
              <w:rPr>
                <w:sz w:val="20"/>
                <w:szCs w:val="20"/>
              </w:rPr>
            </w:pPr>
            <w:r w:rsidRPr="007B2EEF">
              <w:rPr>
                <w:sz w:val="20"/>
                <w:szCs w:val="20"/>
              </w:rPr>
              <w:t>Balicka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EF">
              <w:rPr>
                <w:sz w:val="20"/>
                <w:szCs w:val="20"/>
              </w:rPr>
              <w:t>117</w:t>
            </w:r>
          </w:p>
          <w:p w14:paraId="31452F4C" w14:textId="77777777" w:rsidR="007B2EEF" w:rsidRPr="00211A34" w:rsidRDefault="007B2EEF" w:rsidP="00061AEF">
            <w:pPr>
              <w:spacing w:after="40"/>
              <w:rPr>
                <w:color w:val="000000"/>
                <w:sz w:val="20"/>
                <w:szCs w:val="20"/>
              </w:rPr>
            </w:pPr>
            <w:r w:rsidRPr="007B2EEF">
              <w:rPr>
                <w:sz w:val="20"/>
                <w:szCs w:val="20"/>
              </w:rPr>
              <w:t>30-149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EF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4634474F" w14:textId="77777777" w:rsidR="007B2EEF" w:rsidRPr="00211A34" w:rsidRDefault="007B2EEF" w:rsidP="00061A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EF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EA06D3A" w14:textId="77777777" w:rsidR="007B2EEF" w:rsidRPr="00211A34" w:rsidRDefault="007B2EEF" w:rsidP="00061AEF">
            <w:pPr>
              <w:jc w:val="center"/>
              <w:rPr>
                <w:color w:val="000000"/>
                <w:sz w:val="20"/>
                <w:szCs w:val="20"/>
              </w:rPr>
            </w:pPr>
            <w:r w:rsidRPr="007B2EEF">
              <w:rPr>
                <w:sz w:val="20"/>
                <w:szCs w:val="20"/>
              </w:rPr>
              <w:t xml:space="preserve">  100,00</w:t>
            </w:r>
          </w:p>
        </w:tc>
      </w:tr>
      <w:tr w:rsidR="007B2EEF" w:rsidRPr="00834EF4" w14:paraId="54DF72D4" w14:textId="77777777" w:rsidTr="00061AEF">
        <w:tc>
          <w:tcPr>
            <w:tcW w:w="2169" w:type="dxa"/>
            <w:shd w:val="clear" w:color="auto" w:fill="auto"/>
          </w:tcPr>
          <w:p w14:paraId="34776D1C" w14:textId="77777777" w:rsidR="007B2EEF" w:rsidRPr="00211A34" w:rsidRDefault="007B2EEF" w:rsidP="00061A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EF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2EEF">
              <w:rPr>
                <w:sz w:val="20"/>
                <w:szCs w:val="20"/>
              </w:rPr>
              <w:t>Pakiet 4 - Leki różne</w:t>
            </w:r>
          </w:p>
        </w:tc>
        <w:tc>
          <w:tcPr>
            <w:tcW w:w="2793" w:type="dxa"/>
            <w:shd w:val="clear" w:color="auto" w:fill="auto"/>
          </w:tcPr>
          <w:p w14:paraId="64A19E91" w14:textId="77777777" w:rsidR="007B2EEF" w:rsidRPr="00211A34" w:rsidRDefault="007B2EEF" w:rsidP="00061AE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B2EEF">
              <w:rPr>
                <w:b/>
                <w:bCs/>
                <w:sz w:val="20"/>
                <w:szCs w:val="20"/>
              </w:rPr>
              <w:t>Urtica</w:t>
            </w:r>
            <w:proofErr w:type="spellEnd"/>
            <w:r w:rsidRPr="007B2EEF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74D00E3" w14:textId="77777777" w:rsidR="007B2EEF" w:rsidRPr="00211A34" w:rsidRDefault="007B2EEF" w:rsidP="00061AEF">
            <w:pPr>
              <w:rPr>
                <w:sz w:val="20"/>
                <w:szCs w:val="20"/>
              </w:rPr>
            </w:pPr>
            <w:r w:rsidRPr="007B2EEF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EF">
              <w:rPr>
                <w:sz w:val="20"/>
                <w:szCs w:val="20"/>
              </w:rPr>
              <w:t>120</w:t>
            </w:r>
          </w:p>
          <w:p w14:paraId="5027C0A2" w14:textId="77777777" w:rsidR="007B2EEF" w:rsidRPr="00211A34" w:rsidRDefault="007B2EEF" w:rsidP="00061AEF">
            <w:pPr>
              <w:spacing w:after="40"/>
              <w:rPr>
                <w:color w:val="000000"/>
                <w:sz w:val="20"/>
                <w:szCs w:val="20"/>
              </w:rPr>
            </w:pPr>
            <w:r w:rsidRPr="007B2EEF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EF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2015DB39" w14:textId="77777777" w:rsidR="007B2EEF" w:rsidRPr="00211A34" w:rsidRDefault="007B2EEF" w:rsidP="00061A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EF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87E16B" w14:textId="77777777" w:rsidR="007B2EEF" w:rsidRPr="00211A34" w:rsidRDefault="007B2EEF" w:rsidP="00061AEF">
            <w:pPr>
              <w:jc w:val="center"/>
              <w:rPr>
                <w:color w:val="000000"/>
                <w:sz w:val="20"/>
                <w:szCs w:val="20"/>
              </w:rPr>
            </w:pPr>
            <w:r w:rsidRPr="007B2EEF">
              <w:rPr>
                <w:sz w:val="20"/>
                <w:szCs w:val="20"/>
              </w:rPr>
              <w:t xml:space="preserve">  100,00</w:t>
            </w:r>
          </w:p>
        </w:tc>
      </w:tr>
      <w:tr w:rsidR="007B2EEF" w:rsidRPr="00834EF4" w14:paraId="7701D127" w14:textId="77777777" w:rsidTr="00061AEF">
        <w:tc>
          <w:tcPr>
            <w:tcW w:w="2169" w:type="dxa"/>
            <w:shd w:val="clear" w:color="auto" w:fill="auto"/>
          </w:tcPr>
          <w:p w14:paraId="1B450842" w14:textId="77777777" w:rsidR="007B2EEF" w:rsidRPr="00211A34" w:rsidRDefault="007B2EEF" w:rsidP="00061A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EF">
              <w:rPr>
                <w:sz w:val="20"/>
                <w:szCs w:val="20"/>
              </w:rPr>
              <w:lastRenderedPageBreak/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2EEF">
              <w:rPr>
                <w:sz w:val="20"/>
                <w:szCs w:val="20"/>
              </w:rPr>
              <w:t>Pakiet 5 -  Opatrunki specjalistyczne</w:t>
            </w:r>
          </w:p>
        </w:tc>
        <w:tc>
          <w:tcPr>
            <w:tcW w:w="2793" w:type="dxa"/>
            <w:shd w:val="clear" w:color="auto" w:fill="auto"/>
          </w:tcPr>
          <w:p w14:paraId="425A97BB" w14:textId="77777777" w:rsidR="007B2EEF" w:rsidRPr="00211A34" w:rsidRDefault="007B2EEF" w:rsidP="00061AEF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7B2EEF">
              <w:rPr>
                <w:b/>
                <w:bCs/>
                <w:sz w:val="20"/>
                <w:szCs w:val="20"/>
              </w:rPr>
              <w:t>Medimax</w:t>
            </w:r>
            <w:proofErr w:type="spellEnd"/>
            <w:r w:rsidRPr="007B2EEF">
              <w:rPr>
                <w:b/>
                <w:bCs/>
                <w:sz w:val="20"/>
                <w:szCs w:val="20"/>
              </w:rPr>
              <w:t xml:space="preserve"> Monika Mazurkiewicz</w:t>
            </w:r>
          </w:p>
          <w:p w14:paraId="287BACEA" w14:textId="77777777" w:rsidR="007B2EEF" w:rsidRPr="00211A34" w:rsidRDefault="007B2EEF" w:rsidP="00061AEF">
            <w:pPr>
              <w:rPr>
                <w:sz w:val="20"/>
                <w:szCs w:val="20"/>
              </w:rPr>
            </w:pPr>
            <w:r w:rsidRPr="007B2EEF">
              <w:rPr>
                <w:sz w:val="20"/>
                <w:szCs w:val="20"/>
              </w:rPr>
              <w:t>Starego Dębu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EF">
              <w:rPr>
                <w:sz w:val="20"/>
                <w:szCs w:val="20"/>
              </w:rPr>
              <w:t>12/6</w:t>
            </w:r>
          </w:p>
          <w:p w14:paraId="2BA54787" w14:textId="77777777" w:rsidR="007B2EEF" w:rsidRPr="00211A34" w:rsidRDefault="007B2EEF" w:rsidP="00061AEF">
            <w:pPr>
              <w:spacing w:after="40"/>
              <w:rPr>
                <w:color w:val="000000"/>
                <w:sz w:val="20"/>
                <w:szCs w:val="20"/>
              </w:rPr>
            </w:pPr>
            <w:r w:rsidRPr="007B2EEF">
              <w:rPr>
                <w:sz w:val="20"/>
                <w:szCs w:val="20"/>
              </w:rPr>
              <w:t>31-355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EF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7EB5DA8F" w14:textId="77777777" w:rsidR="007B2EEF" w:rsidRPr="00211A34" w:rsidRDefault="007B2EEF" w:rsidP="00061A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EF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18E9BF5" w14:textId="77777777" w:rsidR="007B2EEF" w:rsidRPr="00211A34" w:rsidRDefault="007B2EEF" w:rsidP="00061AEF">
            <w:pPr>
              <w:jc w:val="center"/>
              <w:rPr>
                <w:color w:val="000000"/>
                <w:sz w:val="20"/>
                <w:szCs w:val="20"/>
              </w:rPr>
            </w:pPr>
            <w:r w:rsidRPr="007B2EEF">
              <w:rPr>
                <w:sz w:val="20"/>
                <w:szCs w:val="20"/>
              </w:rPr>
              <w:t xml:space="preserve">  100,00</w:t>
            </w:r>
          </w:p>
        </w:tc>
      </w:tr>
      <w:tr w:rsidR="007B2EEF" w:rsidRPr="00834EF4" w14:paraId="5495B33B" w14:textId="77777777" w:rsidTr="00061AEF">
        <w:tc>
          <w:tcPr>
            <w:tcW w:w="2169" w:type="dxa"/>
            <w:shd w:val="clear" w:color="auto" w:fill="auto"/>
          </w:tcPr>
          <w:p w14:paraId="1BC1CC7E" w14:textId="77777777" w:rsidR="007B2EEF" w:rsidRPr="00211A34" w:rsidRDefault="007B2EEF" w:rsidP="00061A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EF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2EEF">
              <w:rPr>
                <w:sz w:val="20"/>
                <w:szCs w:val="20"/>
              </w:rPr>
              <w:t>Pakiet 6 - Gąbki do czyszczenia ran</w:t>
            </w:r>
          </w:p>
        </w:tc>
        <w:tc>
          <w:tcPr>
            <w:tcW w:w="2793" w:type="dxa"/>
            <w:shd w:val="clear" w:color="auto" w:fill="auto"/>
          </w:tcPr>
          <w:p w14:paraId="74CEB30B" w14:textId="77777777" w:rsidR="007B2EEF" w:rsidRPr="00211A34" w:rsidRDefault="007B2EEF" w:rsidP="00061AE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B2EEF">
              <w:rPr>
                <w:b/>
                <w:bCs/>
                <w:sz w:val="20"/>
                <w:szCs w:val="20"/>
              </w:rPr>
              <w:t>SCHULKE POLSKA SP. Z O.O.</w:t>
            </w:r>
          </w:p>
          <w:p w14:paraId="38B7B2D2" w14:textId="77777777" w:rsidR="007B2EEF" w:rsidRPr="00211A34" w:rsidRDefault="007B2EEF" w:rsidP="00061AEF">
            <w:pPr>
              <w:rPr>
                <w:sz w:val="20"/>
                <w:szCs w:val="20"/>
              </w:rPr>
            </w:pPr>
            <w:r w:rsidRPr="007B2EEF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EF">
              <w:rPr>
                <w:sz w:val="20"/>
                <w:szCs w:val="20"/>
              </w:rPr>
              <w:t>132</w:t>
            </w:r>
          </w:p>
          <w:p w14:paraId="7A53E5A5" w14:textId="77777777" w:rsidR="007B2EEF" w:rsidRPr="00211A34" w:rsidRDefault="007B2EEF" w:rsidP="00061AEF">
            <w:pPr>
              <w:spacing w:after="40"/>
              <w:rPr>
                <w:color w:val="000000"/>
                <w:sz w:val="20"/>
                <w:szCs w:val="20"/>
              </w:rPr>
            </w:pPr>
            <w:r w:rsidRPr="007B2EEF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EF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F9DF674" w14:textId="77777777" w:rsidR="007B2EEF" w:rsidRPr="00211A34" w:rsidRDefault="007B2EEF" w:rsidP="00061A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EF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04C8BC" w14:textId="77777777" w:rsidR="007B2EEF" w:rsidRPr="00211A34" w:rsidRDefault="007B2EEF" w:rsidP="00061AEF">
            <w:pPr>
              <w:jc w:val="center"/>
              <w:rPr>
                <w:color w:val="000000"/>
                <w:sz w:val="20"/>
                <w:szCs w:val="20"/>
              </w:rPr>
            </w:pPr>
            <w:r w:rsidRPr="007B2EEF">
              <w:rPr>
                <w:sz w:val="20"/>
                <w:szCs w:val="20"/>
              </w:rPr>
              <w:t xml:space="preserve">  100,00</w:t>
            </w:r>
          </w:p>
        </w:tc>
      </w:tr>
      <w:tr w:rsidR="007B2EEF" w:rsidRPr="00834EF4" w14:paraId="05E49BF1" w14:textId="77777777" w:rsidTr="00061AEF">
        <w:tc>
          <w:tcPr>
            <w:tcW w:w="2169" w:type="dxa"/>
            <w:shd w:val="clear" w:color="auto" w:fill="auto"/>
          </w:tcPr>
          <w:p w14:paraId="0E09BD99" w14:textId="77777777" w:rsidR="007B2EEF" w:rsidRPr="00211A34" w:rsidRDefault="007B2EEF" w:rsidP="00061A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EF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B2EEF">
              <w:rPr>
                <w:sz w:val="20"/>
                <w:szCs w:val="20"/>
              </w:rPr>
              <w:t>Pakiet 6 - Gąbki do czyszczenia ran</w:t>
            </w:r>
          </w:p>
        </w:tc>
        <w:tc>
          <w:tcPr>
            <w:tcW w:w="2793" w:type="dxa"/>
            <w:shd w:val="clear" w:color="auto" w:fill="auto"/>
          </w:tcPr>
          <w:p w14:paraId="26BB3DEC" w14:textId="77777777" w:rsidR="007B2EEF" w:rsidRPr="00211A34" w:rsidRDefault="007B2EEF" w:rsidP="00061AEF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B2EEF">
              <w:rPr>
                <w:b/>
                <w:bCs/>
                <w:sz w:val="20"/>
                <w:szCs w:val="20"/>
              </w:rPr>
              <w:t>OSS sp. z o.o.</w:t>
            </w:r>
          </w:p>
          <w:p w14:paraId="78434812" w14:textId="77777777" w:rsidR="007B2EEF" w:rsidRPr="00211A34" w:rsidRDefault="007B2EEF" w:rsidP="00061AEF">
            <w:pPr>
              <w:rPr>
                <w:sz w:val="20"/>
                <w:szCs w:val="20"/>
              </w:rPr>
            </w:pPr>
            <w:r w:rsidRPr="007B2EEF">
              <w:rPr>
                <w:sz w:val="20"/>
                <w:szCs w:val="20"/>
              </w:rPr>
              <w:t>Siennicka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EF">
              <w:rPr>
                <w:sz w:val="20"/>
                <w:szCs w:val="20"/>
              </w:rPr>
              <w:t>25</w:t>
            </w:r>
          </w:p>
          <w:p w14:paraId="4830C35D" w14:textId="77777777" w:rsidR="007B2EEF" w:rsidRPr="00211A34" w:rsidRDefault="007B2EEF" w:rsidP="00061AEF">
            <w:pPr>
              <w:spacing w:after="40"/>
              <w:rPr>
                <w:color w:val="000000"/>
                <w:sz w:val="20"/>
                <w:szCs w:val="20"/>
              </w:rPr>
            </w:pPr>
            <w:r w:rsidRPr="007B2EEF">
              <w:rPr>
                <w:sz w:val="20"/>
                <w:szCs w:val="20"/>
              </w:rPr>
              <w:t>80-758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B2EEF">
              <w:rPr>
                <w:sz w:val="20"/>
                <w:szCs w:val="20"/>
              </w:rPr>
              <w:t>Gdańsk</w:t>
            </w:r>
          </w:p>
        </w:tc>
        <w:tc>
          <w:tcPr>
            <w:tcW w:w="2976" w:type="dxa"/>
            <w:shd w:val="clear" w:color="auto" w:fill="auto"/>
          </w:tcPr>
          <w:p w14:paraId="11C3A51F" w14:textId="77777777" w:rsidR="007B2EEF" w:rsidRPr="00211A34" w:rsidRDefault="007B2EEF" w:rsidP="00061AEF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B2EEF">
              <w:rPr>
                <w:sz w:val="20"/>
                <w:szCs w:val="20"/>
              </w:rPr>
              <w:t>1 - Cena - 83.17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9A2640A" w14:textId="77777777" w:rsidR="007B2EEF" w:rsidRPr="00211A34" w:rsidRDefault="007B2EEF" w:rsidP="00061AEF">
            <w:pPr>
              <w:jc w:val="center"/>
              <w:rPr>
                <w:color w:val="000000"/>
                <w:sz w:val="20"/>
                <w:szCs w:val="20"/>
              </w:rPr>
            </w:pPr>
            <w:r w:rsidRPr="007B2EEF">
              <w:rPr>
                <w:sz w:val="20"/>
                <w:szCs w:val="20"/>
              </w:rPr>
              <w:t xml:space="preserve">  83,17</w:t>
            </w:r>
          </w:p>
        </w:tc>
      </w:tr>
    </w:tbl>
    <w:p w14:paraId="2E3F2AE4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485D4B76" w14:textId="0AEDE930" w:rsidR="00B464D3" w:rsidRDefault="007B2EEF" w:rsidP="00B464D3">
      <w:pPr>
        <w:jc w:val="right"/>
        <w:rPr>
          <w:sz w:val="22"/>
          <w:szCs w:val="22"/>
        </w:rPr>
      </w:pPr>
      <w:r w:rsidRPr="007B2EEF">
        <w:rPr>
          <w:sz w:val="22"/>
          <w:szCs w:val="22"/>
        </w:rPr>
        <w:t xml:space="preserve">  </w:t>
      </w:r>
      <w:r w:rsidR="00F83200">
        <w:rPr>
          <w:sz w:val="22"/>
          <w:szCs w:val="22"/>
        </w:rPr>
        <w:t>Dyrektor SP ZOZ Kolbuszowa</w:t>
      </w:r>
    </w:p>
    <w:p w14:paraId="64178DEC" w14:textId="38B0B0AD" w:rsidR="00F83200" w:rsidRPr="00E56378" w:rsidRDefault="00F83200" w:rsidP="00B464D3">
      <w:pPr>
        <w:jc w:val="right"/>
        <w:rPr>
          <w:sz w:val="32"/>
          <w:szCs w:val="32"/>
          <w:vertAlign w:val="superscript"/>
        </w:rPr>
      </w:pPr>
      <w:r>
        <w:rPr>
          <w:sz w:val="22"/>
          <w:szCs w:val="22"/>
        </w:rPr>
        <w:t>Zbigniew Strzelczyk</w:t>
      </w:r>
    </w:p>
    <w:bookmarkEnd w:id="0"/>
    <w:p w14:paraId="3E24D784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0A538B" w14:textId="77777777" w:rsidR="005C0516" w:rsidRDefault="005C0516">
      <w:r>
        <w:separator/>
      </w:r>
    </w:p>
  </w:endnote>
  <w:endnote w:type="continuationSeparator" w:id="0">
    <w:p w14:paraId="25E94259" w14:textId="77777777" w:rsidR="005C0516" w:rsidRDefault="005C0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FF00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4CDF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08D7C4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EE6897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1FFB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9E04AE" w14:textId="77777777" w:rsidR="005C0516" w:rsidRDefault="005C0516">
      <w:r>
        <w:separator/>
      </w:r>
    </w:p>
  </w:footnote>
  <w:footnote w:type="continuationSeparator" w:id="0">
    <w:p w14:paraId="7637AC84" w14:textId="77777777" w:rsidR="005C0516" w:rsidRDefault="005C0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06E7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3336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05DC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0516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0516"/>
    <w:rsid w:val="005E5BFF"/>
    <w:rsid w:val="00607F9B"/>
    <w:rsid w:val="00644DCB"/>
    <w:rsid w:val="00657C1E"/>
    <w:rsid w:val="006E3089"/>
    <w:rsid w:val="00712C39"/>
    <w:rsid w:val="00756CDA"/>
    <w:rsid w:val="007B2EEF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3200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BC750B"/>
  <w15:chartTrackingRefBased/>
  <w15:docId w15:val="{CC5B6418-2B28-4B3F-A482-FC6C22F16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895</Words>
  <Characters>5074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2021-11-22T07:37:00Z</cp:lastPrinted>
  <dcterms:created xsi:type="dcterms:W3CDTF">2021-11-22T07:39:00Z</dcterms:created>
  <dcterms:modified xsi:type="dcterms:W3CDTF">2021-11-22T07:39:00Z</dcterms:modified>
</cp:coreProperties>
</file>