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1A19" w14:textId="4E5713F5" w:rsidR="00FB7F50" w:rsidRPr="002245BE" w:rsidRDefault="00577555" w:rsidP="00EE4648">
      <w:pPr>
        <w:spacing w:after="240"/>
        <w:jc w:val="right"/>
        <w:rPr>
          <w:sz w:val="22"/>
          <w:szCs w:val="22"/>
        </w:rPr>
      </w:pPr>
      <w:bookmarkStart w:id="0" w:name="_Hlk53520193"/>
      <w:r w:rsidRPr="00577555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577555">
        <w:rPr>
          <w:sz w:val="22"/>
          <w:szCs w:val="22"/>
        </w:rPr>
        <w:t>2021-11-22</w:t>
      </w:r>
    </w:p>
    <w:p w14:paraId="40C08609" w14:textId="77777777" w:rsidR="00EE4648" w:rsidRDefault="00EE4648" w:rsidP="00FB7F50">
      <w:pPr>
        <w:spacing w:after="40"/>
        <w:rPr>
          <w:b/>
          <w:bCs/>
          <w:sz w:val="22"/>
          <w:szCs w:val="22"/>
        </w:rPr>
      </w:pPr>
    </w:p>
    <w:p w14:paraId="1D1D2DD7" w14:textId="363C4219" w:rsidR="00FB7F50" w:rsidRPr="002245BE" w:rsidRDefault="00577555" w:rsidP="00FB7F50">
      <w:pPr>
        <w:spacing w:after="40"/>
        <w:rPr>
          <w:b/>
          <w:bCs/>
          <w:sz w:val="22"/>
          <w:szCs w:val="22"/>
        </w:rPr>
      </w:pPr>
      <w:r w:rsidRPr="00577555">
        <w:rPr>
          <w:b/>
          <w:bCs/>
          <w:sz w:val="22"/>
          <w:szCs w:val="22"/>
        </w:rPr>
        <w:t>Samodzielny Publiczny Zespół Opieki Zdrowotnej w Kolbuszowej</w:t>
      </w:r>
    </w:p>
    <w:p w14:paraId="03745525" w14:textId="77777777" w:rsidR="00FB7F50" w:rsidRPr="002245BE" w:rsidRDefault="00577555" w:rsidP="00FB7F50">
      <w:pPr>
        <w:rPr>
          <w:sz w:val="22"/>
          <w:szCs w:val="22"/>
        </w:rPr>
      </w:pPr>
      <w:r w:rsidRPr="00577555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577555">
        <w:rPr>
          <w:sz w:val="22"/>
          <w:szCs w:val="22"/>
        </w:rPr>
        <w:t>4</w:t>
      </w:r>
    </w:p>
    <w:p w14:paraId="20F31D39" w14:textId="77777777" w:rsidR="00FB7F50" w:rsidRPr="002245BE" w:rsidRDefault="00577555" w:rsidP="00FB7F50">
      <w:pPr>
        <w:rPr>
          <w:sz w:val="22"/>
          <w:szCs w:val="22"/>
        </w:rPr>
      </w:pPr>
      <w:r w:rsidRPr="00577555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577555">
        <w:rPr>
          <w:sz w:val="22"/>
          <w:szCs w:val="22"/>
        </w:rPr>
        <w:t>Kolbuszowa</w:t>
      </w:r>
    </w:p>
    <w:p w14:paraId="29B4D0B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8B73753" w14:textId="34E2CFA7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C44FEF9" w14:textId="77777777" w:rsidR="00EE4648" w:rsidRPr="00A17CDB" w:rsidRDefault="00EE4648" w:rsidP="00A17CDB">
      <w:pPr>
        <w:jc w:val="both"/>
        <w:rPr>
          <w:bCs/>
          <w:sz w:val="18"/>
          <w:szCs w:val="18"/>
        </w:rPr>
      </w:pPr>
    </w:p>
    <w:p w14:paraId="47D22BE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4EAA14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7555" w:rsidRPr="00607F9B" w14:paraId="1F06FF74" w14:textId="77777777" w:rsidTr="00061AEF">
        <w:trPr>
          <w:trHeight w:val="638"/>
        </w:trPr>
        <w:tc>
          <w:tcPr>
            <w:tcW w:w="959" w:type="dxa"/>
            <w:shd w:val="clear" w:color="auto" w:fill="auto"/>
          </w:tcPr>
          <w:p w14:paraId="1839ACEF" w14:textId="77777777" w:rsidR="00577555" w:rsidRPr="00607F9B" w:rsidRDefault="00577555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AC10A2" w14:textId="77777777" w:rsidR="00577555" w:rsidRPr="00607F9B" w:rsidRDefault="00577555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755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7755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7555">
              <w:rPr>
                <w:b/>
                <w:bCs/>
                <w:sz w:val="22"/>
                <w:szCs w:val="22"/>
              </w:rPr>
              <w:t>Usługa odbioru i utylizacji odpadów poszpitalnych niebezpiecznych tj. odpady z diagnozowania, leczenia i profilaktyki medycznej o kodzie: 180103*, 180102*, 180109, 180182*, 150110*.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7555">
              <w:rPr>
                <w:b/>
                <w:sz w:val="22"/>
                <w:szCs w:val="22"/>
              </w:rPr>
              <w:t>Eap-2412/18/21/M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82CE7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77555" w:rsidRPr="00577555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77555" w:rsidRPr="00577555">
        <w:rPr>
          <w:sz w:val="22"/>
          <w:szCs w:val="22"/>
        </w:rPr>
        <w:t>(</w:t>
      </w:r>
      <w:proofErr w:type="spellStart"/>
      <w:r w:rsidR="00577555" w:rsidRPr="00577555">
        <w:rPr>
          <w:sz w:val="22"/>
          <w:szCs w:val="22"/>
        </w:rPr>
        <w:t>t.j</w:t>
      </w:r>
      <w:proofErr w:type="spellEnd"/>
      <w:r w:rsidR="00577555" w:rsidRPr="0057755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7555" w14:paraId="08B7217C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738B14F" w14:textId="77777777" w:rsidR="00577555" w:rsidRPr="00D26ED6" w:rsidRDefault="00577555" w:rsidP="00061AE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77555">
              <w:rPr>
                <w:b/>
                <w:sz w:val="22"/>
                <w:szCs w:val="22"/>
              </w:rPr>
              <w:t xml:space="preserve">REMONDIS </w:t>
            </w:r>
            <w:proofErr w:type="spellStart"/>
            <w:r w:rsidRPr="00577555">
              <w:rPr>
                <w:b/>
                <w:sz w:val="22"/>
                <w:szCs w:val="22"/>
              </w:rPr>
              <w:t>Medison</w:t>
            </w:r>
            <w:proofErr w:type="spellEnd"/>
            <w:r w:rsidRPr="00577555">
              <w:rPr>
                <w:b/>
                <w:sz w:val="22"/>
                <w:szCs w:val="22"/>
              </w:rPr>
              <w:t xml:space="preserve"> Sp. z o.o.</w:t>
            </w:r>
          </w:p>
          <w:p w14:paraId="14F6EF01" w14:textId="77777777" w:rsidR="00577555" w:rsidRPr="009F0E5C" w:rsidRDefault="00577555" w:rsidP="00061AEF">
            <w:pPr>
              <w:jc w:val="both"/>
              <w:rPr>
                <w:bCs/>
                <w:sz w:val="22"/>
                <w:szCs w:val="22"/>
              </w:rPr>
            </w:pPr>
            <w:r w:rsidRPr="00577555">
              <w:rPr>
                <w:bCs/>
                <w:sz w:val="22"/>
                <w:szCs w:val="22"/>
              </w:rPr>
              <w:t>PUSZKINA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7555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3BC1E4" w14:textId="77777777" w:rsidR="00577555" w:rsidRPr="009F0E5C" w:rsidRDefault="00577555" w:rsidP="00061AEF">
            <w:pPr>
              <w:jc w:val="both"/>
              <w:rPr>
                <w:bCs/>
                <w:sz w:val="22"/>
                <w:szCs w:val="22"/>
              </w:rPr>
            </w:pPr>
            <w:r w:rsidRPr="00577555">
              <w:rPr>
                <w:bCs/>
                <w:sz w:val="22"/>
                <w:szCs w:val="22"/>
              </w:rPr>
              <w:t>42-530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7555">
              <w:rPr>
                <w:bCs/>
                <w:sz w:val="22"/>
                <w:szCs w:val="22"/>
              </w:rPr>
              <w:t>DĄBROWA GÓRNICZA</w:t>
            </w:r>
          </w:p>
          <w:p w14:paraId="6F8A416F" w14:textId="77777777" w:rsidR="00577555" w:rsidRPr="00D26ED6" w:rsidRDefault="00577555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FD37F6" w14:textId="77777777" w:rsidR="00577555" w:rsidRPr="00D26ED6" w:rsidRDefault="00577555" w:rsidP="00061AE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7555">
              <w:rPr>
                <w:sz w:val="22"/>
                <w:szCs w:val="22"/>
              </w:rPr>
              <w:t>Usługa odbioru i utylizacji odpadów poszpitalnych niebezpiecznych tj. odpady z diagnozowania, leczenia i profilaktyki medycznej o kodzie: 180103*, 180102*, 180109, 180182*, 150110*.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77555">
              <w:rPr>
                <w:b/>
                <w:sz w:val="22"/>
                <w:szCs w:val="22"/>
              </w:rPr>
              <w:t>283 212.55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E589CEC" w14:textId="77777777" w:rsidR="00577555" w:rsidRPr="00D26ED6" w:rsidRDefault="00577555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8911A8" w14:textId="77777777" w:rsidR="00577555" w:rsidRP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Uzasadnienie wyboru oferty najkorzystniejszej:</w:t>
            </w:r>
          </w:p>
          <w:p w14:paraId="2D7720B1" w14:textId="77777777" w:rsidR="00577555" w:rsidRP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-</w:t>
            </w:r>
            <w:r w:rsidRPr="00577555">
              <w:tab/>
              <w:t xml:space="preserve">treść wybranej oferty odpowiada treści SWZ, </w:t>
            </w:r>
          </w:p>
          <w:p w14:paraId="51AF05F4" w14:textId="7DF69755" w:rsid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-</w:t>
            </w:r>
            <w:r w:rsidRPr="00577555"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781881E6" w14:textId="77777777" w:rsidR="00EE4648" w:rsidRPr="00577555" w:rsidRDefault="00EE4648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  <w:p w14:paraId="4284430C" w14:textId="77777777" w:rsidR="00577555" w:rsidRP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I. Kryterium: Cena oferty - 60 punktów</w:t>
            </w:r>
          </w:p>
          <w:p w14:paraId="670D024B" w14:textId="77777777" w:rsidR="00577555" w:rsidRP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II. Kryterium: Odległość 36,8 (km) - ilość km od miejsca wytwarzania odpadów do najbliższej instalacji, miejsca przeznaczonego do ich utylizacji - 40 pkt.</w:t>
            </w:r>
          </w:p>
          <w:p w14:paraId="791DD667" w14:textId="77777777" w:rsidR="00577555" w:rsidRDefault="0057755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555">
              <w:t>- oferta wpłynęła do Zamawiającego w wyznaczonym terminie , a Wykonawca  ją składający nie podlega wykluczeniu z postępowania.</w:t>
            </w:r>
          </w:p>
        </w:tc>
      </w:tr>
    </w:tbl>
    <w:p w14:paraId="28AEE6AC" w14:textId="77777777" w:rsidR="00EE4648" w:rsidRDefault="00EE464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E529FB6" w14:textId="77777777" w:rsidR="00EE4648" w:rsidRDefault="00EE464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48C5375" w14:textId="58D429C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276"/>
        <w:gridCol w:w="2835"/>
        <w:gridCol w:w="1134"/>
      </w:tblGrid>
      <w:tr w:rsidR="00EE4648" w:rsidRPr="008567C7" w14:paraId="5D0B8BCF" w14:textId="77777777" w:rsidTr="00EE4648">
        <w:trPr>
          <w:trHeight w:val="510"/>
        </w:trPr>
        <w:tc>
          <w:tcPr>
            <w:tcW w:w="709" w:type="dxa"/>
            <w:vAlign w:val="center"/>
          </w:tcPr>
          <w:p w14:paraId="466A9F4C" w14:textId="77777777" w:rsidR="00EE4648" w:rsidRPr="008567C7" w:rsidRDefault="00EE4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036E00C1" w14:textId="77777777" w:rsidR="00EE4648" w:rsidRPr="008567C7" w:rsidRDefault="00EE4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2E1F8CEF" w14:textId="77777777" w:rsidR="00EE4648" w:rsidRPr="008567C7" w:rsidRDefault="00EE46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0B6E75BC" w14:textId="77777777" w:rsidR="00EE4648" w:rsidRPr="008567C7" w:rsidRDefault="00EE46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(km) od miejsca wytwarzania odpadów do miejsca ich unieszkodliwiania</w:t>
            </w:r>
          </w:p>
        </w:tc>
        <w:tc>
          <w:tcPr>
            <w:tcW w:w="1134" w:type="dxa"/>
            <w:vAlign w:val="center"/>
          </w:tcPr>
          <w:p w14:paraId="64D8679B" w14:textId="77777777" w:rsidR="00EE4648" w:rsidRPr="008567C7" w:rsidRDefault="00EE46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4648" w:rsidRPr="008567C7" w14:paraId="4E164F8E" w14:textId="77777777" w:rsidTr="00EE4648">
        <w:tc>
          <w:tcPr>
            <w:tcW w:w="709" w:type="dxa"/>
            <w:vAlign w:val="center"/>
          </w:tcPr>
          <w:p w14:paraId="1EFF709F" w14:textId="77777777" w:rsidR="00EE4648" w:rsidRPr="008567C7" w:rsidRDefault="00EE4648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4890573B" w14:textId="77777777" w:rsidR="00EE4648" w:rsidRPr="002B6761" w:rsidRDefault="00EE4648" w:rsidP="00061A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REMONDIS </w:t>
            </w:r>
            <w:proofErr w:type="spellStart"/>
            <w:r w:rsidRPr="00577555">
              <w:rPr>
                <w:rFonts w:ascii="Times New Roman" w:hAnsi="Times New Roman" w:cs="Times New Roman"/>
                <w:b/>
                <w:sz w:val="18"/>
                <w:szCs w:val="18"/>
              </w:rPr>
              <w:t>Medison</w:t>
            </w:r>
            <w:proofErr w:type="spellEnd"/>
            <w:r w:rsidRPr="005775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46F599C" w14:textId="77777777" w:rsidR="00EE4648" w:rsidRPr="008567C7" w:rsidRDefault="00EE4648" w:rsidP="00061A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PUSZKINA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CD9415" w14:textId="77777777" w:rsidR="00EE4648" w:rsidRPr="001B7815" w:rsidRDefault="00EE4648" w:rsidP="00061A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42-530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555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</w:tc>
        <w:tc>
          <w:tcPr>
            <w:tcW w:w="1276" w:type="dxa"/>
            <w:vAlign w:val="center"/>
          </w:tcPr>
          <w:p w14:paraId="4FB6BE5F" w14:textId="77777777" w:rsidR="00EE4648" w:rsidRPr="008567C7" w:rsidRDefault="00EE4648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14:paraId="30B22D10" w14:textId="77777777" w:rsidR="00EE4648" w:rsidRPr="008567C7" w:rsidRDefault="00EE4648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F529475" w14:textId="77777777" w:rsidR="00EE4648" w:rsidRPr="008567C7" w:rsidRDefault="00EE4648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5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8F6C89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E79FFB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95374B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1B209B1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62AAA62" w14:textId="4C872E99" w:rsidR="008642B3" w:rsidRDefault="00577555" w:rsidP="00005838">
      <w:pPr>
        <w:jc w:val="right"/>
        <w:rPr>
          <w:sz w:val="22"/>
          <w:szCs w:val="22"/>
        </w:rPr>
      </w:pPr>
      <w:r w:rsidRPr="00577555">
        <w:rPr>
          <w:sz w:val="22"/>
          <w:szCs w:val="22"/>
        </w:rPr>
        <w:t xml:space="preserve">  </w:t>
      </w:r>
      <w:bookmarkEnd w:id="0"/>
      <w:r w:rsidR="00EE4648">
        <w:rPr>
          <w:sz w:val="22"/>
          <w:szCs w:val="22"/>
        </w:rPr>
        <w:t>Dyrektor SP ZOZ Kolbuszowa</w:t>
      </w:r>
    </w:p>
    <w:p w14:paraId="79137301" w14:textId="75380728" w:rsidR="00EE4648" w:rsidRPr="00005838" w:rsidRDefault="00EE4648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</w:p>
    <w:sectPr w:rsidR="00EE4648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3C457" w14:textId="77777777" w:rsidR="00364BBD" w:rsidRDefault="00364BBD">
      <w:r>
        <w:separator/>
      </w:r>
    </w:p>
  </w:endnote>
  <w:endnote w:type="continuationSeparator" w:id="0">
    <w:p w14:paraId="03B98FBE" w14:textId="77777777" w:rsidR="00364BBD" w:rsidRDefault="0036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DA3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1E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B2C4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2DC7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A3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551C1" w14:textId="77777777" w:rsidR="00364BBD" w:rsidRDefault="00364BBD">
      <w:r>
        <w:separator/>
      </w:r>
    </w:p>
  </w:footnote>
  <w:footnote w:type="continuationSeparator" w:id="0">
    <w:p w14:paraId="5A5981CC" w14:textId="77777777" w:rsidR="00364BBD" w:rsidRDefault="00364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294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2B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7804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BB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4BB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555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464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E3770"/>
  <w15:chartTrackingRefBased/>
  <w15:docId w15:val="{D4126F2E-2EF9-48A9-9777-3B4FAD72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2021-11-22T07:43:00Z</cp:lastPrinted>
  <dcterms:created xsi:type="dcterms:W3CDTF">2021-11-22T07:44:00Z</dcterms:created>
  <dcterms:modified xsi:type="dcterms:W3CDTF">2021-11-22T07:44:00Z</dcterms:modified>
</cp:coreProperties>
</file>