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0B9" w:rsidRPr="00A7226F" w:rsidRDefault="00F340B9" w:rsidP="00F340B9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F340B9" w:rsidRPr="00A7226F" w:rsidRDefault="00F340B9" w:rsidP="00F340B9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F340B9" w:rsidRPr="00A7226F" w:rsidRDefault="00F340B9" w:rsidP="00F340B9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F340B9" w:rsidRDefault="00F340B9" w:rsidP="00F340B9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11</w:t>
      </w:r>
      <w:r w:rsidRPr="00E412D5">
        <w:rPr>
          <w:sz w:val="24"/>
        </w:rPr>
        <w:t>-</w:t>
      </w:r>
      <w:r>
        <w:rPr>
          <w:sz w:val="24"/>
        </w:rPr>
        <w:t>25</w:t>
      </w:r>
    </w:p>
    <w:p w:rsidR="00F340B9" w:rsidRDefault="00F340B9" w:rsidP="00F340B9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07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Z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F340B9" w:rsidRDefault="00F340B9" w:rsidP="00F340B9">
      <w:pPr>
        <w:jc w:val="right"/>
        <w:rPr>
          <w:sz w:val="22"/>
          <w:szCs w:val="22"/>
        </w:rPr>
      </w:pPr>
    </w:p>
    <w:p w:rsidR="00F340B9" w:rsidRDefault="00F340B9" w:rsidP="00F340B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340B9" w:rsidRPr="000B6CF4" w:rsidRDefault="00F340B9" w:rsidP="00F340B9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F340B9" w:rsidRPr="000B6CF4" w:rsidRDefault="00F340B9" w:rsidP="00F340B9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F340B9" w:rsidRDefault="00F340B9" w:rsidP="00F340B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340B9" w:rsidRDefault="00F340B9" w:rsidP="00F340B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06445C" w:rsidRDefault="0006445C" w:rsidP="0006445C">
      <w:pPr>
        <w:ind w:left="993" w:hanging="993"/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</w:t>
      </w:r>
    </w:p>
    <w:p w:rsidR="0006445C" w:rsidRDefault="0006445C" w:rsidP="0006445C">
      <w:pPr>
        <w:ind w:left="993" w:hanging="993"/>
        <w:jc w:val="both"/>
        <w:rPr>
          <w:b/>
          <w:bCs/>
          <w:sz w:val="24"/>
          <w:szCs w:val="24"/>
        </w:rPr>
      </w:pPr>
      <w:r>
        <w:rPr>
          <w:bCs/>
          <w:i/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o wartości szacunkowej nieprzekraczającej 130 000 zł netto pn: </w:t>
      </w:r>
    </w:p>
    <w:p w:rsidR="00F340B9" w:rsidRDefault="00F340B9" w:rsidP="00F340B9">
      <w:pPr>
        <w:jc w:val="center"/>
        <w:rPr>
          <w:b/>
          <w:sz w:val="24"/>
          <w:szCs w:val="24"/>
        </w:rPr>
      </w:pPr>
    </w:p>
    <w:p w:rsidR="00F340B9" w:rsidRDefault="00F340B9" w:rsidP="00F340B9">
      <w:pPr>
        <w:jc w:val="center"/>
        <w:rPr>
          <w:b/>
          <w:sz w:val="24"/>
          <w:szCs w:val="24"/>
        </w:rPr>
      </w:pPr>
      <w:r w:rsidRPr="00B26B19">
        <w:rPr>
          <w:b/>
          <w:sz w:val="24"/>
          <w:szCs w:val="24"/>
        </w:rPr>
        <w:t xml:space="preserve">Dostawa </w:t>
      </w:r>
      <w:r w:rsidR="0006445C">
        <w:rPr>
          <w:b/>
          <w:sz w:val="24"/>
          <w:szCs w:val="24"/>
        </w:rPr>
        <w:t>środk</w:t>
      </w:r>
      <w:r>
        <w:rPr>
          <w:b/>
          <w:sz w:val="24"/>
          <w:szCs w:val="24"/>
        </w:rPr>
        <w:t xml:space="preserve">ów </w:t>
      </w:r>
      <w:r w:rsidR="0006445C">
        <w:rPr>
          <w:b/>
          <w:sz w:val="24"/>
          <w:szCs w:val="24"/>
        </w:rPr>
        <w:t>czystości oraz sprzętu do sprzątania</w:t>
      </w:r>
    </w:p>
    <w:p w:rsidR="00F340B9" w:rsidRDefault="00F340B9" w:rsidP="00F340B9">
      <w:pPr>
        <w:jc w:val="center"/>
        <w:rPr>
          <w:sz w:val="22"/>
          <w:szCs w:val="22"/>
        </w:rPr>
      </w:pPr>
    </w:p>
    <w:p w:rsidR="00F340B9" w:rsidRPr="007E18CE" w:rsidRDefault="00F340B9" w:rsidP="00F340B9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1r. poz. </w:t>
      </w:r>
      <w:r>
        <w:rPr>
          <w:sz w:val="24"/>
          <w:szCs w:val="24"/>
        </w:rPr>
        <w:t>11</w:t>
      </w:r>
      <w:r w:rsidRPr="007E18CE">
        <w:rPr>
          <w:sz w:val="24"/>
          <w:szCs w:val="24"/>
        </w:rPr>
        <w:t xml:space="preserve">29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B95758" w:rsidRDefault="00B95758" w:rsidP="00890B92">
      <w:pPr>
        <w:spacing w:after="240"/>
        <w:jc w:val="right"/>
        <w:rPr>
          <w:sz w:val="22"/>
          <w:szCs w:val="22"/>
        </w:rPr>
      </w:pP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>części 1 zamówienia w wysokości 14 422.77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>części 2 zamówienia w wysokości 21 159.35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>części 3 zamówienia w wysokości 3 402.09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>części 4 zamówienia w wysokości 19 613.14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>części 5 zamówienia w wysokości 3 720.75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>części 6 zamówienia w wysokości 1 515.36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>części 7 zamówienia w wysokości 17 151.76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>części 8 zamówienia w wysokości 3 896.64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>części 9 zamówienia w wysokości 399.75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>części 10 zamówienia w wysokości 129.88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>części 11 zamówienia w wysokości 2 194.17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>części 12 zamówienia w wysokości 73.06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>części 13 zamówienia w wysokości 462.72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>części 14 zamówienia w wysokości 1 654.35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>części 15 zamówienia w wysokości 7 771.63 zł brutto</w:t>
            </w:r>
            <w:r w:rsidR="00F340B9">
              <w:rPr>
                <w:sz w:val="24"/>
                <w:szCs w:val="24"/>
              </w:rPr>
              <w:t>.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06445C" w:rsidRDefault="00A80738" w:rsidP="00F340B9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06445C">
        <w:rPr>
          <w:i/>
          <w:szCs w:val="24"/>
        </w:rPr>
        <w:t>Zamawiający</w:t>
      </w:r>
    </w:p>
    <w:p w:rsidR="00F340B9" w:rsidRPr="0006445C" w:rsidRDefault="00F340B9" w:rsidP="00F340B9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F340B9" w:rsidRPr="0006445C" w:rsidRDefault="00F340B9" w:rsidP="00F340B9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06445C">
        <w:rPr>
          <w:i/>
          <w:szCs w:val="24"/>
        </w:rPr>
        <w:t>p.o. Dyrektor</w:t>
      </w:r>
    </w:p>
    <w:p w:rsidR="00F340B9" w:rsidRPr="0006445C" w:rsidRDefault="00F340B9" w:rsidP="00F340B9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06445C">
        <w:rPr>
          <w:i/>
          <w:szCs w:val="24"/>
        </w:rPr>
        <w:t>Bohdan Kozak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 w:rsidSect="00F340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AEA" w:rsidRDefault="00050AEA">
      <w:r>
        <w:separator/>
      </w:r>
    </w:p>
  </w:endnote>
  <w:endnote w:type="continuationSeparator" w:id="0">
    <w:p w:rsidR="00050AEA" w:rsidRDefault="00050A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643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643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6436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64368">
      <w:rPr>
        <w:rStyle w:val="Numerstrony"/>
        <w:rFonts w:ascii="Arial" w:hAnsi="Arial"/>
        <w:sz w:val="18"/>
        <w:szCs w:val="18"/>
      </w:rPr>
      <w:fldChar w:fldCharType="separate"/>
    </w:r>
    <w:r w:rsidR="0006445C">
      <w:rPr>
        <w:rStyle w:val="Numerstrony"/>
        <w:rFonts w:ascii="Arial" w:hAnsi="Arial"/>
        <w:noProof/>
        <w:sz w:val="18"/>
        <w:szCs w:val="18"/>
      </w:rPr>
      <w:t>1</w:t>
    </w:r>
    <w:r w:rsidR="0066436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6436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64368">
      <w:rPr>
        <w:rStyle w:val="Numerstrony"/>
        <w:rFonts w:ascii="Arial" w:hAnsi="Arial"/>
        <w:sz w:val="18"/>
        <w:szCs w:val="18"/>
      </w:rPr>
      <w:fldChar w:fldCharType="separate"/>
    </w:r>
    <w:r w:rsidR="0006445C">
      <w:rPr>
        <w:rStyle w:val="Numerstrony"/>
        <w:rFonts w:ascii="Arial" w:hAnsi="Arial"/>
        <w:noProof/>
        <w:sz w:val="18"/>
        <w:szCs w:val="18"/>
      </w:rPr>
      <w:t>1</w:t>
    </w:r>
    <w:r w:rsidR="0066436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6436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64368">
      <w:rPr>
        <w:rStyle w:val="Numerstrony"/>
      </w:rPr>
      <w:fldChar w:fldCharType="separate"/>
    </w:r>
    <w:r>
      <w:rPr>
        <w:rStyle w:val="Numerstrony"/>
        <w:noProof/>
      </w:rPr>
      <w:t>1</w:t>
    </w:r>
    <w:r w:rsidR="00664368">
      <w:rPr>
        <w:rStyle w:val="Numerstrony"/>
      </w:rPr>
      <w:fldChar w:fldCharType="end"/>
    </w:r>
    <w:r>
      <w:rPr>
        <w:rStyle w:val="Numerstrony"/>
      </w:rPr>
      <w:t>/</w:t>
    </w:r>
    <w:r w:rsidR="0066436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64368">
      <w:rPr>
        <w:rStyle w:val="Numerstrony"/>
      </w:rPr>
      <w:fldChar w:fldCharType="separate"/>
    </w:r>
    <w:r w:rsidR="0006445C">
      <w:rPr>
        <w:rStyle w:val="Numerstrony"/>
        <w:noProof/>
      </w:rPr>
      <w:t>1</w:t>
    </w:r>
    <w:r w:rsidR="0066436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AEA" w:rsidRDefault="00050AEA">
      <w:r>
        <w:separator/>
      </w:r>
    </w:p>
  </w:footnote>
  <w:footnote w:type="continuationSeparator" w:id="0">
    <w:p w:rsidR="00050AEA" w:rsidRDefault="00050A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408" w:rsidRDefault="007424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408" w:rsidRDefault="0074240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408" w:rsidRDefault="0074240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2408"/>
    <w:rsid w:val="00007727"/>
    <w:rsid w:val="00017720"/>
    <w:rsid w:val="00035488"/>
    <w:rsid w:val="00050AEA"/>
    <w:rsid w:val="0006445C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90A92"/>
    <w:rsid w:val="00664368"/>
    <w:rsid w:val="0069085C"/>
    <w:rsid w:val="00742408"/>
    <w:rsid w:val="00804A9B"/>
    <w:rsid w:val="00843263"/>
    <w:rsid w:val="00861E75"/>
    <w:rsid w:val="00890B92"/>
    <w:rsid w:val="009D19BD"/>
    <w:rsid w:val="009F189D"/>
    <w:rsid w:val="00A80738"/>
    <w:rsid w:val="00B95758"/>
    <w:rsid w:val="00BE7129"/>
    <w:rsid w:val="00C236D3"/>
    <w:rsid w:val="00C659E2"/>
    <w:rsid w:val="00CB0802"/>
    <w:rsid w:val="00D7128F"/>
    <w:rsid w:val="00EA3476"/>
    <w:rsid w:val="00F340B9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340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2021-11-25T11:41:00Z</cp:lastPrinted>
  <dcterms:created xsi:type="dcterms:W3CDTF">2021-11-25T11:45:00Z</dcterms:created>
  <dcterms:modified xsi:type="dcterms:W3CDTF">2021-11-25T11:45:00Z</dcterms:modified>
</cp:coreProperties>
</file>