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09079" w14:textId="77777777" w:rsidR="00FB7F50" w:rsidRPr="002245BE" w:rsidRDefault="002E0F3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0F3C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2E0F3C">
        <w:rPr>
          <w:sz w:val="22"/>
          <w:szCs w:val="22"/>
        </w:rPr>
        <w:t>2021-11-30</w:t>
      </w:r>
    </w:p>
    <w:p w14:paraId="77232BE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5719E0" w14:textId="77777777" w:rsidR="00FB7F50" w:rsidRPr="002245BE" w:rsidRDefault="002E0F3C" w:rsidP="00FB7F50">
      <w:pPr>
        <w:spacing w:after="40"/>
        <w:rPr>
          <w:b/>
          <w:bCs/>
          <w:sz w:val="22"/>
          <w:szCs w:val="22"/>
        </w:rPr>
      </w:pPr>
      <w:r w:rsidRPr="002E0F3C">
        <w:rPr>
          <w:b/>
          <w:bCs/>
          <w:sz w:val="22"/>
          <w:szCs w:val="22"/>
        </w:rPr>
        <w:t>Samodzielny Publiczny Zespół Opieki Zdrowotnej w Kolbuszowej</w:t>
      </w:r>
    </w:p>
    <w:p w14:paraId="7788769F" w14:textId="77777777" w:rsidR="00FB7F50" w:rsidRPr="002245BE" w:rsidRDefault="002E0F3C" w:rsidP="00FB7F50">
      <w:pPr>
        <w:rPr>
          <w:sz w:val="22"/>
          <w:szCs w:val="22"/>
        </w:rPr>
      </w:pPr>
      <w:r w:rsidRPr="002E0F3C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2E0F3C">
        <w:rPr>
          <w:sz w:val="22"/>
          <w:szCs w:val="22"/>
        </w:rPr>
        <w:t>4</w:t>
      </w:r>
    </w:p>
    <w:p w14:paraId="493BA035" w14:textId="77777777" w:rsidR="00FB7F50" w:rsidRPr="002245BE" w:rsidRDefault="002E0F3C" w:rsidP="00FB7F50">
      <w:pPr>
        <w:rPr>
          <w:sz w:val="22"/>
          <w:szCs w:val="22"/>
        </w:rPr>
      </w:pPr>
      <w:r w:rsidRPr="002E0F3C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2E0F3C">
        <w:rPr>
          <w:sz w:val="22"/>
          <w:szCs w:val="22"/>
        </w:rPr>
        <w:t>Kolbuszowa</w:t>
      </w:r>
    </w:p>
    <w:p w14:paraId="0F7DE13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B355A7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8DC412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BC386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E0F3C" w:rsidRPr="00607F9B" w14:paraId="3C7A234C" w14:textId="77777777" w:rsidTr="009F3A8F">
        <w:trPr>
          <w:trHeight w:val="638"/>
        </w:trPr>
        <w:tc>
          <w:tcPr>
            <w:tcW w:w="959" w:type="dxa"/>
            <w:shd w:val="clear" w:color="auto" w:fill="auto"/>
          </w:tcPr>
          <w:p w14:paraId="33CBB888" w14:textId="77777777" w:rsidR="002E0F3C" w:rsidRPr="00607F9B" w:rsidRDefault="002E0F3C" w:rsidP="009F3A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730456" w14:textId="77777777" w:rsidR="002E0F3C" w:rsidRPr="00607F9B" w:rsidRDefault="002E0F3C" w:rsidP="009F3A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0F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E0F3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0F3C">
              <w:rPr>
                <w:b/>
                <w:bCs/>
                <w:sz w:val="22"/>
                <w:szCs w:val="22"/>
              </w:rPr>
              <w:t>Dostawa  sprzętu i urządzeń medycznych do zabiegów urologicznych  - 2 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0F3C">
              <w:rPr>
                <w:b/>
                <w:sz w:val="22"/>
                <w:szCs w:val="22"/>
              </w:rPr>
              <w:t>Eap-2412/22/21/M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A8DC1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E0F3C" w:rsidRPr="002E0F3C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E0F3C" w:rsidRPr="002E0F3C">
        <w:rPr>
          <w:sz w:val="22"/>
          <w:szCs w:val="22"/>
        </w:rPr>
        <w:t>(</w:t>
      </w:r>
      <w:proofErr w:type="spellStart"/>
      <w:r w:rsidR="002E0F3C" w:rsidRPr="002E0F3C">
        <w:rPr>
          <w:sz w:val="22"/>
          <w:szCs w:val="22"/>
        </w:rPr>
        <w:t>t.j</w:t>
      </w:r>
      <w:proofErr w:type="spellEnd"/>
      <w:r w:rsidR="002E0F3C" w:rsidRPr="002E0F3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E0F3C" w14:paraId="6BE36D7D" w14:textId="77777777" w:rsidTr="009F3A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D107B7B" w14:textId="77777777" w:rsidR="002E0F3C" w:rsidRPr="00D26ED6" w:rsidRDefault="002E0F3C" w:rsidP="009F3A8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0F3C">
              <w:rPr>
                <w:b/>
                <w:sz w:val="22"/>
                <w:szCs w:val="22"/>
              </w:rPr>
              <w:t>Meden-Inmed</w:t>
            </w:r>
            <w:proofErr w:type="spellEnd"/>
            <w:r w:rsidRPr="002E0F3C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2E0F3C">
              <w:rPr>
                <w:b/>
                <w:sz w:val="22"/>
                <w:szCs w:val="22"/>
              </w:rPr>
              <w:t>zo.o</w:t>
            </w:r>
            <w:proofErr w:type="spellEnd"/>
            <w:r w:rsidRPr="002E0F3C">
              <w:rPr>
                <w:b/>
                <w:sz w:val="22"/>
                <w:szCs w:val="22"/>
              </w:rPr>
              <w:t>.</w:t>
            </w:r>
          </w:p>
          <w:p w14:paraId="0C5DF3B4" w14:textId="77777777" w:rsidR="002E0F3C" w:rsidRPr="009F0E5C" w:rsidRDefault="002E0F3C" w:rsidP="009F3A8F">
            <w:pPr>
              <w:jc w:val="both"/>
              <w:rPr>
                <w:bCs/>
                <w:sz w:val="22"/>
                <w:szCs w:val="22"/>
              </w:rPr>
            </w:pPr>
            <w:r w:rsidRPr="002E0F3C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0F3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5B07F3" w14:textId="77777777" w:rsidR="002E0F3C" w:rsidRPr="009F0E5C" w:rsidRDefault="002E0F3C" w:rsidP="009F3A8F">
            <w:pPr>
              <w:jc w:val="both"/>
              <w:rPr>
                <w:bCs/>
                <w:sz w:val="22"/>
                <w:szCs w:val="22"/>
              </w:rPr>
            </w:pPr>
            <w:r w:rsidRPr="002E0F3C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0F3C">
              <w:rPr>
                <w:bCs/>
                <w:sz w:val="22"/>
                <w:szCs w:val="22"/>
              </w:rPr>
              <w:t>Koszalin</w:t>
            </w:r>
          </w:p>
          <w:p w14:paraId="3E4CBAA9" w14:textId="77777777" w:rsidR="002E0F3C" w:rsidRDefault="002E0F3C" w:rsidP="009F3A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A1C6E1" w14:textId="77777777" w:rsidR="002E0F3C" w:rsidRPr="00211A34" w:rsidRDefault="002E0F3C" w:rsidP="009F3A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E0F3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E0F3C">
              <w:rPr>
                <w:sz w:val="22"/>
                <w:szCs w:val="22"/>
              </w:rPr>
              <w:t xml:space="preserve">Pakiet 1 -  </w:t>
            </w:r>
            <w:proofErr w:type="spellStart"/>
            <w:r w:rsidRPr="002E0F3C">
              <w:rPr>
                <w:sz w:val="22"/>
                <w:szCs w:val="22"/>
              </w:rPr>
              <w:t>Videoendoskop</w:t>
            </w:r>
            <w:proofErr w:type="spellEnd"/>
            <w:r w:rsidRPr="002E0F3C">
              <w:rPr>
                <w:sz w:val="22"/>
                <w:szCs w:val="22"/>
              </w:rPr>
              <w:t xml:space="preserve"> giętki z jednorazowymi osłonami i osprzętem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E0F3C">
              <w:rPr>
                <w:b/>
                <w:sz w:val="22"/>
                <w:szCs w:val="22"/>
              </w:rPr>
              <w:t>236 600.00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576546" w14:textId="77777777" w:rsidR="002E0F3C" w:rsidRPr="00D26ED6" w:rsidRDefault="002E0F3C" w:rsidP="009F3A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D52FD5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Uzasadnienie wyboru oferty najkorzystniejszej:</w:t>
            </w:r>
          </w:p>
          <w:p w14:paraId="1598CC88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</w:t>
            </w:r>
            <w:r w:rsidRPr="002E0F3C">
              <w:tab/>
              <w:t xml:space="preserve">treść wybranej oferty odpowiada treści SWZ, </w:t>
            </w:r>
          </w:p>
          <w:p w14:paraId="21EB4231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</w:t>
            </w:r>
            <w:r w:rsidRPr="002E0F3C">
              <w:tab/>
              <w:t xml:space="preserve">wybrana oferta spełnia wszystkie wymagania Zamawiającego opisane w SWZ i uzyskała największą ilość punktów - 70 pkt. /wyliczenie wg. wzoru zamieszczonego w SWZ / przy kryterium oceny: </w:t>
            </w:r>
          </w:p>
          <w:p w14:paraId="595721E6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I. Kryterium: Cena oferty - 60 punktów</w:t>
            </w:r>
          </w:p>
          <w:p w14:paraId="7EBC550F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 xml:space="preserve">II. Warunki </w:t>
            </w:r>
            <w:proofErr w:type="spellStart"/>
            <w:r w:rsidRPr="002E0F3C">
              <w:t>techniczno</w:t>
            </w:r>
            <w:proofErr w:type="spellEnd"/>
            <w:r w:rsidRPr="002E0F3C">
              <w:t xml:space="preserve"> -  jakościowe  - 30 punktów</w:t>
            </w:r>
          </w:p>
          <w:p w14:paraId="1A181EDB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III. Termin dostawy  - 10 punktów</w:t>
            </w:r>
          </w:p>
          <w:p w14:paraId="2A647B85" w14:textId="77777777" w:rsid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 oferta wpłynęła do Zamawiającego w wyznaczonym terminie , a Wykonawca  ją składający nie podlega wykluczeniu z postępowania</w:t>
            </w:r>
          </w:p>
        </w:tc>
      </w:tr>
      <w:tr w:rsidR="002E0F3C" w14:paraId="5F3AD033" w14:textId="77777777" w:rsidTr="009F3A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EEC3BE4" w14:textId="77777777" w:rsidR="002E0F3C" w:rsidRPr="00D26ED6" w:rsidRDefault="002E0F3C" w:rsidP="009F3A8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0F3C">
              <w:rPr>
                <w:b/>
                <w:sz w:val="22"/>
                <w:szCs w:val="22"/>
              </w:rPr>
              <w:lastRenderedPageBreak/>
              <w:t>Meden-Inmed</w:t>
            </w:r>
            <w:proofErr w:type="spellEnd"/>
            <w:r w:rsidRPr="002E0F3C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2E0F3C">
              <w:rPr>
                <w:b/>
                <w:sz w:val="22"/>
                <w:szCs w:val="22"/>
              </w:rPr>
              <w:t>zo.o</w:t>
            </w:r>
            <w:proofErr w:type="spellEnd"/>
            <w:r w:rsidRPr="002E0F3C">
              <w:rPr>
                <w:b/>
                <w:sz w:val="22"/>
                <w:szCs w:val="22"/>
              </w:rPr>
              <w:t>.</w:t>
            </w:r>
          </w:p>
          <w:p w14:paraId="17C24776" w14:textId="77777777" w:rsidR="002E0F3C" w:rsidRPr="009F0E5C" w:rsidRDefault="002E0F3C" w:rsidP="009F3A8F">
            <w:pPr>
              <w:jc w:val="both"/>
              <w:rPr>
                <w:bCs/>
                <w:sz w:val="22"/>
                <w:szCs w:val="22"/>
              </w:rPr>
            </w:pPr>
            <w:r w:rsidRPr="002E0F3C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0F3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3C4519" w14:textId="77777777" w:rsidR="002E0F3C" w:rsidRPr="009F0E5C" w:rsidRDefault="002E0F3C" w:rsidP="009F3A8F">
            <w:pPr>
              <w:jc w:val="both"/>
              <w:rPr>
                <w:bCs/>
                <w:sz w:val="22"/>
                <w:szCs w:val="22"/>
              </w:rPr>
            </w:pPr>
            <w:r w:rsidRPr="002E0F3C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0F3C">
              <w:rPr>
                <w:bCs/>
                <w:sz w:val="22"/>
                <w:szCs w:val="22"/>
              </w:rPr>
              <w:t>Koszalin</w:t>
            </w:r>
          </w:p>
          <w:p w14:paraId="0A3391A6" w14:textId="77777777" w:rsidR="002E0F3C" w:rsidRDefault="002E0F3C" w:rsidP="009F3A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673E4E" w14:textId="77777777" w:rsidR="002E0F3C" w:rsidRPr="00211A34" w:rsidRDefault="002E0F3C" w:rsidP="009F3A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E0F3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E0F3C">
              <w:rPr>
                <w:sz w:val="22"/>
                <w:szCs w:val="22"/>
              </w:rPr>
              <w:t xml:space="preserve">Pakiet 2 - Laser </w:t>
            </w:r>
            <w:proofErr w:type="spellStart"/>
            <w:r w:rsidRPr="002E0F3C">
              <w:rPr>
                <w:sz w:val="22"/>
                <w:szCs w:val="22"/>
              </w:rPr>
              <w:t>holmowy</w:t>
            </w:r>
            <w:proofErr w:type="spellEnd"/>
            <w:r w:rsidRPr="002E0F3C">
              <w:rPr>
                <w:sz w:val="22"/>
                <w:szCs w:val="22"/>
              </w:rPr>
              <w:t xml:space="preserve"> z osprzętem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E0F3C">
              <w:rPr>
                <w:b/>
                <w:sz w:val="22"/>
                <w:szCs w:val="22"/>
              </w:rPr>
              <w:t>307 000.00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CE2E98" w14:textId="77777777" w:rsidR="002E0F3C" w:rsidRPr="00D26ED6" w:rsidRDefault="002E0F3C" w:rsidP="009F3A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DE6B96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Uzasadnienie wyboru oferty najkorzystniejszej:</w:t>
            </w:r>
          </w:p>
          <w:p w14:paraId="2DD248B0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</w:t>
            </w:r>
            <w:r w:rsidRPr="002E0F3C">
              <w:tab/>
              <w:t xml:space="preserve">treść wybranej oferty odpowiada treści SWZ, </w:t>
            </w:r>
          </w:p>
          <w:p w14:paraId="773B50B1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</w:t>
            </w:r>
            <w:r w:rsidRPr="002E0F3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9937E74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I. Kryterium: Cena oferty - 60 punktów</w:t>
            </w:r>
          </w:p>
          <w:p w14:paraId="6A66EE32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 xml:space="preserve">II. Warunki </w:t>
            </w:r>
            <w:proofErr w:type="spellStart"/>
            <w:r w:rsidRPr="002E0F3C">
              <w:t>techniczno</w:t>
            </w:r>
            <w:proofErr w:type="spellEnd"/>
            <w:r w:rsidRPr="002E0F3C">
              <w:t xml:space="preserve"> - jakościowe  - 30 punktów</w:t>
            </w:r>
          </w:p>
          <w:p w14:paraId="09CCEE00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III. Termin dostawy  - 10 punktów</w:t>
            </w:r>
          </w:p>
          <w:p w14:paraId="15D336D1" w14:textId="77777777" w:rsidR="002E0F3C" w:rsidRP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 oferta wpłynęła do Zamawiającego w wyznaczonym terminie , a Wykonawca  ją składający nie podlega wykluczeniu z postępowania</w:t>
            </w:r>
          </w:p>
          <w:p w14:paraId="62EAA7F8" w14:textId="77777777" w:rsidR="002E0F3C" w:rsidRDefault="002E0F3C" w:rsidP="009F3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0F3C">
              <w:t>- kwota oferty nie przekraczała kwoty jaką Zamawiający zamierza przeznaczyć na sfinansowanie zamówienia.</w:t>
            </w:r>
          </w:p>
        </w:tc>
      </w:tr>
    </w:tbl>
    <w:p w14:paraId="6E521F1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824E25D" w14:textId="77777777" w:rsidTr="00596EA3">
        <w:tc>
          <w:tcPr>
            <w:tcW w:w="2169" w:type="dxa"/>
            <w:shd w:val="clear" w:color="auto" w:fill="F3F3F3"/>
          </w:tcPr>
          <w:p w14:paraId="5F7F00F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655786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7F7B08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3BE09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E0F3C" w:rsidRPr="00834EF4" w14:paraId="5255A15F" w14:textId="77777777" w:rsidTr="009F3A8F">
        <w:tc>
          <w:tcPr>
            <w:tcW w:w="2169" w:type="dxa"/>
            <w:shd w:val="clear" w:color="auto" w:fill="auto"/>
          </w:tcPr>
          <w:p w14:paraId="3A0D093D" w14:textId="77777777" w:rsidR="002E0F3C" w:rsidRPr="00211A34" w:rsidRDefault="002E0F3C" w:rsidP="009F3A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0F3C">
              <w:rPr>
                <w:sz w:val="20"/>
                <w:szCs w:val="20"/>
              </w:rPr>
              <w:t xml:space="preserve">Pakiet 1 -  </w:t>
            </w:r>
            <w:proofErr w:type="spellStart"/>
            <w:r w:rsidRPr="002E0F3C">
              <w:rPr>
                <w:sz w:val="20"/>
                <w:szCs w:val="20"/>
              </w:rPr>
              <w:t>Videoendoskop</w:t>
            </w:r>
            <w:proofErr w:type="spellEnd"/>
            <w:r w:rsidRPr="002E0F3C">
              <w:rPr>
                <w:sz w:val="20"/>
                <w:szCs w:val="20"/>
              </w:rPr>
              <w:t xml:space="preserve"> giętki z jednorazowymi osłonami i osprzętem</w:t>
            </w:r>
          </w:p>
        </w:tc>
        <w:tc>
          <w:tcPr>
            <w:tcW w:w="2793" w:type="dxa"/>
            <w:shd w:val="clear" w:color="auto" w:fill="auto"/>
          </w:tcPr>
          <w:p w14:paraId="212841F4" w14:textId="77777777" w:rsidR="002E0F3C" w:rsidRPr="00211A34" w:rsidRDefault="002E0F3C" w:rsidP="009F3A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0F3C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2E0F3C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2E0F3C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2E0F3C">
              <w:rPr>
                <w:b/>
                <w:bCs/>
                <w:sz w:val="20"/>
                <w:szCs w:val="20"/>
              </w:rPr>
              <w:t>.</w:t>
            </w:r>
          </w:p>
          <w:p w14:paraId="2076EA7C" w14:textId="77777777" w:rsidR="002E0F3C" w:rsidRPr="00211A34" w:rsidRDefault="002E0F3C" w:rsidP="009F3A8F">
            <w:pPr>
              <w:rPr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0F3C">
              <w:rPr>
                <w:sz w:val="20"/>
                <w:szCs w:val="20"/>
              </w:rPr>
              <w:t>2</w:t>
            </w:r>
          </w:p>
          <w:p w14:paraId="0D0E5D68" w14:textId="77777777" w:rsidR="002E0F3C" w:rsidRPr="00211A34" w:rsidRDefault="002E0F3C" w:rsidP="009F3A8F">
            <w:pPr>
              <w:spacing w:after="40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0F3C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7B2227C2" w14:textId="77777777" w:rsidR="002E0F3C" w:rsidRPr="002E0F3C" w:rsidRDefault="002E0F3C" w:rsidP="009F3A8F">
            <w:pPr>
              <w:spacing w:before="40" w:after="40"/>
              <w:rPr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1 - Cena - 60.00</w:t>
            </w:r>
          </w:p>
          <w:p w14:paraId="685C3A88" w14:textId="77777777" w:rsidR="002E0F3C" w:rsidRPr="002E0F3C" w:rsidRDefault="002E0F3C" w:rsidP="009F3A8F">
            <w:pPr>
              <w:spacing w:before="40" w:after="40"/>
              <w:rPr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 xml:space="preserve">2 - Warunki </w:t>
            </w:r>
            <w:proofErr w:type="spellStart"/>
            <w:r w:rsidRPr="002E0F3C">
              <w:rPr>
                <w:sz w:val="20"/>
                <w:szCs w:val="20"/>
              </w:rPr>
              <w:t>techniczno</w:t>
            </w:r>
            <w:proofErr w:type="spellEnd"/>
            <w:r w:rsidRPr="002E0F3C">
              <w:rPr>
                <w:sz w:val="20"/>
                <w:szCs w:val="20"/>
              </w:rPr>
              <w:t xml:space="preserve"> - jakościowe - 0.00</w:t>
            </w:r>
          </w:p>
          <w:p w14:paraId="353E5364" w14:textId="77777777" w:rsidR="002E0F3C" w:rsidRPr="00211A34" w:rsidRDefault="002E0F3C" w:rsidP="009F3A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11F0F4" w14:textId="77777777" w:rsidR="002E0F3C" w:rsidRPr="00211A34" w:rsidRDefault="002E0F3C" w:rsidP="009F3A8F">
            <w:pPr>
              <w:jc w:val="center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 xml:space="preserve">  70,00</w:t>
            </w:r>
          </w:p>
        </w:tc>
      </w:tr>
      <w:tr w:rsidR="002E0F3C" w:rsidRPr="00834EF4" w14:paraId="7B2A468B" w14:textId="77777777" w:rsidTr="009F3A8F">
        <w:tc>
          <w:tcPr>
            <w:tcW w:w="2169" w:type="dxa"/>
            <w:shd w:val="clear" w:color="auto" w:fill="auto"/>
          </w:tcPr>
          <w:p w14:paraId="3A1CA675" w14:textId="77777777" w:rsidR="002E0F3C" w:rsidRPr="00211A34" w:rsidRDefault="002E0F3C" w:rsidP="009F3A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0F3C">
              <w:rPr>
                <w:sz w:val="20"/>
                <w:szCs w:val="20"/>
              </w:rPr>
              <w:t xml:space="preserve">Pakiet 2 - Laser </w:t>
            </w:r>
            <w:proofErr w:type="spellStart"/>
            <w:r w:rsidRPr="002E0F3C">
              <w:rPr>
                <w:sz w:val="20"/>
                <w:szCs w:val="20"/>
              </w:rPr>
              <w:t>holmowy</w:t>
            </w:r>
            <w:proofErr w:type="spellEnd"/>
            <w:r w:rsidRPr="002E0F3C">
              <w:rPr>
                <w:sz w:val="20"/>
                <w:szCs w:val="20"/>
              </w:rPr>
              <w:t xml:space="preserve"> z osprzętem</w:t>
            </w:r>
          </w:p>
        </w:tc>
        <w:tc>
          <w:tcPr>
            <w:tcW w:w="2793" w:type="dxa"/>
            <w:shd w:val="clear" w:color="auto" w:fill="auto"/>
          </w:tcPr>
          <w:p w14:paraId="782AB463" w14:textId="77777777" w:rsidR="002E0F3C" w:rsidRPr="00211A34" w:rsidRDefault="002E0F3C" w:rsidP="009F3A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0F3C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2E0F3C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2E0F3C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2E0F3C">
              <w:rPr>
                <w:b/>
                <w:bCs/>
                <w:sz w:val="20"/>
                <w:szCs w:val="20"/>
              </w:rPr>
              <w:t>.</w:t>
            </w:r>
          </w:p>
          <w:p w14:paraId="19572AA9" w14:textId="77777777" w:rsidR="002E0F3C" w:rsidRPr="00211A34" w:rsidRDefault="002E0F3C" w:rsidP="009F3A8F">
            <w:pPr>
              <w:rPr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0F3C">
              <w:rPr>
                <w:sz w:val="20"/>
                <w:szCs w:val="20"/>
              </w:rPr>
              <w:t>2</w:t>
            </w:r>
          </w:p>
          <w:p w14:paraId="400C5010" w14:textId="77777777" w:rsidR="002E0F3C" w:rsidRPr="00211A34" w:rsidRDefault="002E0F3C" w:rsidP="009F3A8F">
            <w:pPr>
              <w:spacing w:after="40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0F3C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33685845" w14:textId="77777777" w:rsidR="002E0F3C" w:rsidRPr="002E0F3C" w:rsidRDefault="002E0F3C" w:rsidP="009F3A8F">
            <w:pPr>
              <w:spacing w:before="40" w:after="40"/>
              <w:rPr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1 - Cena - 60.00</w:t>
            </w:r>
          </w:p>
          <w:p w14:paraId="450F1C78" w14:textId="77777777" w:rsidR="002E0F3C" w:rsidRPr="002E0F3C" w:rsidRDefault="002E0F3C" w:rsidP="009F3A8F">
            <w:pPr>
              <w:spacing w:before="40" w:after="40"/>
              <w:rPr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 xml:space="preserve">2 - Warunki </w:t>
            </w:r>
            <w:proofErr w:type="spellStart"/>
            <w:r w:rsidRPr="002E0F3C">
              <w:rPr>
                <w:sz w:val="20"/>
                <w:szCs w:val="20"/>
              </w:rPr>
              <w:t>techniczno</w:t>
            </w:r>
            <w:proofErr w:type="spellEnd"/>
            <w:r w:rsidRPr="002E0F3C">
              <w:rPr>
                <w:sz w:val="20"/>
                <w:szCs w:val="20"/>
              </w:rPr>
              <w:t xml:space="preserve"> - jakościowe - 30.00</w:t>
            </w:r>
          </w:p>
          <w:p w14:paraId="6FC3F36B" w14:textId="77777777" w:rsidR="002E0F3C" w:rsidRPr="00211A34" w:rsidRDefault="002E0F3C" w:rsidP="009F3A8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5E492E" w14:textId="77777777" w:rsidR="002E0F3C" w:rsidRPr="00211A34" w:rsidRDefault="002E0F3C" w:rsidP="009F3A8F">
            <w:pPr>
              <w:jc w:val="center"/>
              <w:rPr>
                <w:color w:val="000000"/>
                <w:sz w:val="20"/>
                <w:szCs w:val="20"/>
              </w:rPr>
            </w:pPr>
            <w:r w:rsidRPr="002E0F3C">
              <w:rPr>
                <w:sz w:val="20"/>
                <w:szCs w:val="20"/>
              </w:rPr>
              <w:t xml:space="preserve">  100,00</w:t>
            </w:r>
          </w:p>
        </w:tc>
      </w:tr>
    </w:tbl>
    <w:p w14:paraId="1FE144B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0163B5C" w14:textId="22D919DC" w:rsidR="00B464D3" w:rsidRDefault="002E0F3C" w:rsidP="00B464D3">
      <w:pPr>
        <w:jc w:val="right"/>
        <w:rPr>
          <w:sz w:val="22"/>
          <w:szCs w:val="22"/>
        </w:rPr>
      </w:pPr>
      <w:r w:rsidRPr="002E0F3C">
        <w:rPr>
          <w:sz w:val="22"/>
          <w:szCs w:val="22"/>
        </w:rPr>
        <w:t xml:space="preserve">  </w:t>
      </w:r>
      <w:r w:rsidR="00BE2B60">
        <w:rPr>
          <w:sz w:val="22"/>
          <w:szCs w:val="22"/>
        </w:rPr>
        <w:t>Dyrektor SP ZOZ Kolbuszowa</w:t>
      </w:r>
    </w:p>
    <w:p w14:paraId="7DC1C33E" w14:textId="68DA9D6B" w:rsidR="00BE2B60" w:rsidRPr="00E56378" w:rsidRDefault="00BE2B60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0FEFFD3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B06FF" w14:textId="77777777" w:rsidR="00B15574" w:rsidRDefault="00B15574">
      <w:r>
        <w:separator/>
      </w:r>
    </w:p>
  </w:endnote>
  <w:endnote w:type="continuationSeparator" w:id="0">
    <w:p w14:paraId="6516DF1A" w14:textId="77777777" w:rsidR="00B15574" w:rsidRDefault="00B1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350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7E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23ED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64B0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3DAE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35A57" w14:textId="77777777" w:rsidR="00B15574" w:rsidRDefault="00B15574">
      <w:r>
        <w:separator/>
      </w:r>
    </w:p>
  </w:footnote>
  <w:footnote w:type="continuationSeparator" w:id="0">
    <w:p w14:paraId="2307BC64" w14:textId="77777777" w:rsidR="00B15574" w:rsidRDefault="00B1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AE1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BD9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ECE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57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0F3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15574"/>
    <w:rsid w:val="00B32D12"/>
    <w:rsid w:val="00B464D3"/>
    <w:rsid w:val="00B8185B"/>
    <w:rsid w:val="00BC6F7F"/>
    <w:rsid w:val="00BD2174"/>
    <w:rsid w:val="00BE2B6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5CE62"/>
  <w15:chartTrackingRefBased/>
  <w15:docId w15:val="{9B346C2C-A8D5-42F9-9DAC-340C7D12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2021-11-30T08:06:00Z</cp:lastPrinted>
  <dcterms:created xsi:type="dcterms:W3CDTF">2021-11-30T08:08:00Z</dcterms:created>
  <dcterms:modified xsi:type="dcterms:W3CDTF">2021-11-30T08:08:00Z</dcterms:modified>
</cp:coreProperties>
</file>