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4E42" w14:textId="2CAC177F" w:rsidR="00FB7F50" w:rsidRPr="002245BE" w:rsidRDefault="0034359C" w:rsidP="003E6CE7">
      <w:pPr>
        <w:spacing w:after="240"/>
        <w:jc w:val="right"/>
        <w:rPr>
          <w:sz w:val="22"/>
          <w:szCs w:val="22"/>
        </w:rPr>
      </w:pPr>
      <w:bookmarkStart w:id="0" w:name="_Hlk53520193"/>
      <w:r w:rsidRPr="0034359C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34359C">
        <w:rPr>
          <w:sz w:val="22"/>
          <w:szCs w:val="22"/>
        </w:rPr>
        <w:t>2021-11-30</w:t>
      </w:r>
    </w:p>
    <w:p w14:paraId="26370415" w14:textId="77777777" w:rsidR="00FB7F50" w:rsidRPr="002245BE" w:rsidRDefault="0034359C" w:rsidP="00FB7F50">
      <w:pPr>
        <w:spacing w:after="40"/>
        <w:rPr>
          <w:b/>
          <w:bCs/>
          <w:sz w:val="22"/>
          <w:szCs w:val="22"/>
        </w:rPr>
      </w:pPr>
      <w:r w:rsidRPr="0034359C">
        <w:rPr>
          <w:b/>
          <w:bCs/>
          <w:sz w:val="22"/>
          <w:szCs w:val="22"/>
        </w:rPr>
        <w:t>Samodzielny Publiczny Zespół Opieki Zdrowotnej w Kolbuszowej</w:t>
      </w:r>
    </w:p>
    <w:p w14:paraId="27A465C2" w14:textId="77777777" w:rsidR="00FB7F50" w:rsidRPr="002245BE" w:rsidRDefault="0034359C" w:rsidP="00FB7F50">
      <w:pPr>
        <w:rPr>
          <w:sz w:val="22"/>
          <w:szCs w:val="22"/>
        </w:rPr>
      </w:pPr>
      <w:r w:rsidRPr="0034359C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34359C">
        <w:rPr>
          <w:sz w:val="22"/>
          <w:szCs w:val="22"/>
        </w:rPr>
        <w:t>4</w:t>
      </w:r>
    </w:p>
    <w:p w14:paraId="68E08BEE" w14:textId="77777777" w:rsidR="00FB7F50" w:rsidRPr="002245BE" w:rsidRDefault="0034359C" w:rsidP="00FB7F50">
      <w:pPr>
        <w:rPr>
          <w:sz w:val="22"/>
          <w:szCs w:val="22"/>
        </w:rPr>
      </w:pPr>
      <w:r w:rsidRPr="0034359C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34359C">
        <w:rPr>
          <w:sz w:val="22"/>
          <w:szCs w:val="22"/>
        </w:rPr>
        <w:t>Kolbuszowa</w:t>
      </w:r>
    </w:p>
    <w:p w14:paraId="09651C1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6F3E7D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611E724" w14:textId="75EB6489" w:rsidR="008642B3" w:rsidRDefault="003E6CE7" w:rsidP="003E6CE7">
      <w:pPr>
        <w:pStyle w:val="Nagwek1"/>
        <w:tabs>
          <w:tab w:val="center" w:pos="4749"/>
        </w:tabs>
        <w:spacing w:before="600"/>
        <w:jc w:val="left"/>
        <w:rPr>
          <w:sz w:val="28"/>
        </w:rPr>
      </w:pPr>
      <w:r>
        <w:rPr>
          <w:sz w:val="28"/>
        </w:rPr>
        <w:tab/>
      </w:r>
      <w:r w:rsidR="00836DAF">
        <w:rPr>
          <w:sz w:val="28"/>
        </w:rPr>
        <w:t>OGŁOSZENIE</w:t>
      </w:r>
    </w:p>
    <w:p w14:paraId="07DD273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4359C" w:rsidRPr="00607F9B" w14:paraId="60345DE4" w14:textId="77777777" w:rsidTr="003E6CE7">
        <w:trPr>
          <w:trHeight w:val="638"/>
        </w:trPr>
        <w:tc>
          <w:tcPr>
            <w:tcW w:w="959" w:type="dxa"/>
            <w:shd w:val="clear" w:color="auto" w:fill="auto"/>
          </w:tcPr>
          <w:p w14:paraId="4A3672B3" w14:textId="77777777" w:rsidR="0034359C" w:rsidRPr="00607F9B" w:rsidRDefault="0034359C" w:rsidP="003E6C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DB1153" w14:textId="77777777" w:rsidR="0034359C" w:rsidRPr="00607F9B" w:rsidRDefault="0034359C" w:rsidP="003E6C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359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359C">
              <w:rPr>
                <w:b/>
                <w:bCs/>
                <w:sz w:val="22"/>
                <w:szCs w:val="22"/>
              </w:rPr>
              <w:t>Dostawa produktów farmaceutycznych w 45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Eap-2412/9/21/D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02CB4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4359C" w:rsidRPr="0034359C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4359C" w:rsidRPr="0034359C">
        <w:rPr>
          <w:sz w:val="22"/>
          <w:szCs w:val="22"/>
        </w:rPr>
        <w:t>(</w:t>
      </w:r>
      <w:proofErr w:type="spellStart"/>
      <w:r w:rsidR="0034359C" w:rsidRPr="0034359C">
        <w:rPr>
          <w:sz w:val="22"/>
          <w:szCs w:val="22"/>
        </w:rPr>
        <w:t>t.j</w:t>
      </w:r>
      <w:proofErr w:type="spellEnd"/>
      <w:r w:rsidR="0034359C" w:rsidRPr="0034359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359C" w14:paraId="3C752709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3CEEEF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5EA70AA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4FD174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16231880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6F934E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1 - PSYCHOTROPY ,NARKOTYKI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21 800.19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730900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2D33E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B2CAB7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B9BA0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6F22B6A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21C5CDC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5240D9EC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5675DE1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S.A.</w:t>
            </w:r>
          </w:p>
          <w:p w14:paraId="19898A3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359C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88DF4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39E9E169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794B57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3 - TUBERCULINUM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74 901.24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4C2C69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508FE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52ACC5D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92EA2C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1D282FD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29C0531A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4A91FA7A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CF50588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PPHU "Specjał" sp. z o.o.</w:t>
            </w:r>
          </w:p>
          <w:p w14:paraId="7EE2013A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/5</w:t>
            </w:r>
          </w:p>
          <w:p w14:paraId="3F56119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63ECDF7C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4682E6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4 - ANTYBIOTYKI  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58 998.24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1865C7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805744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244AEB1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92896C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52D6BEB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58C99518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42E792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Asclepios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S.A.</w:t>
            </w:r>
          </w:p>
          <w:p w14:paraId="6ABAB04A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359C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0A0870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76F26655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4CCD2E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5 - CINACALCET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39 916.80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6832C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6FF62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B43CA9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2BF6C7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4B06C2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F317E5C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0C77F986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69955B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Roche Polska Sp. z o.o.</w:t>
            </w:r>
          </w:p>
          <w:p w14:paraId="1593A385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39b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F4E88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5D895A42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58804C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6 - MIRCERA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151 470.00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3EDA25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43A51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7205F0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FEA984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5E1155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56FB9460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658C067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AC4A91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Asclepios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S.A.</w:t>
            </w:r>
          </w:p>
          <w:p w14:paraId="79B5820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359C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4B23C9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34A8A1A0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4D352A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7 - ŻYWIENIE DOJELITOWE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90 728.54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FD756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8D045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AED8D3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64EAB8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3173741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CAF90F5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6372BD1D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D9E823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73AB73C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86B806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324E8058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9E725C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8 - GĄBKI ŻELATYNOWE HEMOSTATYCZNE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16 243.20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95E45A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661BA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E3E952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EDC73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9FFBFEC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3681C941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3CDEF74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Lek S.A.</w:t>
            </w:r>
          </w:p>
          <w:p w14:paraId="4E6820E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C285F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Stryków</w:t>
            </w:r>
          </w:p>
          <w:p w14:paraId="40997AD1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097EF6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9 - LEKI RÓŻNE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159 647.44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5897CF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C49E0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4EED3A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93B4D9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631D81F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7E0F92DB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40FD72C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C129975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Aesculap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4359C">
              <w:rPr>
                <w:b/>
                <w:sz w:val="22"/>
                <w:szCs w:val="22"/>
              </w:rPr>
              <w:t>Chifa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095E4F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7E7C5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Nowy Tomyśl</w:t>
            </w:r>
          </w:p>
          <w:p w14:paraId="1C7461C2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D70EA4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10 - PŁYNY INFUZYJNE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30 526.00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598823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C8896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94BC9F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91217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9BDA64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4BA1AA52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400F82D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EBE5C1F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Farmacol Logistyka Sp. z o.o.</w:t>
            </w:r>
          </w:p>
          <w:p w14:paraId="27E0E06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0D089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04102FED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0B5642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11 - LEKI RÓŻNE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43 703.82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F926E6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56286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25827D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AFD670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266758F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5CD674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57075610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43D8BDA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Sanofi-Aventis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482AD1D5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Bonifraterska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C0B59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55033A32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DC6FEB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12 - LEKI RÓŻNE 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328 388.58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EBE8FD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A0321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FAEB58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76208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ACBC9B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4EC041F8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7D8E0F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Farmacol Logistyka Sp. z o.o.</w:t>
            </w:r>
          </w:p>
          <w:p w14:paraId="1EBFC505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F6160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24B8C445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4E52D9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14 - IMMUNOGLOBULINA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5 556.38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CD291F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AF5F6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1EAF34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D83482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074C35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A767DA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56C9110A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0AFB08E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Asclepios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S.A.</w:t>
            </w:r>
          </w:p>
          <w:p w14:paraId="2F15177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359C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3329CB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3B301B27" w14:textId="61B9D26F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15 - LEKI RÓŻNE IV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305 636.46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8E8893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1A4E5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3E3C186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280F51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4848679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CBB416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648B21C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9F99CD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PPHU "Specjał" sp. z o.o.</w:t>
            </w:r>
          </w:p>
          <w:p w14:paraId="57DC404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/5</w:t>
            </w:r>
          </w:p>
          <w:p w14:paraId="379A2EAB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D64D3AE" w14:textId="3E3B6C90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16 - ŻYWIENIE DOJELITOWE 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101 636.82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19BCE3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7021E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6D1D27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A85065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C51E86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D4E010C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24CB1828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9B5882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PPHU "Specjał" sp. z o.o.</w:t>
            </w:r>
          </w:p>
          <w:p w14:paraId="0A9F5A2E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/5</w:t>
            </w:r>
          </w:p>
          <w:p w14:paraId="1E536038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11ACD86B" w14:textId="7BFD8149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 xml:space="preserve">Pakiet 17 - PARACETAMOL </w:t>
            </w:r>
            <w:proofErr w:type="spellStart"/>
            <w:r w:rsidRPr="0034359C">
              <w:rPr>
                <w:sz w:val="22"/>
                <w:szCs w:val="22"/>
              </w:rPr>
              <w:t>inj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7 043.76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F74A3A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E7663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B4A23D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64D448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D4B821C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1B01BC31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E6A81E9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Egis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Polska Dystrybucja Sp. z o.o.</w:t>
            </w:r>
          </w:p>
          <w:p w14:paraId="77069724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Komitetu Obrony Robotników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45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E13591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9880709" w14:textId="5D9C61AA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18 - LEKI RÓŻNE 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7 470.36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82F002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3E73C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0AECD7F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B26C2F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911CD67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67CBB230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C9D5A20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2B974B8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3A367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0B2618B0" w14:textId="16681FF3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19 -  HEPARYNA +TAUROLIDYNA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95 836.50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8DD42E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11C40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379AEA4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1BAC6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9B1746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09B21AC5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C7FD7AC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Roche Polska Sp. z o.o.</w:t>
            </w:r>
          </w:p>
          <w:p w14:paraId="1F819B1B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39b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28286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0D490509" w14:textId="67C52E3D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20 - ERYTROPOETYNA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194 400.00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52E1CB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ACFE9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2AF3D0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C5C18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89F80B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A1A9AD2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420E3CA7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B9BF0D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Bialmed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40E3142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886851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545AFF33" w14:textId="438B7D23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21 - COAGULATION FACTOR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18 532.80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FD2A35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49159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6CCF4C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FD74A5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114CA3F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443BB7FD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2E34B181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39A10B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Amgen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38E3FCB0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145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61AFA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5F1BB5F" w14:textId="29263CE5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22 - DAERBOPOETYNA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142 560.00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AE24AB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C1A96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48BF8B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D10501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5B9DB9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362B1796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7CB29B0B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8A7DCD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7A08F670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E32624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494326DA" w14:textId="462ADFA5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23 - SEVOFLURAN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15 553.46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3665EB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F0B15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9D0A06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3A5D5D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1C0AB90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2694CC2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773C995F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F2FCC4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06D7CA24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727FF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44F1647E" w14:textId="568E8544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24 - MAŚCI ,CZOPKI ,SYROPY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169 922.16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A91EF8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16113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39E83C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334B1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1D51968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0C79FDF9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D4D59C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0213A48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9AB2D1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7D12B662" w14:textId="4BD17B71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25 - KONTRASTY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1 231.89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EBB66D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C251E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BCE0B9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9FDB4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41AB0B0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59D2F125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5BBEB8B2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10F1A7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Farmacol Logistyka Sp. z o.o.</w:t>
            </w:r>
          </w:p>
          <w:p w14:paraId="0813765A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B016A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0B6EE725" w14:textId="154FFF3F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26 - TABLETKI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140 001.16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A6293E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890F3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A193C5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2DD35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A12824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731DDD46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08944A6A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EC05EA7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4359C">
              <w:rPr>
                <w:b/>
                <w:sz w:val="22"/>
                <w:szCs w:val="22"/>
              </w:rPr>
              <w:t>Servier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74FC0C46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6FD0F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74BEB9F" w14:textId="5DFCCB10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27 - LEKI RÓŻNE VI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1 896.48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9B1E23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DFE36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324CE1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60283F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98CBAF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26EDB70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B1C8A7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BF76C12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PPHU "Specjał" sp. z o.o.</w:t>
            </w:r>
          </w:p>
          <w:p w14:paraId="1DF9C4C9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/5</w:t>
            </w:r>
          </w:p>
          <w:p w14:paraId="11FF091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263DE3C4" w14:textId="2EC76D0B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28 - LEK p/GRZYBICZY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4 626.72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578B2E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8334E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0928AC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0E2682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8C2900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4C6193AF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F84E2C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Asclepios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S.A.</w:t>
            </w:r>
          </w:p>
          <w:p w14:paraId="40DBB325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4359C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745F05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566E0EB8" w14:textId="77777777" w:rsidR="0034359C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3782C2" w14:textId="7777777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29 - SUBSTANCJE RECEPTUROWE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14 610.70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A0251F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BCC52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55E4D13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63B3FF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6A10B7E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E6CBB7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F32250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66B8248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PPHU "Specjał" sp. z o.o.</w:t>
            </w:r>
          </w:p>
          <w:p w14:paraId="7571D899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/5</w:t>
            </w:r>
          </w:p>
          <w:p w14:paraId="2B8F5A9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1691FABA" w14:textId="600A6206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30 - 0.9% NATRIUM CHLORATUM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7 452.00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4C6618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F58D3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213789C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AACF7A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8A67FA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767C721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0C96482E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C2CEB6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0981082B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230A40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1C3892A9" w14:textId="03CB10FF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31 - AMPUŁKI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268 079.63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5F1D75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F9F6F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2883EC9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186A1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BAB039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3AB6A9A1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35663C7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C5BB325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Aesculap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4359C">
              <w:rPr>
                <w:b/>
                <w:sz w:val="22"/>
                <w:szCs w:val="22"/>
              </w:rPr>
              <w:t>Chifa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4F4999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B5E99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Nowy Tomyśl</w:t>
            </w:r>
          </w:p>
          <w:p w14:paraId="2E3D23AE" w14:textId="3322E2FC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 xml:space="preserve">Pakiet 32 - LIGNOCAINA + </w:t>
            </w:r>
            <w:proofErr w:type="spellStart"/>
            <w:r w:rsidRPr="0034359C">
              <w:rPr>
                <w:sz w:val="22"/>
                <w:szCs w:val="22"/>
              </w:rPr>
              <w:t>Ibuprofen</w:t>
            </w:r>
            <w:proofErr w:type="spellEnd"/>
            <w:r w:rsidRPr="0034359C">
              <w:rPr>
                <w:sz w:val="22"/>
                <w:szCs w:val="22"/>
              </w:rPr>
              <w:t xml:space="preserve"> </w:t>
            </w:r>
            <w:proofErr w:type="spellStart"/>
            <w:r w:rsidRPr="0034359C">
              <w:rPr>
                <w:sz w:val="22"/>
                <w:szCs w:val="22"/>
              </w:rPr>
              <w:t>amp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33 881.76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8EA7B8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C5320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211E38C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75D1A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5F91B4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40987FA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629AB733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2A019D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1C8CA4DA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9CF73E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0B534D41" w14:textId="055CD38F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33 - LEKI RÓŻNE VII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6 969.48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C77555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ECF2A1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024DF8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1A0447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C6F5DD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576F4444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3A9CA4E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472F8D7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29C13DBA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69D871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60E0D2EE" w14:textId="5975F5B5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34 - SZCZEPIONKI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5 219.64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08E4A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37CB1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3377A3C0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FD1C79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DE34A64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</w:tc>
      </w:tr>
      <w:tr w:rsidR="0034359C" w14:paraId="450F0F2B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3C2BC11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10B5DF0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3AA76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44411F8A" w14:textId="7B9F9862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35 - OMEPRAZOL  INJ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34 819.20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63DCBC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17C57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0DFFC77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893FA8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4FFE956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74B7AA5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4C6C991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DC5C1C1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Baxter Polska Sp. z o.o.</w:t>
            </w:r>
          </w:p>
          <w:p w14:paraId="56A700D9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D868D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68581F0C" w14:textId="119C3C36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36 - PŁYNY DO IRYGACJI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88 993.62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AC108A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03374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96D758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421C0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E3AE322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7428630B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4A787DDE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39664F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1E16E0E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BFEA97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B99654B" w14:textId="24412E7E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37 - PŁYNY INFUZYJNE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123 617.88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CFE9E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4C2B7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522D309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AD734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B2B8E7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3105E6EA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76A4D42B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8185D8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Baxter Polska Sp. z o.o.</w:t>
            </w:r>
          </w:p>
          <w:p w14:paraId="02F85AEE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C51D6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76E4CB9F" w14:textId="22FE8BE8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38 - PŁYN WIELOELEKTROLITOWY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42 379.20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648C1A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5F8AC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3A5CADA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7E5E3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5AF25F6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F435F1E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6ED33FD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C6C6065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Bialmed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54BAD66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BF69AF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Warszawa</w:t>
            </w:r>
          </w:p>
          <w:p w14:paraId="0FC419A2" w14:textId="470CA319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39 - LEKI p/ZAKRZEPOWE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8 788.28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181578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FC909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4B4384DC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84CD8DD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37289A89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2BBD442D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3A2DD382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4F028E2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2C5D33E1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9C070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7A9852A9" w14:textId="20B9D9E5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40 - INSULINY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7 679.46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A8070B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230F56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210FFDA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82DE5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20986DF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12BEBB8D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6431CB19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18006A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Aesculap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4359C">
              <w:rPr>
                <w:b/>
                <w:sz w:val="22"/>
                <w:szCs w:val="22"/>
              </w:rPr>
              <w:t>Chifa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2D4A259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6500E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Nowy Tomyśl</w:t>
            </w:r>
          </w:p>
          <w:p w14:paraId="7864BAFA" w14:textId="476440F4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41 - ŻYWIENIE POZAJELITOWE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81 928.80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65F551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80FED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6CBE475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C3B36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20C5D4A1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07ADB09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162686A3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496E53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Farmacol Logistyka Sp. z o.o.</w:t>
            </w:r>
          </w:p>
          <w:p w14:paraId="4D1A43BD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A57E7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24F095B4" w14:textId="6A76A1FB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42 - LEKI RÓŻNE VIII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17 801.23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ABCFAA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4A8C38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4F2038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7F35CE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623FE3C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4812D948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67B9EE04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07C8C5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48AE1830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E2D57C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Wrocław</w:t>
            </w:r>
          </w:p>
          <w:p w14:paraId="14DACE0E" w14:textId="62F8746A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43 - MATRYCE KOLAGENOWE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48 926.11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1FA543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13BB5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16066401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E372FB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762E3F8B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7489CF2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41DE08DF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2ED0431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359C">
              <w:rPr>
                <w:b/>
                <w:sz w:val="22"/>
                <w:szCs w:val="22"/>
              </w:rPr>
              <w:t>Farmacol Logistyka Sp. z o.o.</w:t>
            </w:r>
          </w:p>
          <w:p w14:paraId="39C6A57E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C79683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Katowice</w:t>
            </w:r>
          </w:p>
          <w:p w14:paraId="5809F766" w14:textId="600AC499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44 - LEKI RÓŻNE  IX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9 461.67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64D6DB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933805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7ED8F4F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43A0603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2105851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6BD0BC8B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  <w:tr w:rsidR="0034359C" w14:paraId="0419B51A" w14:textId="77777777" w:rsidTr="003E6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E072DE5" w14:textId="77777777" w:rsidR="0034359C" w:rsidRPr="00D26ED6" w:rsidRDefault="0034359C" w:rsidP="003E6C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4359C">
              <w:rPr>
                <w:b/>
                <w:sz w:val="22"/>
                <w:szCs w:val="22"/>
              </w:rPr>
              <w:t>Delfarma</w:t>
            </w:r>
            <w:proofErr w:type="spellEnd"/>
            <w:r w:rsidRPr="0034359C">
              <w:rPr>
                <w:b/>
                <w:sz w:val="22"/>
                <w:szCs w:val="22"/>
              </w:rPr>
              <w:t xml:space="preserve"> Sp. z o.o.</w:t>
            </w:r>
          </w:p>
          <w:p w14:paraId="7478B70E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Św. Teresy od Dzieciątka Jezus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138082" w14:textId="77777777" w:rsidR="0034359C" w:rsidRPr="009F0E5C" w:rsidRDefault="0034359C" w:rsidP="003E6CE7">
            <w:pPr>
              <w:jc w:val="both"/>
              <w:rPr>
                <w:bCs/>
                <w:sz w:val="22"/>
                <w:szCs w:val="22"/>
              </w:rPr>
            </w:pPr>
            <w:r w:rsidRPr="0034359C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359C">
              <w:rPr>
                <w:bCs/>
                <w:sz w:val="22"/>
                <w:szCs w:val="22"/>
              </w:rPr>
              <w:t>Łódź</w:t>
            </w:r>
          </w:p>
          <w:p w14:paraId="3C4A49B6" w14:textId="7F3A4A27" w:rsidR="0034359C" w:rsidRPr="00211A34" w:rsidRDefault="0034359C" w:rsidP="003E6C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E6C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4359C">
              <w:rPr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359C">
              <w:rPr>
                <w:sz w:val="22"/>
                <w:szCs w:val="22"/>
              </w:rPr>
              <w:t>Pakiet 45 - LEKI RÓŻNE 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359C">
              <w:rPr>
                <w:b/>
                <w:sz w:val="22"/>
                <w:szCs w:val="22"/>
              </w:rPr>
              <w:t>16 669.80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FAA569" w14:textId="77777777" w:rsidR="0034359C" w:rsidRPr="00D26ED6" w:rsidRDefault="0034359C" w:rsidP="003E6C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A85BE7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treść wybranej oferty odpowiada treści SWZ, </w:t>
            </w:r>
          </w:p>
          <w:p w14:paraId="5FDA6D94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</w:t>
            </w:r>
            <w:r w:rsidRPr="0034359C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9AABD9A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Kryterium: Cena oferty - 100 punktów</w:t>
            </w:r>
          </w:p>
          <w:p w14:paraId="063899EF" w14:textId="77777777" w:rsidR="0034359C" w:rsidRP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oferta wpłynęła do Zamawiającego w wyznaczonym terminie , a Wykonawca  ją składający nie podlega wykluczeniu z postępowania</w:t>
            </w:r>
          </w:p>
          <w:p w14:paraId="44762942" w14:textId="77777777" w:rsidR="0034359C" w:rsidRDefault="0034359C" w:rsidP="003E6C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359C">
              <w:t>- kwota oferty nie przekraczała kwoty jaką Zamawiający zamierza przeznaczyć na sfinansowanie zamówienia.</w:t>
            </w:r>
          </w:p>
        </w:tc>
      </w:tr>
    </w:tbl>
    <w:p w14:paraId="69455E0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8F9E47E" w14:textId="77777777" w:rsidTr="00596EA3">
        <w:tc>
          <w:tcPr>
            <w:tcW w:w="2169" w:type="dxa"/>
            <w:shd w:val="clear" w:color="auto" w:fill="F3F3F3"/>
          </w:tcPr>
          <w:p w14:paraId="25359D4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4E023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5B198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92EF1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4359C" w:rsidRPr="00834EF4" w14:paraId="4F6DF108" w14:textId="77777777" w:rsidTr="003E6CE7">
        <w:tc>
          <w:tcPr>
            <w:tcW w:w="2169" w:type="dxa"/>
            <w:shd w:val="clear" w:color="auto" w:fill="auto"/>
          </w:tcPr>
          <w:p w14:paraId="05BF988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1 - PSYCHOTROPY ,NARKOTYKI</w:t>
            </w:r>
          </w:p>
        </w:tc>
        <w:tc>
          <w:tcPr>
            <w:tcW w:w="2793" w:type="dxa"/>
            <w:shd w:val="clear" w:color="auto" w:fill="auto"/>
          </w:tcPr>
          <w:p w14:paraId="224B5C52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021712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5DFDF9C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364D5C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6A4F3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ED7DD92" w14:textId="77777777" w:rsidTr="003E6CE7">
        <w:tc>
          <w:tcPr>
            <w:tcW w:w="2169" w:type="dxa"/>
            <w:shd w:val="clear" w:color="auto" w:fill="auto"/>
          </w:tcPr>
          <w:p w14:paraId="47C4AA1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1 - PSYCHOTROPY ,NARKOTYKI</w:t>
            </w:r>
          </w:p>
        </w:tc>
        <w:tc>
          <w:tcPr>
            <w:tcW w:w="2793" w:type="dxa"/>
            <w:shd w:val="clear" w:color="auto" w:fill="auto"/>
          </w:tcPr>
          <w:p w14:paraId="5EBDA9D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2A7301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508AC088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609131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- 99.68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2D886F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99,68</w:t>
            </w:r>
          </w:p>
        </w:tc>
      </w:tr>
      <w:tr w:rsidR="0034359C" w:rsidRPr="00834EF4" w14:paraId="60F1D382" w14:textId="77777777" w:rsidTr="003E6CE7">
        <w:tc>
          <w:tcPr>
            <w:tcW w:w="2169" w:type="dxa"/>
            <w:shd w:val="clear" w:color="auto" w:fill="auto"/>
          </w:tcPr>
          <w:p w14:paraId="4A5BFC4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1 - PSYCHOTROPY ,NARKOTYKI</w:t>
            </w:r>
          </w:p>
        </w:tc>
        <w:tc>
          <w:tcPr>
            <w:tcW w:w="2793" w:type="dxa"/>
            <w:shd w:val="clear" w:color="auto" w:fill="auto"/>
          </w:tcPr>
          <w:p w14:paraId="45EB4D7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6F07EE93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1E587285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22E083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- 88.70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FD429F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88,70</w:t>
            </w:r>
          </w:p>
        </w:tc>
      </w:tr>
      <w:tr w:rsidR="0034359C" w:rsidRPr="00834EF4" w14:paraId="24720822" w14:textId="77777777" w:rsidTr="003E6CE7">
        <w:tc>
          <w:tcPr>
            <w:tcW w:w="2169" w:type="dxa"/>
            <w:shd w:val="clear" w:color="auto" w:fill="auto"/>
          </w:tcPr>
          <w:p w14:paraId="384C04E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3 - TUBERCULINUM</w:t>
            </w:r>
          </w:p>
        </w:tc>
        <w:tc>
          <w:tcPr>
            <w:tcW w:w="2793" w:type="dxa"/>
            <w:shd w:val="clear" w:color="auto" w:fill="auto"/>
          </w:tcPr>
          <w:p w14:paraId="57651A96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CB9D251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5FC667D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98B351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81A3B4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51859929" w14:textId="77777777" w:rsidTr="003E6CE7">
        <w:tc>
          <w:tcPr>
            <w:tcW w:w="2169" w:type="dxa"/>
            <w:shd w:val="clear" w:color="auto" w:fill="auto"/>
          </w:tcPr>
          <w:p w14:paraId="45AECEB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5E3D8F42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AADC11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76D4D788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E5D705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AD3A1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F02B4AD" w14:textId="77777777" w:rsidTr="003E6CE7">
        <w:tc>
          <w:tcPr>
            <w:tcW w:w="2169" w:type="dxa"/>
            <w:shd w:val="clear" w:color="auto" w:fill="auto"/>
          </w:tcPr>
          <w:p w14:paraId="0D51934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0D8C25C0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490DC23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545A1D0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01982F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- 74.72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C2389E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74,72</w:t>
            </w:r>
          </w:p>
        </w:tc>
      </w:tr>
      <w:tr w:rsidR="0034359C" w:rsidRPr="00834EF4" w14:paraId="419529E6" w14:textId="77777777" w:rsidTr="003E6CE7">
        <w:tc>
          <w:tcPr>
            <w:tcW w:w="2169" w:type="dxa"/>
            <w:shd w:val="clear" w:color="auto" w:fill="auto"/>
          </w:tcPr>
          <w:p w14:paraId="55DA424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312DEB06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99E0C5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4F4D14B1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B1F9A0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- 67.39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64BC3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67,39</w:t>
            </w:r>
          </w:p>
        </w:tc>
      </w:tr>
      <w:tr w:rsidR="0034359C" w:rsidRPr="00834EF4" w14:paraId="1636D9DC" w14:textId="77777777" w:rsidTr="003E6CE7">
        <w:tc>
          <w:tcPr>
            <w:tcW w:w="2169" w:type="dxa"/>
            <w:shd w:val="clear" w:color="auto" w:fill="auto"/>
          </w:tcPr>
          <w:p w14:paraId="127544E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37E23946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CBC11F6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5609FAE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7EB8FE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- 66.80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FBF01A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66,80</w:t>
            </w:r>
          </w:p>
        </w:tc>
      </w:tr>
      <w:tr w:rsidR="0034359C" w:rsidRPr="00834EF4" w14:paraId="6CE861A9" w14:textId="77777777" w:rsidTr="003E6CE7">
        <w:tc>
          <w:tcPr>
            <w:tcW w:w="2169" w:type="dxa"/>
            <w:shd w:val="clear" w:color="auto" w:fill="auto"/>
          </w:tcPr>
          <w:p w14:paraId="51507A2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176C1C77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98CCE55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19D46933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4D4869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3C507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7AC93304" w14:textId="77777777" w:rsidTr="003E6CE7">
        <w:tc>
          <w:tcPr>
            <w:tcW w:w="2169" w:type="dxa"/>
            <w:shd w:val="clear" w:color="auto" w:fill="auto"/>
          </w:tcPr>
          <w:p w14:paraId="29F78E9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6 - MIRCERA</w:t>
            </w:r>
          </w:p>
        </w:tc>
        <w:tc>
          <w:tcPr>
            <w:tcW w:w="2793" w:type="dxa"/>
            <w:shd w:val="clear" w:color="auto" w:fill="auto"/>
          </w:tcPr>
          <w:p w14:paraId="192572C0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4CAFDEF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39b</w:t>
            </w:r>
          </w:p>
          <w:p w14:paraId="1209211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4833A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2202E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71B51028" w14:textId="77777777" w:rsidTr="003E6CE7">
        <w:tc>
          <w:tcPr>
            <w:tcW w:w="2169" w:type="dxa"/>
            <w:shd w:val="clear" w:color="auto" w:fill="auto"/>
          </w:tcPr>
          <w:p w14:paraId="13B71B0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7294AC8A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CAC118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002981B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3625E9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D38C2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E5503E9" w14:textId="77777777" w:rsidTr="003E6CE7">
        <w:tc>
          <w:tcPr>
            <w:tcW w:w="2169" w:type="dxa"/>
            <w:shd w:val="clear" w:color="auto" w:fill="auto"/>
          </w:tcPr>
          <w:p w14:paraId="4A39B3C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22B2029A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21AA1B8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72BAC62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2512D8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- 87.58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4D2A1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87,58</w:t>
            </w:r>
          </w:p>
        </w:tc>
      </w:tr>
      <w:tr w:rsidR="0034359C" w:rsidRPr="00834EF4" w14:paraId="2FEAA347" w14:textId="77777777" w:rsidTr="003E6CE7">
        <w:tc>
          <w:tcPr>
            <w:tcW w:w="2169" w:type="dxa"/>
            <w:shd w:val="clear" w:color="auto" w:fill="auto"/>
          </w:tcPr>
          <w:p w14:paraId="2E83D1B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1212468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228A77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4CACAAA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71C04F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F73CF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3C5F66D8" w14:textId="77777777" w:rsidTr="003E6CE7">
        <w:tc>
          <w:tcPr>
            <w:tcW w:w="2169" w:type="dxa"/>
            <w:shd w:val="clear" w:color="auto" w:fill="auto"/>
          </w:tcPr>
          <w:p w14:paraId="5786A29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9 - LEKI RÓŻNE I</w:t>
            </w:r>
          </w:p>
        </w:tc>
        <w:tc>
          <w:tcPr>
            <w:tcW w:w="2793" w:type="dxa"/>
            <w:shd w:val="clear" w:color="auto" w:fill="auto"/>
          </w:tcPr>
          <w:p w14:paraId="6317BBB0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Lek S.A.</w:t>
            </w:r>
          </w:p>
          <w:p w14:paraId="20884A6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16</w:t>
            </w:r>
          </w:p>
          <w:p w14:paraId="279BD1E6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1FD0350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8F2A8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509CECB7" w14:textId="77777777" w:rsidTr="003E6CE7">
        <w:tc>
          <w:tcPr>
            <w:tcW w:w="2169" w:type="dxa"/>
            <w:shd w:val="clear" w:color="auto" w:fill="auto"/>
          </w:tcPr>
          <w:p w14:paraId="32F9323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9 - LEKI RÓŻNE I</w:t>
            </w:r>
          </w:p>
        </w:tc>
        <w:tc>
          <w:tcPr>
            <w:tcW w:w="2793" w:type="dxa"/>
            <w:shd w:val="clear" w:color="auto" w:fill="auto"/>
          </w:tcPr>
          <w:p w14:paraId="1D08B908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72AF3933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47325CCD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721F074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- 34.98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68053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34,98</w:t>
            </w:r>
          </w:p>
        </w:tc>
      </w:tr>
      <w:tr w:rsidR="0034359C" w:rsidRPr="00834EF4" w14:paraId="2CD734B6" w14:textId="77777777" w:rsidTr="003E6CE7">
        <w:tc>
          <w:tcPr>
            <w:tcW w:w="2169" w:type="dxa"/>
            <w:shd w:val="clear" w:color="auto" w:fill="auto"/>
          </w:tcPr>
          <w:p w14:paraId="2F320B3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10 - PŁYNY INFUZYJNE I</w:t>
            </w:r>
          </w:p>
        </w:tc>
        <w:tc>
          <w:tcPr>
            <w:tcW w:w="2793" w:type="dxa"/>
            <w:shd w:val="clear" w:color="auto" w:fill="auto"/>
          </w:tcPr>
          <w:p w14:paraId="2DE5E61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7B8223E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1E069F55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F1B4E8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A16CC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4C80D9C" w14:textId="77777777" w:rsidTr="003E6CE7">
        <w:tc>
          <w:tcPr>
            <w:tcW w:w="2169" w:type="dxa"/>
            <w:shd w:val="clear" w:color="auto" w:fill="auto"/>
          </w:tcPr>
          <w:p w14:paraId="570DEDD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4C6AA5D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68837E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6E894B91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424EED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C716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730AD5DB" w14:textId="77777777" w:rsidTr="003E6CE7">
        <w:tc>
          <w:tcPr>
            <w:tcW w:w="2169" w:type="dxa"/>
            <w:shd w:val="clear" w:color="auto" w:fill="auto"/>
          </w:tcPr>
          <w:p w14:paraId="09BED73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79522B25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04E1B0F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2F70E89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997B00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- 87.62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9388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87,62</w:t>
            </w:r>
          </w:p>
        </w:tc>
      </w:tr>
      <w:tr w:rsidR="0034359C" w:rsidRPr="00834EF4" w14:paraId="0DFE2D4A" w14:textId="77777777" w:rsidTr="003E6CE7">
        <w:tc>
          <w:tcPr>
            <w:tcW w:w="2169" w:type="dxa"/>
            <w:shd w:val="clear" w:color="auto" w:fill="auto"/>
          </w:tcPr>
          <w:p w14:paraId="01BB169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015E6538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1D5DB7F7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2F67460F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7F7712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- 82.14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BC89C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82,14</w:t>
            </w:r>
          </w:p>
        </w:tc>
      </w:tr>
      <w:tr w:rsidR="0034359C" w:rsidRPr="00834EF4" w14:paraId="10DD449F" w14:textId="77777777" w:rsidTr="003E6CE7">
        <w:tc>
          <w:tcPr>
            <w:tcW w:w="2169" w:type="dxa"/>
            <w:shd w:val="clear" w:color="auto" w:fill="auto"/>
          </w:tcPr>
          <w:p w14:paraId="6B1C1C1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12 - LEKI RÓŻNE III</w:t>
            </w:r>
          </w:p>
        </w:tc>
        <w:tc>
          <w:tcPr>
            <w:tcW w:w="2793" w:type="dxa"/>
            <w:shd w:val="clear" w:color="auto" w:fill="auto"/>
          </w:tcPr>
          <w:p w14:paraId="306E7EA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9FD1CCB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17</w:t>
            </w:r>
          </w:p>
          <w:p w14:paraId="1E46489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5BFFE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75377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DB22081" w14:textId="77777777" w:rsidTr="003E6CE7">
        <w:tc>
          <w:tcPr>
            <w:tcW w:w="2169" w:type="dxa"/>
            <w:shd w:val="clear" w:color="auto" w:fill="auto"/>
          </w:tcPr>
          <w:p w14:paraId="139E355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14 - IMMUNOGLOBULINA</w:t>
            </w:r>
          </w:p>
        </w:tc>
        <w:tc>
          <w:tcPr>
            <w:tcW w:w="2793" w:type="dxa"/>
            <w:shd w:val="clear" w:color="auto" w:fill="auto"/>
          </w:tcPr>
          <w:p w14:paraId="37704F0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A956B67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01464BC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0D5C05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40F2DF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B40D926" w14:textId="77777777" w:rsidTr="003E6CE7">
        <w:tc>
          <w:tcPr>
            <w:tcW w:w="2169" w:type="dxa"/>
            <w:shd w:val="clear" w:color="auto" w:fill="auto"/>
          </w:tcPr>
          <w:p w14:paraId="0595A4A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15 - LEKI RÓŻNE IV</w:t>
            </w:r>
          </w:p>
        </w:tc>
        <w:tc>
          <w:tcPr>
            <w:tcW w:w="2793" w:type="dxa"/>
            <w:shd w:val="clear" w:color="auto" w:fill="auto"/>
          </w:tcPr>
          <w:p w14:paraId="58D999AE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EE97A9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4E10FB3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C82AA0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C18CB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938383F" w14:textId="77777777" w:rsidTr="003E6CE7">
        <w:tc>
          <w:tcPr>
            <w:tcW w:w="2169" w:type="dxa"/>
            <w:shd w:val="clear" w:color="auto" w:fill="auto"/>
          </w:tcPr>
          <w:p w14:paraId="51D739E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15 - LEKI RÓŻNE IV</w:t>
            </w:r>
          </w:p>
        </w:tc>
        <w:tc>
          <w:tcPr>
            <w:tcW w:w="2793" w:type="dxa"/>
            <w:shd w:val="clear" w:color="auto" w:fill="auto"/>
          </w:tcPr>
          <w:p w14:paraId="48D54E7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A3065F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6DC40DFD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559A6A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- 92.53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5A7B4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92,53</w:t>
            </w:r>
          </w:p>
        </w:tc>
      </w:tr>
      <w:tr w:rsidR="0034359C" w:rsidRPr="00834EF4" w14:paraId="66CF87C6" w14:textId="77777777" w:rsidTr="003E6CE7">
        <w:tc>
          <w:tcPr>
            <w:tcW w:w="2169" w:type="dxa"/>
            <w:shd w:val="clear" w:color="auto" w:fill="auto"/>
          </w:tcPr>
          <w:p w14:paraId="0CD2A07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15 - LEKI RÓŻNE IV</w:t>
            </w:r>
          </w:p>
        </w:tc>
        <w:tc>
          <w:tcPr>
            <w:tcW w:w="2793" w:type="dxa"/>
            <w:shd w:val="clear" w:color="auto" w:fill="auto"/>
          </w:tcPr>
          <w:p w14:paraId="07634F20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7DF3A3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19C8532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52AC17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- 43.12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4D5C0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43,12</w:t>
            </w:r>
          </w:p>
        </w:tc>
      </w:tr>
      <w:tr w:rsidR="0034359C" w:rsidRPr="00834EF4" w14:paraId="1FE0AD60" w14:textId="77777777" w:rsidTr="003E6CE7">
        <w:tc>
          <w:tcPr>
            <w:tcW w:w="2169" w:type="dxa"/>
            <w:shd w:val="clear" w:color="auto" w:fill="auto"/>
          </w:tcPr>
          <w:p w14:paraId="4298A8F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16 - ŻYWIENIE DOJELITOWE  II</w:t>
            </w:r>
          </w:p>
        </w:tc>
        <w:tc>
          <w:tcPr>
            <w:tcW w:w="2793" w:type="dxa"/>
            <w:shd w:val="clear" w:color="auto" w:fill="auto"/>
          </w:tcPr>
          <w:p w14:paraId="75971D77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152433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0BEA28F2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317EB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D7122A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1FCB086E" w14:textId="77777777" w:rsidTr="003E6CE7">
        <w:tc>
          <w:tcPr>
            <w:tcW w:w="2169" w:type="dxa"/>
            <w:shd w:val="clear" w:color="auto" w:fill="auto"/>
          </w:tcPr>
          <w:p w14:paraId="096806B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34359C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6D6F90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301BFA6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3C62F7B2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C5482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6E980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1FC0CB31" w14:textId="77777777" w:rsidTr="003E6CE7">
        <w:tc>
          <w:tcPr>
            <w:tcW w:w="2169" w:type="dxa"/>
            <w:shd w:val="clear" w:color="auto" w:fill="auto"/>
          </w:tcPr>
          <w:p w14:paraId="4B0F2D2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34359C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0448FDB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14F981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658B0B9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2487A2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- 98.82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82BE06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98,82</w:t>
            </w:r>
          </w:p>
        </w:tc>
      </w:tr>
      <w:tr w:rsidR="0034359C" w:rsidRPr="00834EF4" w14:paraId="7C959282" w14:textId="77777777" w:rsidTr="003E6CE7">
        <w:tc>
          <w:tcPr>
            <w:tcW w:w="2169" w:type="dxa"/>
            <w:shd w:val="clear" w:color="auto" w:fill="auto"/>
          </w:tcPr>
          <w:p w14:paraId="423FD69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18 - LEKI RÓŻNE V</w:t>
            </w:r>
          </w:p>
        </w:tc>
        <w:tc>
          <w:tcPr>
            <w:tcW w:w="2793" w:type="dxa"/>
            <w:shd w:val="clear" w:color="auto" w:fill="auto"/>
          </w:tcPr>
          <w:p w14:paraId="26174242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14:paraId="65559FB0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45 D</w:t>
            </w:r>
          </w:p>
          <w:p w14:paraId="20DC083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34FC2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BB3964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3027D233" w14:textId="77777777" w:rsidTr="003E6CE7">
        <w:tc>
          <w:tcPr>
            <w:tcW w:w="2169" w:type="dxa"/>
            <w:shd w:val="clear" w:color="auto" w:fill="auto"/>
          </w:tcPr>
          <w:p w14:paraId="112275B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19 -  HEPARYNA +TAUROLIDYNA</w:t>
            </w:r>
          </w:p>
        </w:tc>
        <w:tc>
          <w:tcPr>
            <w:tcW w:w="2793" w:type="dxa"/>
            <w:shd w:val="clear" w:color="auto" w:fill="auto"/>
          </w:tcPr>
          <w:p w14:paraId="7209F9D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3C3891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7F6E660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94E243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D0390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953AE3C" w14:textId="77777777" w:rsidTr="003E6CE7">
        <w:tc>
          <w:tcPr>
            <w:tcW w:w="2169" w:type="dxa"/>
            <w:shd w:val="clear" w:color="auto" w:fill="auto"/>
          </w:tcPr>
          <w:p w14:paraId="02B7CB8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20 - ERYTROPOETYNA</w:t>
            </w:r>
          </w:p>
        </w:tc>
        <w:tc>
          <w:tcPr>
            <w:tcW w:w="2793" w:type="dxa"/>
            <w:shd w:val="clear" w:color="auto" w:fill="auto"/>
          </w:tcPr>
          <w:p w14:paraId="60074A6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12BDA418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39b</w:t>
            </w:r>
          </w:p>
          <w:p w14:paraId="104CD4F5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92833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C1728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21EAA53D" w14:textId="77777777" w:rsidTr="003E6CE7">
        <w:tc>
          <w:tcPr>
            <w:tcW w:w="2169" w:type="dxa"/>
            <w:shd w:val="clear" w:color="auto" w:fill="auto"/>
          </w:tcPr>
          <w:p w14:paraId="4A50240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21 - COAGULATION FACTOR</w:t>
            </w:r>
          </w:p>
        </w:tc>
        <w:tc>
          <w:tcPr>
            <w:tcW w:w="2793" w:type="dxa"/>
            <w:shd w:val="clear" w:color="auto" w:fill="auto"/>
          </w:tcPr>
          <w:p w14:paraId="7F837137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09B462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46/48/35</w:t>
            </w:r>
          </w:p>
          <w:p w14:paraId="0FDF846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E7912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B94DCE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E5B025C" w14:textId="77777777" w:rsidTr="003E6CE7">
        <w:tc>
          <w:tcPr>
            <w:tcW w:w="2169" w:type="dxa"/>
            <w:shd w:val="clear" w:color="auto" w:fill="auto"/>
          </w:tcPr>
          <w:p w14:paraId="41D1E0F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22 - DAERBOPOETYNA</w:t>
            </w:r>
          </w:p>
        </w:tc>
        <w:tc>
          <w:tcPr>
            <w:tcW w:w="2793" w:type="dxa"/>
            <w:shd w:val="clear" w:color="auto" w:fill="auto"/>
          </w:tcPr>
          <w:p w14:paraId="2BB11CDB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Amgen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4ACDA5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145</w:t>
            </w:r>
          </w:p>
          <w:p w14:paraId="364050AF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C641BB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75881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A0F8D5F" w14:textId="77777777" w:rsidTr="003E6CE7">
        <w:tc>
          <w:tcPr>
            <w:tcW w:w="2169" w:type="dxa"/>
            <w:shd w:val="clear" w:color="auto" w:fill="auto"/>
          </w:tcPr>
          <w:p w14:paraId="347677C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23 - SEVOFLURAN</w:t>
            </w:r>
          </w:p>
        </w:tc>
        <w:tc>
          <w:tcPr>
            <w:tcW w:w="2793" w:type="dxa"/>
            <w:shd w:val="clear" w:color="auto" w:fill="auto"/>
          </w:tcPr>
          <w:p w14:paraId="3FDE374E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AFC8AA5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555FB794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412883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0DC4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E020A04" w14:textId="77777777" w:rsidTr="003E6CE7">
        <w:tc>
          <w:tcPr>
            <w:tcW w:w="2169" w:type="dxa"/>
            <w:shd w:val="clear" w:color="auto" w:fill="auto"/>
          </w:tcPr>
          <w:p w14:paraId="51AF5FD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23 - SEVOFLURAN</w:t>
            </w:r>
          </w:p>
        </w:tc>
        <w:tc>
          <w:tcPr>
            <w:tcW w:w="2793" w:type="dxa"/>
            <w:shd w:val="clear" w:color="auto" w:fill="auto"/>
          </w:tcPr>
          <w:p w14:paraId="4FFC64EA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HURTOWNIA FARMACEUTYCZNA MEDIFARM SPÓŁKA Z OGRANICZONA ODPOWIEDZIALNOSCIA</w:t>
            </w:r>
          </w:p>
          <w:p w14:paraId="20B84C7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Bławatków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6</w:t>
            </w:r>
          </w:p>
          <w:p w14:paraId="595B04F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3DA625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- 79.02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FC02BE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79,02</w:t>
            </w:r>
          </w:p>
        </w:tc>
      </w:tr>
      <w:tr w:rsidR="0034359C" w:rsidRPr="00834EF4" w14:paraId="7F862D58" w14:textId="77777777" w:rsidTr="003E6CE7">
        <w:tc>
          <w:tcPr>
            <w:tcW w:w="2169" w:type="dxa"/>
            <w:shd w:val="clear" w:color="auto" w:fill="auto"/>
          </w:tcPr>
          <w:p w14:paraId="3F4710D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24 - MAŚCI ,CZOPKI ,SYROPY</w:t>
            </w:r>
          </w:p>
        </w:tc>
        <w:tc>
          <w:tcPr>
            <w:tcW w:w="2793" w:type="dxa"/>
            <w:shd w:val="clear" w:color="auto" w:fill="auto"/>
          </w:tcPr>
          <w:p w14:paraId="245F178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F173C35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696DC21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2BC3B3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3933D3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BBA6CBE" w14:textId="77777777" w:rsidTr="003E6CE7">
        <w:tc>
          <w:tcPr>
            <w:tcW w:w="2169" w:type="dxa"/>
            <w:shd w:val="clear" w:color="auto" w:fill="auto"/>
          </w:tcPr>
          <w:p w14:paraId="5986875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24 - MAŚCI ,CZOPKI ,SYROPY</w:t>
            </w:r>
          </w:p>
        </w:tc>
        <w:tc>
          <w:tcPr>
            <w:tcW w:w="2793" w:type="dxa"/>
            <w:shd w:val="clear" w:color="auto" w:fill="auto"/>
          </w:tcPr>
          <w:p w14:paraId="190431D6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0F8AEEA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6F5B2E7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8131EF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- 99.89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97D45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99,89</w:t>
            </w:r>
          </w:p>
        </w:tc>
      </w:tr>
      <w:tr w:rsidR="0034359C" w:rsidRPr="00834EF4" w14:paraId="078B05F6" w14:textId="77777777" w:rsidTr="003E6CE7">
        <w:tc>
          <w:tcPr>
            <w:tcW w:w="2169" w:type="dxa"/>
            <w:shd w:val="clear" w:color="auto" w:fill="auto"/>
          </w:tcPr>
          <w:p w14:paraId="49EA8C0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25 - KONTRASTY</w:t>
            </w:r>
          </w:p>
        </w:tc>
        <w:tc>
          <w:tcPr>
            <w:tcW w:w="2793" w:type="dxa"/>
            <w:shd w:val="clear" w:color="auto" w:fill="auto"/>
          </w:tcPr>
          <w:p w14:paraId="460A4AD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3E7298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2631C63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E8DE41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74952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AB545CD" w14:textId="77777777" w:rsidTr="003E6CE7">
        <w:tc>
          <w:tcPr>
            <w:tcW w:w="2169" w:type="dxa"/>
            <w:shd w:val="clear" w:color="auto" w:fill="auto"/>
          </w:tcPr>
          <w:p w14:paraId="7B706D7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2323F91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617F49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500F541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71AE820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47FCA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8CC1712" w14:textId="77777777" w:rsidTr="003E6CE7">
        <w:tc>
          <w:tcPr>
            <w:tcW w:w="2169" w:type="dxa"/>
            <w:shd w:val="clear" w:color="auto" w:fill="auto"/>
          </w:tcPr>
          <w:p w14:paraId="674391D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263F43D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41B762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0C90ECEC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EDDCE0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- 96.61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3600DF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96,61</w:t>
            </w:r>
          </w:p>
        </w:tc>
      </w:tr>
      <w:tr w:rsidR="0034359C" w:rsidRPr="00834EF4" w14:paraId="0C876147" w14:textId="77777777" w:rsidTr="003E6CE7">
        <w:tc>
          <w:tcPr>
            <w:tcW w:w="2169" w:type="dxa"/>
            <w:shd w:val="clear" w:color="auto" w:fill="auto"/>
          </w:tcPr>
          <w:p w14:paraId="589DDFE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27 - LEKI RÓŻNE VI</w:t>
            </w:r>
          </w:p>
        </w:tc>
        <w:tc>
          <w:tcPr>
            <w:tcW w:w="2793" w:type="dxa"/>
            <w:shd w:val="clear" w:color="auto" w:fill="auto"/>
          </w:tcPr>
          <w:p w14:paraId="3BA2D2D8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707F77F7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10</w:t>
            </w:r>
          </w:p>
          <w:p w14:paraId="652A343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221AF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72432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1020024" w14:textId="77777777" w:rsidTr="003E6CE7">
        <w:tc>
          <w:tcPr>
            <w:tcW w:w="2169" w:type="dxa"/>
            <w:shd w:val="clear" w:color="auto" w:fill="auto"/>
          </w:tcPr>
          <w:p w14:paraId="40AB8B2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10053C85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33EF716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03DDD03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F897B0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41024D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0599BAE" w14:textId="77777777" w:rsidTr="003E6CE7">
        <w:tc>
          <w:tcPr>
            <w:tcW w:w="2169" w:type="dxa"/>
            <w:shd w:val="clear" w:color="auto" w:fill="auto"/>
          </w:tcPr>
          <w:p w14:paraId="04CC397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29C4B87C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AE6405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6E402F63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F66CFB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- 80.22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3A945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80,22</w:t>
            </w:r>
          </w:p>
        </w:tc>
      </w:tr>
      <w:tr w:rsidR="0034359C" w:rsidRPr="00834EF4" w14:paraId="5E5A0AD4" w14:textId="77777777" w:rsidTr="003E6CE7">
        <w:tc>
          <w:tcPr>
            <w:tcW w:w="2169" w:type="dxa"/>
            <w:shd w:val="clear" w:color="auto" w:fill="auto"/>
          </w:tcPr>
          <w:p w14:paraId="68B6466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29 - SUBSTANCJE RECEPTUROWE</w:t>
            </w:r>
          </w:p>
        </w:tc>
        <w:tc>
          <w:tcPr>
            <w:tcW w:w="2793" w:type="dxa"/>
            <w:shd w:val="clear" w:color="auto" w:fill="auto"/>
          </w:tcPr>
          <w:p w14:paraId="33B73E8C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7E760FF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2280CBD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218A93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212A21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524B6E0" w14:textId="77777777" w:rsidTr="003E6CE7">
        <w:tc>
          <w:tcPr>
            <w:tcW w:w="2169" w:type="dxa"/>
            <w:shd w:val="clear" w:color="auto" w:fill="auto"/>
          </w:tcPr>
          <w:p w14:paraId="3F5E54D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30 - 0.9% NATRIUM CHLORATUM</w:t>
            </w:r>
          </w:p>
        </w:tc>
        <w:tc>
          <w:tcPr>
            <w:tcW w:w="2793" w:type="dxa"/>
            <w:shd w:val="clear" w:color="auto" w:fill="auto"/>
          </w:tcPr>
          <w:p w14:paraId="20EA60B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5A8C98A1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5EC83E04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2FFFE0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C09BC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22F196FD" w14:textId="77777777" w:rsidTr="003E6CE7">
        <w:tc>
          <w:tcPr>
            <w:tcW w:w="2169" w:type="dxa"/>
            <w:shd w:val="clear" w:color="auto" w:fill="auto"/>
          </w:tcPr>
          <w:p w14:paraId="6C886ED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30 - 0.9% NATRIUM CHLORATUM</w:t>
            </w:r>
          </w:p>
        </w:tc>
        <w:tc>
          <w:tcPr>
            <w:tcW w:w="2793" w:type="dxa"/>
            <w:shd w:val="clear" w:color="auto" w:fill="auto"/>
          </w:tcPr>
          <w:p w14:paraId="4911022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C8D4AB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43775A0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4C6277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E60243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98,89</w:t>
            </w:r>
          </w:p>
        </w:tc>
      </w:tr>
      <w:tr w:rsidR="0034359C" w:rsidRPr="00834EF4" w14:paraId="16B18090" w14:textId="77777777" w:rsidTr="003E6CE7">
        <w:tc>
          <w:tcPr>
            <w:tcW w:w="2169" w:type="dxa"/>
            <w:shd w:val="clear" w:color="auto" w:fill="auto"/>
          </w:tcPr>
          <w:p w14:paraId="293A28C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373BFF7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3C52F0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0EAA30D5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220169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0ECBEA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2BFC32C8" w14:textId="77777777" w:rsidTr="003E6CE7">
        <w:tc>
          <w:tcPr>
            <w:tcW w:w="2169" w:type="dxa"/>
            <w:shd w:val="clear" w:color="auto" w:fill="auto"/>
          </w:tcPr>
          <w:p w14:paraId="329DE2C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6E11337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F1751E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5E26BB9D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EF86D5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- 40.93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6C33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40,93</w:t>
            </w:r>
          </w:p>
        </w:tc>
      </w:tr>
      <w:tr w:rsidR="0034359C" w:rsidRPr="00834EF4" w14:paraId="2600BC33" w14:textId="77777777" w:rsidTr="003E6CE7">
        <w:tc>
          <w:tcPr>
            <w:tcW w:w="2169" w:type="dxa"/>
            <w:shd w:val="clear" w:color="auto" w:fill="auto"/>
          </w:tcPr>
          <w:p w14:paraId="0534EAD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 xml:space="preserve">Pakiet 32 - </w:t>
            </w:r>
            <w:r w:rsidRPr="0034359C">
              <w:rPr>
                <w:sz w:val="20"/>
                <w:szCs w:val="20"/>
              </w:rPr>
              <w:lastRenderedPageBreak/>
              <w:t xml:space="preserve">LIGNOCAINA + </w:t>
            </w:r>
            <w:proofErr w:type="spellStart"/>
            <w:r w:rsidRPr="0034359C">
              <w:rPr>
                <w:sz w:val="20"/>
                <w:szCs w:val="20"/>
              </w:rPr>
              <w:t>Ibuprofen</w:t>
            </w:r>
            <w:proofErr w:type="spellEnd"/>
            <w:r w:rsidRPr="0034359C">
              <w:rPr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A21045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lastRenderedPageBreak/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</w:t>
            </w:r>
            <w:r w:rsidRPr="0034359C">
              <w:rPr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14:paraId="3FAFF16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5BCC723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D47004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34CA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B72AAC8" w14:textId="77777777" w:rsidTr="003E6CE7">
        <w:tc>
          <w:tcPr>
            <w:tcW w:w="2169" w:type="dxa"/>
            <w:shd w:val="clear" w:color="auto" w:fill="auto"/>
          </w:tcPr>
          <w:p w14:paraId="0540AAF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33 - LEKI RÓŻNE VII</w:t>
            </w:r>
          </w:p>
        </w:tc>
        <w:tc>
          <w:tcPr>
            <w:tcW w:w="2793" w:type="dxa"/>
            <w:shd w:val="clear" w:color="auto" w:fill="auto"/>
          </w:tcPr>
          <w:p w14:paraId="1CEBE00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FFD867E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5C1D5A7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D24D7D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78D43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5BCA049E" w14:textId="77777777" w:rsidTr="003E6CE7">
        <w:tc>
          <w:tcPr>
            <w:tcW w:w="2169" w:type="dxa"/>
            <w:shd w:val="clear" w:color="auto" w:fill="auto"/>
          </w:tcPr>
          <w:p w14:paraId="290EA23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33 - LEKI RÓŻNE VII</w:t>
            </w:r>
          </w:p>
        </w:tc>
        <w:tc>
          <w:tcPr>
            <w:tcW w:w="2793" w:type="dxa"/>
            <w:shd w:val="clear" w:color="auto" w:fill="auto"/>
          </w:tcPr>
          <w:p w14:paraId="3171A64B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005595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184082F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DED386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- 77.70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99151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77,70</w:t>
            </w:r>
          </w:p>
        </w:tc>
      </w:tr>
      <w:tr w:rsidR="0034359C" w:rsidRPr="00834EF4" w14:paraId="04583691" w14:textId="77777777" w:rsidTr="003E6CE7">
        <w:tc>
          <w:tcPr>
            <w:tcW w:w="2169" w:type="dxa"/>
            <w:shd w:val="clear" w:color="auto" w:fill="auto"/>
          </w:tcPr>
          <w:p w14:paraId="701FFA4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33 - LEKI RÓŻNE VII</w:t>
            </w:r>
          </w:p>
        </w:tc>
        <w:tc>
          <w:tcPr>
            <w:tcW w:w="2793" w:type="dxa"/>
            <w:shd w:val="clear" w:color="auto" w:fill="auto"/>
          </w:tcPr>
          <w:p w14:paraId="15D0C68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055C7845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477E990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EC1709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- 49.41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0942E6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49,41</w:t>
            </w:r>
          </w:p>
        </w:tc>
      </w:tr>
      <w:tr w:rsidR="0034359C" w:rsidRPr="00834EF4" w14:paraId="50ECBF24" w14:textId="77777777" w:rsidTr="003E6CE7">
        <w:tc>
          <w:tcPr>
            <w:tcW w:w="2169" w:type="dxa"/>
            <w:shd w:val="clear" w:color="auto" w:fill="auto"/>
          </w:tcPr>
          <w:p w14:paraId="4732175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34 - SZCZEPIONKI</w:t>
            </w:r>
          </w:p>
        </w:tc>
        <w:tc>
          <w:tcPr>
            <w:tcW w:w="2793" w:type="dxa"/>
            <w:shd w:val="clear" w:color="auto" w:fill="auto"/>
          </w:tcPr>
          <w:p w14:paraId="67B55291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2D8434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17359E94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F114584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A4CA2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5A554770" w14:textId="77777777" w:rsidTr="003E6CE7">
        <w:tc>
          <w:tcPr>
            <w:tcW w:w="2169" w:type="dxa"/>
            <w:shd w:val="clear" w:color="auto" w:fill="auto"/>
          </w:tcPr>
          <w:p w14:paraId="256DBB0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34 - SZCZEPIONKI</w:t>
            </w:r>
          </w:p>
        </w:tc>
        <w:tc>
          <w:tcPr>
            <w:tcW w:w="2793" w:type="dxa"/>
            <w:shd w:val="clear" w:color="auto" w:fill="auto"/>
          </w:tcPr>
          <w:p w14:paraId="7DAC7AB7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GSK Services Sp. z.o.o.</w:t>
            </w:r>
          </w:p>
          <w:p w14:paraId="5CECBEC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189</w:t>
            </w:r>
          </w:p>
          <w:p w14:paraId="015EF11F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254E12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4EFD3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0,00</w:t>
            </w:r>
          </w:p>
        </w:tc>
      </w:tr>
      <w:tr w:rsidR="0034359C" w:rsidRPr="00834EF4" w14:paraId="5FED709B" w14:textId="77777777" w:rsidTr="003E6CE7">
        <w:tc>
          <w:tcPr>
            <w:tcW w:w="2169" w:type="dxa"/>
            <w:shd w:val="clear" w:color="auto" w:fill="auto"/>
          </w:tcPr>
          <w:p w14:paraId="14A2801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391985A5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328CBC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6F1D8985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B31AE6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D4FD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44B7DA4A" w14:textId="77777777" w:rsidTr="003E6CE7">
        <w:tc>
          <w:tcPr>
            <w:tcW w:w="2169" w:type="dxa"/>
            <w:shd w:val="clear" w:color="auto" w:fill="auto"/>
          </w:tcPr>
          <w:p w14:paraId="3305C14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7ED57C6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11E4D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4C85D8B6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5D7A39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- 98.80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AAEFA0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98,80</w:t>
            </w:r>
          </w:p>
        </w:tc>
      </w:tr>
      <w:tr w:rsidR="0034359C" w:rsidRPr="00834EF4" w14:paraId="0CF8CCFF" w14:textId="77777777" w:rsidTr="003E6CE7">
        <w:tc>
          <w:tcPr>
            <w:tcW w:w="2169" w:type="dxa"/>
            <w:shd w:val="clear" w:color="auto" w:fill="auto"/>
          </w:tcPr>
          <w:p w14:paraId="5C3E2AD0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57FD56E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CFC115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5D31471C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681F29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- 98.61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44302D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98,61</w:t>
            </w:r>
          </w:p>
        </w:tc>
      </w:tr>
      <w:tr w:rsidR="0034359C" w:rsidRPr="00834EF4" w14:paraId="709E2B3D" w14:textId="77777777" w:rsidTr="003E6CE7">
        <w:tc>
          <w:tcPr>
            <w:tcW w:w="2169" w:type="dxa"/>
            <w:shd w:val="clear" w:color="auto" w:fill="auto"/>
          </w:tcPr>
          <w:p w14:paraId="3FDD114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1EECBBE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7AF280A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443DCBA0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1B98DD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- 95.38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846833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95,38</w:t>
            </w:r>
          </w:p>
        </w:tc>
      </w:tr>
      <w:tr w:rsidR="0034359C" w:rsidRPr="00834EF4" w14:paraId="3AD0ACA6" w14:textId="77777777" w:rsidTr="003E6CE7">
        <w:tc>
          <w:tcPr>
            <w:tcW w:w="2169" w:type="dxa"/>
            <w:shd w:val="clear" w:color="auto" w:fill="auto"/>
          </w:tcPr>
          <w:p w14:paraId="7EEDC4A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36 - PŁYNY DO IRYGACJI</w:t>
            </w:r>
          </w:p>
        </w:tc>
        <w:tc>
          <w:tcPr>
            <w:tcW w:w="2793" w:type="dxa"/>
            <w:shd w:val="clear" w:color="auto" w:fill="auto"/>
          </w:tcPr>
          <w:p w14:paraId="029D764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DCEA21B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</w:t>
            </w:r>
          </w:p>
          <w:p w14:paraId="2B2DE7BD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B2006D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B437E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B435402" w14:textId="77777777" w:rsidTr="003E6CE7">
        <w:tc>
          <w:tcPr>
            <w:tcW w:w="2169" w:type="dxa"/>
            <w:shd w:val="clear" w:color="auto" w:fill="auto"/>
          </w:tcPr>
          <w:p w14:paraId="727C241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1F813A48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3BA5B15A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5E919153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810FD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- 93.38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4A9503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93,38</w:t>
            </w:r>
          </w:p>
        </w:tc>
      </w:tr>
      <w:tr w:rsidR="0034359C" w:rsidRPr="00834EF4" w14:paraId="3735038A" w14:textId="77777777" w:rsidTr="003E6CE7">
        <w:tc>
          <w:tcPr>
            <w:tcW w:w="2169" w:type="dxa"/>
            <w:shd w:val="clear" w:color="auto" w:fill="auto"/>
          </w:tcPr>
          <w:p w14:paraId="30FA81E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1555749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A65EB18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</w:t>
            </w:r>
          </w:p>
          <w:p w14:paraId="02F8BA56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B1114B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546F0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70375321" w14:textId="77777777" w:rsidTr="003E6CE7">
        <w:tc>
          <w:tcPr>
            <w:tcW w:w="2169" w:type="dxa"/>
            <w:shd w:val="clear" w:color="auto" w:fill="auto"/>
          </w:tcPr>
          <w:p w14:paraId="07D5996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286BD1B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B589778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80/5</w:t>
            </w:r>
          </w:p>
          <w:p w14:paraId="20B7AF76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1D305A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- 85.60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8DA67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85,60</w:t>
            </w:r>
          </w:p>
        </w:tc>
      </w:tr>
      <w:tr w:rsidR="0034359C" w:rsidRPr="00834EF4" w14:paraId="476C1065" w14:textId="77777777" w:rsidTr="003E6CE7">
        <w:tc>
          <w:tcPr>
            <w:tcW w:w="2169" w:type="dxa"/>
            <w:shd w:val="clear" w:color="auto" w:fill="auto"/>
          </w:tcPr>
          <w:p w14:paraId="157D128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7A3C6A21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AC070D1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8</w:t>
            </w:r>
          </w:p>
          <w:p w14:paraId="43B4F371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FEC171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3E631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91EE4CC" w14:textId="77777777" w:rsidTr="003E6CE7">
        <w:tc>
          <w:tcPr>
            <w:tcW w:w="2169" w:type="dxa"/>
            <w:shd w:val="clear" w:color="auto" w:fill="auto"/>
          </w:tcPr>
          <w:p w14:paraId="17BDBE9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6545A721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C299BFE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2352348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3B6871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- 76.05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699250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76,05</w:t>
            </w:r>
          </w:p>
        </w:tc>
      </w:tr>
      <w:tr w:rsidR="0034359C" w:rsidRPr="00834EF4" w14:paraId="3294C919" w14:textId="77777777" w:rsidTr="003E6CE7">
        <w:tc>
          <w:tcPr>
            <w:tcW w:w="2169" w:type="dxa"/>
            <w:shd w:val="clear" w:color="auto" w:fill="auto"/>
          </w:tcPr>
          <w:p w14:paraId="613C48D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39 - LEKI p/ZAKRZEPOWE</w:t>
            </w:r>
          </w:p>
        </w:tc>
        <w:tc>
          <w:tcPr>
            <w:tcW w:w="2793" w:type="dxa"/>
            <w:shd w:val="clear" w:color="auto" w:fill="auto"/>
          </w:tcPr>
          <w:p w14:paraId="60C42F8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6162A7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46/48/35</w:t>
            </w:r>
          </w:p>
          <w:p w14:paraId="70129B7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4E365F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CCB6F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142186F8" w14:textId="77777777" w:rsidTr="003E6CE7">
        <w:tc>
          <w:tcPr>
            <w:tcW w:w="2169" w:type="dxa"/>
            <w:shd w:val="clear" w:color="auto" w:fill="auto"/>
          </w:tcPr>
          <w:p w14:paraId="10F39F20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39 - LEKI p/ZAKRZEPOWE</w:t>
            </w:r>
          </w:p>
        </w:tc>
        <w:tc>
          <w:tcPr>
            <w:tcW w:w="2793" w:type="dxa"/>
            <w:shd w:val="clear" w:color="auto" w:fill="auto"/>
          </w:tcPr>
          <w:p w14:paraId="6D2C3656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42D656C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6C98B48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952862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- 99.08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110E2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99,08</w:t>
            </w:r>
          </w:p>
        </w:tc>
      </w:tr>
      <w:tr w:rsidR="0034359C" w:rsidRPr="00834EF4" w14:paraId="1EA43B61" w14:textId="77777777" w:rsidTr="003E6CE7">
        <w:tc>
          <w:tcPr>
            <w:tcW w:w="2169" w:type="dxa"/>
            <w:shd w:val="clear" w:color="auto" w:fill="auto"/>
          </w:tcPr>
          <w:p w14:paraId="65439BE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40 - INSULINY</w:t>
            </w:r>
          </w:p>
        </w:tc>
        <w:tc>
          <w:tcPr>
            <w:tcW w:w="2793" w:type="dxa"/>
            <w:shd w:val="clear" w:color="auto" w:fill="auto"/>
          </w:tcPr>
          <w:p w14:paraId="6DC0D58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CC18A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45DB51B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9DB453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FAC6AA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05159537" w14:textId="77777777" w:rsidTr="003E6CE7">
        <w:tc>
          <w:tcPr>
            <w:tcW w:w="2169" w:type="dxa"/>
            <w:shd w:val="clear" w:color="auto" w:fill="auto"/>
          </w:tcPr>
          <w:p w14:paraId="1D86C6F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40 - INSULINY</w:t>
            </w:r>
          </w:p>
        </w:tc>
        <w:tc>
          <w:tcPr>
            <w:tcW w:w="2793" w:type="dxa"/>
            <w:shd w:val="clear" w:color="auto" w:fill="auto"/>
          </w:tcPr>
          <w:p w14:paraId="568CAE14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DFF0AC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6C4C97FB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16F5A6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- 91.33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C7371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91,33</w:t>
            </w:r>
          </w:p>
        </w:tc>
      </w:tr>
      <w:tr w:rsidR="0034359C" w:rsidRPr="00834EF4" w14:paraId="1002206F" w14:textId="77777777" w:rsidTr="003E6CE7">
        <w:tc>
          <w:tcPr>
            <w:tcW w:w="2169" w:type="dxa"/>
            <w:shd w:val="clear" w:color="auto" w:fill="auto"/>
          </w:tcPr>
          <w:p w14:paraId="280A065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41 - ŻYWIENIE POZAJELITOWE</w:t>
            </w:r>
          </w:p>
        </w:tc>
        <w:tc>
          <w:tcPr>
            <w:tcW w:w="2793" w:type="dxa"/>
            <w:shd w:val="clear" w:color="auto" w:fill="auto"/>
          </w:tcPr>
          <w:p w14:paraId="23A13921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359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B196972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14</w:t>
            </w:r>
          </w:p>
          <w:p w14:paraId="18EF3F0A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D522997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12603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3BC36BF4" w14:textId="77777777" w:rsidTr="003E6CE7">
        <w:tc>
          <w:tcPr>
            <w:tcW w:w="2169" w:type="dxa"/>
            <w:shd w:val="clear" w:color="auto" w:fill="auto"/>
          </w:tcPr>
          <w:p w14:paraId="3CA2FED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42 - LEKI RÓŻNE VIII</w:t>
            </w:r>
          </w:p>
        </w:tc>
        <w:tc>
          <w:tcPr>
            <w:tcW w:w="2793" w:type="dxa"/>
            <w:shd w:val="clear" w:color="auto" w:fill="auto"/>
          </w:tcPr>
          <w:p w14:paraId="54185B7F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57AF09A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186D1924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C6A41B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67AF7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54959EC4" w14:textId="77777777" w:rsidTr="003E6CE7">
        <w:tc>
          <w:tcPr>
            <w:tcW w:w="2169" w:type="dxa"/>
            <w:shd w:val="clear" w:color="auto" w:fill="auto"/>
          </w:tcPr>
          <w:p w14:paraId="531155E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42 - LEKI RÓŻNE VIII</w:t>
            </w:r>
          </w:p>
        </w:tc>
        <w:tc>
          <w:tcPr>
            <w:tcW w:w="2793" w:type="dxa"/>
            <w:shd w:val="clear" w:color="auto" w:fill="auto"/>
          </w:tcPr>
          <w:p w14:paraId="5B19EFE3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D14B74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6EC8C4A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2D705F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- 95.02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3CB26C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95,02</w:t>
            </w:r>
          </w:p>
        </w:tc>
      </w:tr>
      <w:tr w:rsidR="0034359C" w:rsidRPr="00834EF4" w14:paraId="481A1321" w14:textId="77777777" w:rsidTr="003E6CE7">
        <w:tc>
          <w:tcPr>
            <w:tcW w:w="2169" w:type="dxa"/>
            <w:shd w:val="clear" w:color="auto" w:fill="auto"/>
          </w:tcPr>
          <w:p w14:paraId="0AF8B4A0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42 - LEKI RÓŻNE VIII</w:t>
            </w:r>
          </w:p>
        </w:tc>
        <w:tc>
          <w:tcPr>
            <w:tcW w:w="2793" w:type="dxa"/>
            <w:shd w:val="clear" w:color="auto" w:fill="auto"/>
          </w:tcPr>
          <w:p w14:paraId="0236156D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FE0AC05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proofErr w:type="spellStart"/>
            <w:r w:rsidRPr="0034359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44</w:t>
            </w:r>
          </w:p>
          <w:p w14:paraId="1934293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11DF50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- 89.90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4DE368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89,90</w:t>
            </w:r>
          </w:p>
        </w:tc>
      </w:tr>
      <w:tr w:rsidR="0034359C" w:rsidRPr="00834EF4" w14:paraId="38AABDB7" w14:textId="77777777" w:rsidTr="003E6CE7">
        <w:tc>
          <w:tcPr>
            <w:tcW w:w="2169" w:type="dxa"/>
            <w:shd w:val="clear" w:color="auto" w:fill="auto"/>
          </w:tcPr>
          <w:p w14:paraId="2B5CB23B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43 - MATRYCE KOLAGENOWE</w:t>
            </w:r>
          </w:p>
        </w:tc>
        <w:tc>
          <w:tcPr>
            <w:tcW w:w="2793" w:type="dxa"/>
            <w:shd w:val="clear" w:color="auto" w:fill="auto"/>
          </w:tcPr>
          <w:p w14:paraId="1E2E41B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F9C2A33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550BD81E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26EDED3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671C05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10C42BE" w14:textId="77777777" w:rsidTr="003E6CE7">
        <w:tc>
          <w:tcPr>
            <w:tcW w:w="2169" w:type="dxa"/>
            <w:shd w:val="clear" w:color="auto" w:fill="auto"/>
          </w:tcPr>
          <w:p w14:paraId="093CDD6A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43 - MATRYCE KOLAGENOWE</w:t>
            </w:r>
          </w:p>
        </w:tc>
        <w:tc>
          <w:tcPr>
            <w:tcW w:w="2793" w:type="dxa"/>
            <w:shd w:val="clear" w:color="auto" w:fill="auto"/>
          </w:tcPr>
          <w:p w14:paraId="7F06ED5E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CD2263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23AD17E4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27A5D32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- 99.52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56190F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99,52</w:t>
            </w:r>
          </w:p>
        </w:tc>
      </w:tr>
      <w:tr w:rsidR="0034359C" w:rsidRPr="00834EF4" w14:paraId="1CF0377C" w14:textId="77777777" w:rsidTr="003E6CE7">
        <w:tc>
          <w:tcPr>
            <w:tcW w:w="2169" w:type="dxa"/>
            <w:shd w:val="clear" w:color="auto" w:fill="auto"/>
          </w:tcPr>
          <w:p w14:paraId="2E695B40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43 - MATRYCE KOLAGENOWE</w:t>
            </w:r>
          </w:p>
        </w:tc>
        <w:tc>
          <w:tcPr>
            <w:tcW w:w="2793" w:type="dxa"/>
            <w:shd w:val="clear" w:color="auto" w:fill="auto"/>
          </w:tcPr>
          <w:p w14:paraId="1ADE7321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NEUCA S.A.</w:t>
            </w:r>
          </w:p>
          <w:p w14:paraId="62F37A66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35-37</w:t>
            </w:r>
          </w:p>
          <w:p w14:paraId="31AB8AD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CFA80F9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- 97.44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3297A3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97,44</w:t>
            </w:r>
          </w:p>
        </w:tc>
      </w:tr>
      <w:tr w:rsidR="0034359C" w:rsidRPr="00834EF4" w14:paraId="74A87A8F" w14:textId="77777777" w:rsidTr="003E6CE7">
        <w:tc>
          <w:tcPr>
            <w:tcW w:w="2169" w:type="dxa"/>
            <w:shd w:val="clear" w:color="auto" w:fill="auto"/>
          </w:tcPr>
          <w:p w14:paraId="468D5FC5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44 - LEKI RÓŻNE  IX</w:t>
            </w:r>
          </w:p>
        </w:tc>
        <w:tc>
          <w:tcPr>
            <w:tcW w:w="2793" w:type="dxa"/>
            <w:shd w:val="clear" w:color="auto" w:fill="auto"/>
          </w:tcPr>
          <w:p w14:paraId="389FEC99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A446FD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5E8459A9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6708336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6667C9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295268AF" w14:textId="77777777" w:rsidTr="003E6CE7">
        <w:tc>
          <w:tcPr>
            <w:tcW w:w="2169" w:type="dxa"/>
            <w:shd w:val="clear" w:color="auto" w:fill="auto"/>
          </w:tcPr>
          <w:p w14:paraId="7E72B98E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44 - LEKI RÓŻNE  IX</w:t>
            </w:r>
          </w:p>
        </w:tc>
        <w:tc>
          <w:tcPr>
            <w:tcW w:w="2793" w:type="dxa"/>
            <w:shd w:val="clear" w:color="auto" w:fill="auto"/>
          </w:tcPr>
          <w:p w14:paraId="1245754C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DB1B011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120</w:t>
            </w:r>
          </w:p>
          <w:p w14:paraId="74BC2C47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1FB9128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- 99.71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FCA4FD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99,71</w:t>
            </w:r>
          </w:p>
        </w:tc>
      </w:tr>
      <w:tr w:rsidR="0034359C" w:rsidRPr="00834EF4" w14:paraId="0A9C48C8" w14:textId="77777777" w:rsidTr="003E6CE7">
        <w:tc>
          <w:tcPr>
            <w:tcW w:w="2169" w:type="dxa"/>
            <w:shd w:val="clear" w:color="auto" w:fill="auto"/>
          </w:tcPr>
          <w:p w14:paraId="5986D531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45 - LEKI RÓŻNE X</w:t>
            </w:r>
          </w:p>
        </w:tc>
        <w:tc>
          <w:tcPr>
            <w:tcW w:w="2793" w:type="dxa"/>
            <w:shd w:val="clear" w:color="auto" w:fill="auto"/>
          </w:tcPr>
          <w:p w14:paraId="24ADADEA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359C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34359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F5C02D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111</w:t>
            </w:r>
          </w:p>
          <w:p w14:paraId="2FDA53D8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5CF429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3B3CE7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100,00</w:t>
            </w:r>
          </w:p>
        </w:tc>
      </w:tr>
      <w:tr w:rsidR="0034359C" w:rsidRPr="00834EF4" w14:paraId="66548FD1" w14:textId="77777777" w:rsidTr="003E6CE7">
        <w:tc>
          <w:tcPr>
            <w:tcW w:w="2169" w:type="dxa"/>
            <w:shd w:val="clear" w:color="auto" w:fill="auto"/>
          </w:tcPr>
          <w:p w14:paraId="28A0D27C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359C">
              <w:rPr>
                <w:sz w:val="20"/>
                <w:szCs w:val="20"/>
              </w:rPr>
              <w:t>Pakiet 45 - LEKI RÓŻNE X</w:t>
            </w:r>
          </w:p>
        </w:tc>
        <w:tc>
          <w:tcPr>
            <w:tcW w:w="2793" w:type="dxa"/>
            <w:shd w:val="clear" w:color="auto" w:fill="auto"/>
          </w:tcPr>
          <w:p w14:paraId="3CB7B0DE" w14:textId="77777777" w:rsidR="0034359C" w:rsidRPr="00211A34" w:rsidRDefault="0034359C" w:rsidP="003E6C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359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091BF9" w14:textId="77777777" w:rsidR="0034359C" w:rsidRPr="00211A34" w:rsidRDefault="0034359C" w:rsidP="003E6CE7">
            <w:pPr>
              <w:rPr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77</w:t>
            </w:r>
          </w:p>
          <w:p w14:paraId="6E830BCD" w14:textId="77777777" w:rsidR="0034359C" w:rsidRPr="00211A34" w:rsidRDefault="0034359C" w:rsidP="003E6CE7">
            <w:pPr>
              <w:spacing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359C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468AA7D" w14:textId="77777777" w:rsidR="0034359C" w:rsidRPr="00211A34" w:rsidRDefault="0034359C" w:rsidP="003E6C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>1 - Cena - 97.56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61505B" w14:textId="77777777" w:rsidR="0034359C" w:rsidRPr="00211A34" w:rsidRDefault="0034359C" w:rsidP="003E6CE7">
            <w:pPr>
              <w:jc w:val="center"/>
              <w:rPr>
                <w:color w:val="000000"/>
                <w:sz w:val="20"/>
                <w:szCs w:val="20"/>
              </w:rPr>
            </w:pPr>
            <w:r w:rsidRPr="0034359C">
              <w:rPr>
                <w:sz w:val="20"/>
                <w:szCs w:val="20"/>
              </w:rPr>
              <w:t xml:space="preserve">  97,56</w:t>
            </w:r>
          </w:p>
        </w:tc>
      </w:tr>
    </w:tbl>
    <w:p w14:paraId="551E402F" w14:textId="0377A20D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3E6CE7">
        <w:rPr>
          <w:i/>
          <w:sz w:val="22"/>
          <w:szCs w:val="22"/>
        </w:rPr>
        <w:t xml:space="preserve">      </w:t>
      </w:r>
    </w:p>
    <w:p w14:paraId="1F908047" w14:textId="1E2D9190" w:rsidR="003E6CE7" w:rsidRDefault="003E6CE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4E19E400" w14:textId="0CC1612D" w:rsidR="008642B3" w:rsidRPr="003E6CE7" w:rsidRDefault="003E6CE7" w:rsidP="003E6CE7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  <w:bookmarkEnd w:id="0"/>
    </w:p>
    <w:sectPr w:rsidR="008642B3" w:rsidRPr="003E6CE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E3BE7" w14:textId="77777777" w:rsidR="003E6CE7" w:rsidRDefault="003E6CE7">
      <w:r>
        <w:separator/>
      </w:r>
    </w:p>
  </w:endnote>
  <w:endnote w:type="continuationSeparator" w:id="0">
    <w:p w14:paraId="146EAB39" w14:textId="77777777" w:rsidR="003E6CE7" w:rsidRDefault="003E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60545" w14:textId="77777777" w:rsidR="003E6CE7" w:rsidRDefault="003E6C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AB6C6" w14:textId="77777777" w:rsidR="003E6CE7" w:rsidRDefault="003E6CE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D2C052" w14:textId="77777777" w:rsidR="003E6CE7" w:rsidRDefault="003E6CE7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28BCF6" w14:textId="77777777" w:rsidR="003E6CE7" w:rsidRDefault="003E6CE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8563" w14:textId="77777777" w:rsidR="003E6CE7" w:rsidRDefault="003E6C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0105" w14:textId="77777777" w:rsidR="003E6CE7" w:rsidRDefault="003E6CE7">
      <w:r>
        <w:separator/>
      </w:r>
    </w:p>
  </w:footnote>
  <w:footnote w:type="continuationSeparator" w:id="0">
    <w:p w14:paraId="0FE828EB" w14:textId="77777777" w:rsidR="003E6CE7" w:rsidRDefault="003E6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9A6B" w14:textId="77777777" w:rsidR="003E6CE7" w:rsidRDefault="003E6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F9964" w14:textId="77777777" w:rsidR="003E6CE7" w:rsidRDefault="003E6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B3DB" w14:textId="77777777" w:rsidR="003E6CE7" w:rsidRDefault="003E6C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2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359C"/>
    <w:rsid w:val="003445A0"/>
    <w:rsid w:val="003A0AFC"/>
    <w:rsid w:val="003D611C"/>
    <w:rsid w:val="003E6CE7"/>
    <w:rsid w:val="00431C0B"/>
    <w:rsid w:val="00437CAD"/>
    <w:rsid w:val="004657DA"/>
    <w:rsid w:val="0047657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0258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61C21C"/>
  <w15:chartTrackingRefBased/>
  <w15:docId w15:val="{486792AB-13D7-489D-87EB-30C4C161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20</Pages>
  <Words>5945</Words>
  <Characters>31699</Characters>
  <Application>Microsoft Office Word</Application>
  <DocSecurity>0</DocSecurity>
  <Lines>264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2021-11-30T08:39:00Z</cp:lastPrinted>
  <dcterms:created xsi:type="dcterms:W3CDTF">2021-11-30T08:49:00Z</dcterms:created>
  <dcterms:modified xsi:type="dcterms:W3CDTF">2021-11-30T08:49:00Z</dcterms:modified>
</cp:coreProperties>
</file>