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5CE6C" w14:textId="77777777" w:rsidR="00D665F5" w:rsidRDefault="00C50B9D" w:rsidP="00D665F5">
      <w:pPr>
        <w:spacing w:after="240"/>
        <w:jc w:val="right"/>
        <w:rPr>
          <w:sz w:val="22"/>
          <w:szCs w:val="22"/>
        </w:rPr>
      </w:pPr>
      <w:bookmarkStart w:id="0" w:name="_Hlk90022749"/>
      <w:r w:rsidRPr="00C50B9D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C50B9D">
        <w:rPr>
          <w:sz w:val="22"/>
          <w:szCs w:val="22"/>
        </w:rPr>
        <w:t>2021-12-10</w:t>
      </w:r>
    </w:p>
    <w:p w14:paraId="346CE19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18692D" w14:textId="77777777" w:rsidR="00D665F5" w:rsidRPr="00D91931" w:rsidRDefault="00C50B9D" w:rsidP="00577BC6">
      <w:pPr>
        <w:spacing w:after="40"/>
        <w:rPr>
          <w:b/>
          <w:bCs/>
          <w:sz w:val="22"/>
          <w:szCs w:val="22"/>
        </w:rPr>
      </w:pPr>
      <w:r w:rsidRPr="00C50B9D">
        <w:rPr>
          <w:b/>
          <w:bCs/>
          <w:sz w:val="22"/>
          <w:szCs w:val="22"/>
        </w:rPr>
        <w:t>Samodzielny Publiczny Zespół Opieki Zdrowotnej w Kolbuszowej</w:t>
      </w:r>
    </w:p>
    <w:p w14:paraId="5387CA13" w14:textId="77777777" w:rsidR="00D665F5" w:rsidRPr="00BD5546" w:rsidRDefault="00C50B9D" w:rsidP="00D665F5">
      <w:pPr>
        <w:rPr>
          <w:sz w:val="22"/>
          <w:szCs w:val="22"/>
        </w:rPr>
      </w:pPr>
      <w:r w:rsidRPr="00C50B9D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C50B9D">
        <w:rPr>
          <w:sz w:val="22"/>
          <w:szCs w:val="22"/>
        </w:rPr>
        <w:t>4</w:t>
      </w:r>
    </w:p>
    <w:p w14:paraId="1B6015DE" w14:textId="77777777" w:rsidR="00D665F5" w:rsidRPr="00BD5546" w:rsidRDefault="00C50B9D" w:rsidP="00D665F5">
      <w:pPr>
        <w:rPr>
          <w:sz w:val="22"/>
          <w:szCs w:val="22"/>
        </w:rPr>
      </w:pPr>
      <w:r w:rsidRPr="00C50B9D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C50B9D">
        <w:rPr>
          <w:sz w:val="22"/>
          <w:szCs w:val="22"/>
        </w:rPr>
        <w:t>Kolbuszowa</w:t>
      </w:r>
    </w:p>
    <w:p w14:paraId="5033ACC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977506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154C65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4A4E5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AC9C8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0B9D" w:rsidRPr="00C50B9D">
        <w:rPr>
          <w:b/>
          <w:sz w:val="22"/>
          <w:szCs w:val="22"/>
        </w:rPr>
        <w:t>Eap-2412/24/21/M</w:t>
      </w:r>
      <w:r w:rsidR="00A80738">
        <w:rPr>
          <w:sz w:val="24"/>
        </w:rPr>
        <w:tab/>
        <w:t xml:space="preserve"> </w:t>
      </w:r>
    </w:p>
    <w:p w14:paraId="4DFCB1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23A4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7796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E440B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941D9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40648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0B9D" w:rsidRPr="00C50B9D">
        <w:rPr>
          <w:sz w:val="22"/>
          <w:szCs w:val="22"/>
        </w:rPr>
        <w:t xml:space="preserve">Tryb podstawowy bez negocjacji - art. 275 pkt. 1 ustawy </w:t>
      </w:r>
      <w:proofErr w:type="spellStart"/>
      <w:r w:rsidR="00C50B9D" w:rsidRPr="00C50B9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B5C6E3E" w14:textId="77777777" w:rsidR="00A80738" w:rsidRPr="00577BC6" w:rsidRDefault="00C50B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0B9D">
        <w:rPr>
          <w:b/>
          <w:sz w:val="22"/>
          <w:szCs w:val="22"/>
        </w:rPr>
        <w:t>Kompleksowe świadczenie usług pralniczych dla SP ZOZ  w Kolbuszowej</w:t>
      </w:r>
    </w:p>
    <w:p w14:paraId="23FE485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50B9D" w:rsidRPr="00C50B9D">
        <w:rPr>
          <w:sz w:val="22"/>
          <w:szCs w:val="22"/>
        </w:rPr>
        <w:t>(</w:t>
      </w:r>
      <w:proofErr w:type="spellStart"/>
      <w:r w:rsidR="00C50B9D" w:rsidRPr="00C50B9D">
        <w:rPr>
          <w:sz w:val="22"/>
          <w:szCs w:val="22"/>
        </w:rPr>
        <w:t>t.j</w:t>
      </w:r>
      <w:proofErr w:type="spellEnd"/>
      <w:r w:rsidR="00C50B9D" w:rsidRPr="00C50B9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D2B3B0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0B9D" w:rsidRPr="00C50B9D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C50B9D" w:rsidRPr="00C50B9D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7E03BB8" w14:textId="77777777" w:rsidTr="003F57CD">
        <w:tc>
          <w:tcPr>
            <w:tcW w:w="993" w:type="dxa"/>
            <w:shd w:val="clear" w:color="auto" w:fill="auto"/>
            <w:vAlign w:val="center"/>
          </w:tcPr>
          <w:p w14:paraId="2E855A0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DCC08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D1BA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0B9D" w:rsidRPr="00493F8C" w14:paraId="33B53616" w14:textId="77777777" w:rsidTr="00FB510F">
        <w:tc>
          <w:tcPr>
            <w:tcW w:w="993" w:type="dxa"/>
            <w:shd w:val="clear" w:color="auto" w:fill="auto"/>
            <w:vAlign w:val="center"/>
          </w:tcPr>
          <w:p w14:paraId="005FE6DA" w14:textId="77777777" w:rsidR="00C50B9D" w:rsidRPr="00490DC0" w:rsidRDefault="00C50B9D" w:rsidP="00FB510F">
            <w:pPr>
              <w:spacing w:before="120" w:after="120"/>
              <w:jc w:val="center"/>
            </w:pPr>
            <w:r w:rsidRPr="00C50B9D">
              <w:t>1</w:t>
            </w:r>
          </w:p>
        </w:tc>
        <w:tc>
          <w:tcPr>
            <w:tcW w:w="5244" w:type="dxa"/>
            <w:shd w:val="clear" w:color="auto" w:fill="auto"/>
          </w:tcPr>
          <w:p w14:paraId="7A27E6F9" w14:textId="77777777" w:rsidR="00C50B9D" w:rsidRPr="00490DC0" w:rsidRDefault="00C50B9D" w:rsidP="00FB510F">
            <w:pPr>
              <w:spacing w:before="40"/>
            </w:pPr>
            <w:r w:rsidRPr="00C50B9D">
              <w:t>EKO-STYL RENTAL Sp. z o.o. spółka komandytowa</w:t>
            </w:r>
          </w:p>
          <w:p w14:paraId="67D4DDFC" w14:textId="77777777" w:rsidR="00C50B9D" w:rsidRPr="00490DC0" w:rsidRDefault="00C50B9D" w:rsidP="00FB510F">
            <w:r w:rsidRPr="00C50B9D">
              <w:t>Spółdzielcza</w:t>
            </w:r>
            <w:r w:rsidRPr="00490DC0">
              <w:t xml:space="preserve"> </w:t>
            </w:r>
            <w:r w:rsidRPr="00C50B9D">
              <w:t>13B</w:t>
            </w:r>
            <w:r w:rsidRPr="00490DC0">
              <w:t xml:space="preserve"> </w:t>
            </w:r>
          </w:p>
          <w:p w14:paraId="6C54FA9D" w14:textId="77777777" w:rsidR="00C50B9D" w:rsidRPr="00490DC0" w:rsidRDefault="00C50B9D" w:rsidP="00FB510F">
            <w:pPr>
              <w:spacing w:after="40"/>
              <w:jc w:val="both"/>
            </w:pPr>
            <w:r w:rsidRPr="00C50B9D">
              <w:t>37-300</w:t>
            </w:r>
            <w:r w:rsidRPr="00490DC0">
              <w:t xml:space="preserve"> </w:t>
            </w:r>
            <w:r w:rsidRPr="00C50B9D">
              <w:t>Leżajsk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F52B9" w14:textId="77777777" w:rsidR="00C50B9D" w:rsidRPr="00490DC0" w:rsidRDefault="00C50B9D" w:rsidP="00FB510F">
            <w:pPr>
              <w:spacing w:before="120" w:after="120"/>
              <w:jc w:val="both"/>
            </w:pPr>
            <w:r w:rsidRPr="00C50B9D">
              <w:t>1 094 700.00 zł</w:t>
            </w:r>
          </w:p>
        </w:tc>
      </w:tr>
    </w:tbl>
    <w:p w14:paraId="49E8AA4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DD9602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74A8366" w14:textId="4AF16293" w:rsidR="00A80738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95F79E5" w14:textId="53D60B8A" w:rsidR="00BB20B6" w:rsidRDefault="00BB20B6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Dyrektor SP ZOZ Kolbuszowa</w:t>
      </w:r>
    </w:p>
    <w:p w14:paraId="55859043" w14:textId="02F9E55B" w:rsidR="00BB20B6" w:rsidRPr="00577BC6" w:rsidRDefault="00BB20B6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Zbigniew Strzelczyk</w:t>
      </w:r>
      <w:bookmarkEnd w:id="0"/>
    </w:p>
    <w:sectPr w:rsidR="00BB20B6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C7BA5" w14:textId="77777777" w:rsidR="003A0B54" w:rsidRDefault="003A0B54">
      <w:r>
        <w:separator/>
      </w:r>
    </w:p>
  </w:endnote>
  <w:endnote w:type="continuationSeparator" w:id="0">
    <w:p w14:paraId="75E2FA20" w14:textId="77777777" w:rsidR="003A0B54" w:rsidRDefault="003A0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937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065B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1913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3E29F0">
        <v:line id="_x0000_s2049" style="position:absolute;left:0;text-align:left;z-index:251657728" from="-3.85pt,8.7pt" to="455.15pt,8.7pt"/>
      </w:pict>
    </w:r>
  </w:p>
  <w:p w14:paraId="612D94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87A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FB4AA3" w14:textId="77777777" w:rsidR="009F189D" w:rsidRDefault="009F189D">
    <w:pPr>
      <w:pStyle w:val="Stopka"/>
      <w:tabs>
        <w:tab w:val="clear" w:pos="4536"/>
      </w:tabs>
      <w:jc w:val="center"/>
    </w:pPr>
  </w:p>
  <w:p w14:paraId="7C6B0B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20EF3" w14:textId="77777777" w:rsidR="003A0B54" w:rsidRDefault="003A0B54">
      <w:r>
        <w:separator/>
      </w:r>
    </w:p>
  </w:footnote>
  <w:footnote w:type="continuationSeparator" w:id="0">
    <w:p w14:paraId="519922A4" w14:textId="77777777" w:rsidR="003A0B54" w:rsidRDefault="003A0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0753B" w14:textId="77777777" w:rsidR="00C50B9D" w:rsidRDefault="00C50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58F9" w14:textId="77777777" w:rsidR="00C50B9D" w:rsidRDefault="00C50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43D55" w14:textId="77777777" w:rsidR="00C50B9D" w:rsidRDefault="00C50B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B5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0B5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B20B6"/>
    <w:rsid w:val="00C236D3"/>
    <w:rsid w:val="00C50B9D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D677BE"/>
  <w15:chartTrackingRefBased/>
  <w15:docId w15:val="{C3E6021B-C1D8-4B76-8E55-77EDAAA9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2021-12-10T08:58:00Z</cp:lastPrinted>
  <dcterms:created xsi:type="dcterms:W3CDTF">2021-12-10T08:59:00Z</dcterms:created>
  <dcterms:modified xsi:type="dcterms:W3CDTF">2021-12-10T08:59:00Z</dcterms:modified>
</cp:coreProperties>
</file>